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769"/>
        <w:tblW w:w="15388" w:type="dxa"/>
        <w:tblLook w:val="04A0" w:firstRow="1" w:lastRow="0" w:firstColumn="1" w:lastColumn="0" w:noHBand="0" w:noVBand="1"/>
      </w:tblPr>
      <w:tblGrid>
        <w:gridCol w:w="1190"/>
        <w:gridCol w:w="1200"/>
        <w:gridCol w:w="516"/>
        <w:gridCol w:w="590"/>
        <w:gridCol w:w="770"/>
        <w:gridCol w:w="857"/>
        <w:gridCol w:w="656"/>
        <w:gridCol w:w="924"/>
        <w:gridCol w:w="1081"/>
        <w:gridCol w:w="1044"/>
        <w:gridCol w:w="1100"/>
        <w:gridCol w:w="1036"/>
        <w:gridCol w:w="1048"/>
        <w:gridCol w:w="1005"/>
        <w:gridCol w:w="817"/>
        <w:gridCol w:w="576"/>
        <w:gridCol w:w="1096"/>
      </w:tblGrid>
      <w:tr w:rsidR="002672FE" w:rsidRPr="00F4619C" w14:paraId="29B1AB16" w14:textId="77777777" w:rsidTr="002672FE">
        <w:trPr>
          <w:trHeight w:val="701"/>
        </w:trPr>
        <w:tc>
          <w:tcPr>
            <w:tcW w:w="1190" w:type="dxa"/>
            <w:shd w:val="clear" w:color="auto" w:fill="DAE9F7" w:themeFill="text2" w:themeFillTint="1A"/>
            <w:vAlign w:val="center"/>
            <w:hideMark/>
          </w:tcPr>
          <w:p w14:paraId="3F8F069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8"/>
                <w:szCs w:val="18"/>
                <w:lang w:eastAsia="en-GB"/>
              </w:rPr>
              <w:t>APPENDIX 5</w:t>
            </w:r>
          </w:p>
          <w:p w14:paraId="6CFC6482" w14:textId="77777777" w:rsidR="002672FE" w:rsidRPr="00F4619C" w:rsidRDefault="002672FE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Provider</w:t>
            </w:r>
          </w:p>
          <w:p w14:paraId="29A8BC0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00" w:type="dxa"/>
            <w:shd w:val="clear" w:color="auto" w:fill="DAE9F7" w:themeFill="text2" w:themeFillTint="1A"/>
            <w:vAlign w:val="center"/>
            <w:hideMark/>
          </w:tcPr>
          <w:p w14:paraId="4942022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 Name</w:t>
            </w:r>
          </w:p>
        </w:tc>
        <w:tc>
          <w:tcPr>
            <w:tcW w:w="506" w:type="dxa"/>
            <w:shd w:val="clear" w:color="auto" w:fill="DAE9F7" w:themeFill="text2" w:themeFillTint="1A"/>
            <w:vAlign w:val="center"/>
            <w:hideMark/>
          </w:tcPr>
          <w:p w14:paraId="04587E9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Total Units</w:t>
            </w:r>
          </w:p>
        </w:tc>
        <w:tc>
          <w:tcPr>
            <w:tcW w:w="578" w:type="dxa"/>
            <w:shd w:val="clear" w:color="auto" w:fill="DAE9F7" w:themeFill="text2" w:themeFillTint="1A"/>
            <w:vAlign w:val="center"/>
            <w:hideMark/>
          </w:tcPr>
          <w:p w14:paraId="51FC143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 xml:space="preserve">Larger </w:t>
            </w:r>
          </w:p>
        </w:tc>
        <w:tc>
          <w:tcPr>
            <w:tcW w:w="752" w:type="dxa"/>
            <w:shd w:val="clear" w:color="auto" w:fill="DAE9F7" w:themeFill="text2" w:themeFillTint="1A"/>
            <w:vAlign w:val="center"/>
            <w:hideMark/>
          </w:tcPr>
          <w:p w14:paraId="4EA104E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Ambulant</w:t>
            </w:r>
          </w:p>
          <w:p w14:paraId="1247151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37" w:type="dxa"/>
            <w:shd w:val="clear" w:color="auto" w:fill="DAE9F7" w:themeFill="text2" w:themeFillTint="1A"/>
            <w:vAlign w:val="center"/>
            <w:hideMark/>
          </w:tcPr>
          <w:p w14:paraId="4C0041F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Wheelchair</w:t>
            </w:r>
          </w:p>
          <w:p w14:paraId="40F0305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6" w:type="dxa"/>
            <w:shd w:val="clear" w:color="auto" w:fill="DAE9F7" w:themeFill="text2" w:themeFillTint="1A"/>
            <w:vAlign w:val="center"/>
            <w:hideMark/>
          </w:tcPr>
          <w:p w14:paraId="597B8AF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Tenure</w:t>
            </w:r>
          </w:p>
          <w:p w14:paraId="738F0E4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24" w:type="dxa"/>
            <w:shd w:val="clear" w:color="auto" w:fill="DAE9F7" w:themeFill="text2" w:themeFillTint="1A"/>
            <w:vAlign w:val="center"/>
            <w:hideMark/>
          </w:tcPr>
          <w:p w14:paraId="5222BC5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Total Grant</w:t>
            </w:r>
          </w:p>
          <w:p w14:paraId="19A1133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081" w:type="dxa"/>
            <w:shd w:val="clear" w:color="auto" w:fill="DAE9F7" w:themeFill="text2" w:themeFillTint="1A"/>
            <w:vAlign w:val="center"/>
            <w:hideMark/>
          </w:tcPr>
          <w:p w14:paraId="536B70E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Grant Draw Down pre- 2027/28</w:t>
            </w:r>
          </w:p>
        </w:tc>
        <w:tc>
          <w:tcPr>
            <w:tcW w:w="1044" w:type="dxa"/>
            <w:shd w:val="clear" w:color="auto" w:fill="DAE9F7" w:themeFill="text2" w:themeFillTint="1A"/>
            <w:vAlign w:val="center"/>
            <w:hideMark/>
          </w:tcPr>
          <w:p w14:paraId="5BD86AF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Projected Grant Draw Down 2027/28</w:t>
            </w:r>
          </w:p>
        </w:tc>
        <w:tc>
          <w:tcPr>
            <w:tcW w:w="1100" w:type="dxa"/>
            <w:shd w:val="clear" w:color="auto" w:fill="DAE9F7" w:themeFill="text2" w:themeFillTint="1A"/>
            <w:vAlign w:val="center"/>
            <w:hideMark/>
          </w:tcPr>
          <w:p w14:paraId="188DA13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Projected Grant Draw Down 2028/29</w:t>
            </w:r>
          </w:p>
        </w:tc>
        <w:tc>
          <w:tcPr>
            <w:tcW w:w="1036" w:type="dxa"/>
            <w:shd w:val="clear" w:color="auto" w:fill="DAE9F7" w:themeFill="text2" w:themeFillTint="1A"/>
            <w:vAlign w:val="center"/>
            <w:hideMark/>
          </w:tcPr>
          <w:p w14:paraId="0C6F6A8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Projected Grant Draw Down 2029/30</w:t>
            </w:r>
          </w:p>
        </w:tc>
        <w:tc>
          <w:tcPr>
            <w:tcW w:w="1048" w:type="dxa"/>
            <w:shd w:val="clear" w:color="auto" w:fill="DAE9F7" w:themeFill="text2" w:themeFillTint="1A"/>
            <w:vAlign w:val="center"/>
            <w:hideMark/>
          </w:tcPr>
          <w:p w14:paraId="29561D2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Projected Grant Draw Down 20230/31</w:t>
            </w:r>
          </w:p>
        </w:tc>
        <w:tc>
          <w:tcPr>
            <w:tcW w:w="1005" w:type="dxa"/>
            <w:shd w:val="clear" w:color="auto" w:fill="DAE9F7" w:themeFill="text2" w:themeFillTint="1A"/>
            <w:vAlign w:val="center"/>
            <w:hideMark/>
          </w:tcPr>
          <w:p w14:paraId="67A81FE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Projected Grant Draw Down 2031/32</w:t>
            </w:r>
          </w:p>
        </w:tc>
        <w:tc>
          <w:tcPr>
            <w:tcW w:w="798" w:type="dxa"/>
            <w:shd w:val="clear" w:color="auto" w:fill="DAE9F7" w:themeFill="text2" w:themeFillTint="1A"/>
            <w:vAlign w:val="center"/>
            <w:hideMark/>
          </w:tcPr>
          <w:p w14:paraId="37DDB5F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Future Years</w:t>
            </w:r>
          </w:p>
          <w:p w14:paraId="4F9BA48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565" w:type="dxa"/>
            <w:shd w:val="clear" w:color="auto" w:fill="DAE9F7" w:themeFill="text2" w:themeFillTint="1A"/>
            <w:vAlign w:val="center"/>
            <w:hideMark/>
          </w:tcPr>
          <w:p w14:paraId="2103549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Total points</w:t>
            </w:r>
          </w:p>
          <w:p w14:paraId="17D0E94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068" w:type="dxa"/>
            <w:shd w:val="clear" w:color="auto" w:fill="DAE9F7" w:themeFill="text2" w:themeFillTint="1A"/>
            <w:vAlign w:val="center"/>
          </w:tcPr>
          <w:p w14:paraId="4491A95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20 min neighbourhood</w:t>
            </w:r>
          </w:p>
          <w:p w14:paraId="2319A3E7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</w:p>
        </w:tc>
      </w:tr>
      <w:tr w:rsidR="002672FE" w:rsidRPr="00F4619C" w14:paraId="0790BA9E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1FFD407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Bield</w:t>
            </w:r>
          </w:p>
        </w:tc>
        <w:tc>
          <w:tcPr>
            <w:tcW w:w="1200" w:type="dxa"/>
            <w:noWrap/>
            <w:vAlign w:val="center"/>
            <w:hideMark/>
          </w:tcPr>
          <w:p w14:paraId="519FB88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Dean Court</w:t>
            </w:r>
          </w:p>
        </w:tc>
        <w:tc>
          <w:tcPr>
            <w:tcW w:w="506" w:type="dxa"/>
            <w:noWrap/>
            <w:vAlign w:val="center"/>
            <w:hideMark/>
          </w:tcPr>
          <w:p w14:paraId="7777DB7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49</w:t>
            </w:r>
          </w:p>
        </w:tc>
        <w:tc>
          <w:tcPr>
            <w:tcW w:w="578" w:type="dxa"/>
            <w:noWrap/>
            <w:vAlign w:val="center"/>
            <w:hideMark/>
          </w:tcPr>
          <w:p w14:paraId="4C2AD00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752" w:type="dxa"/>
            <w:noWrap/>
            <w:vAlign w:val="center"/>
            <w:hideMark/>
          </w:tcPr>
          <w:p w14:paraId="217A685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45</w:t>
            </w:r>
          </w:p>
        </w:tc>
        <w:tc>
          <w:tcPr>
            <w:tcW w:w="837" w:type="dxa"/>
            <w:noWrap/>
            <w:vAlign w:val="center"/>
            <w:hideMark/>
          </w:tcPr>
          <w:p w14:paraId="7001B15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656" w:type="dxa"/>
            <w:noWrap/>
            <w:vAlign w:val="center"/>
            <w:hideMark/>
          </w:tcPr>
          <w:p w14:paraId="0BFE1BD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2E8000D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£6,370,000</w:t>
            </w:r>
          </w:p>
        </w:tc>
        <w:tc>
          <w:tcPr>
            <w:tcW w:w="1081" w:type="dxa"/>
            <w:noWrap/>
            <w:vAlign w:val="center"/>
            <w:hideMark/>
          </w:tcPr>
          <w:p w14:paraId="7FAC44B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0ED504D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1D265B6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638E69D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£1,500,000</w:t>
            </w:r>
          </w:p>
        </w:tc>
        <w:tc>
          <w:tcPr>
            <w:tcW w:w="1048" w:type="dxa"/>
            <w:noWrap/>
            <w:vAlign w:val="center"/>
            <w:hideMark/>
          </w:tcPr>
          <w:p w14:paraId="697E757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£2,000,000</w:t>
            </w:r>
          </w:p>
        </w:tc>
        <w:tc>
          <w:tcPr>
            <w:tcW w:w="1005" w:type="dxa"/>
            <w:noWrap/>
            <w:vAlign w:val="center"/>
            <w:hideMark/>
          </w:tcPr>
          <w:p w14:paraId="336DC18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£3,370,000</w:t>
            </w:r>
          </w:p>
        </w:tc>
        <w:tc>
          <w:tcPr>
            <w:tcW w:w="798" w:type="dxa"/>
            <w:noWrap/>
            <w:vAlign w:val="center"/>
            <w:hideMark/>
          </w:tcPr>
          <w:p w14:paraId="14A5593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265B72C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1015</w:t>
            </w:r>
          </w:p>
        </w:tc>
        <w:tc>
          <w:tcPr>
            <w:tcW w:w="1068" w:type="dxa"/>
            <w:vAlign w:val="center"/>
          </w:tcPr>
          <w:p w14:paraId="1D4F5586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Good</w:t>
            </w:r>
          </w:p>
        </w:tc>
      </w:tr>
      <w:tr w:rsidR="002672FE" w:rsidRPr="00F4619C" w14:paraId="739D709E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5653F71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Cairn</w:t>
            </w:r>
          </w:p>
        </w:tc>
        <w:tc>
          <w:tcPr>
            <w:tcW w:w="1200" w:type="dxa"/>
            <w:noWrap/>
            <w:vAlign w:val="center"/>
            <w:hideMark/>
          </w:tcPr>
          <w:p w14:paraId="6E3A45C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Adam Grossert Court</w:t>
            </w:r>
          </w:p>
        </w:tc>
        <w:tc>
          <w:tcPr>
            <w:tcW w:w="506" w:type="dxa"/>
            <w:noWrap/>
            <w:vAlign w:val="center"/>
            <w:hideMark/>
          </w:tcPr>
          <w:p w14:paraId="4C94C8A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37</w:t>
            </w:r>
          </w:p>
        </w:tc>
        <w:tc>
          <w:tcPr>
            <w:tcW w:w="578" w:type="dxa"/>
            <w:noWrap/>
            <w:vAlign w:val="center"/>
            <w:hideMark/>
          </w:tcPr>
          <w:p w14:paraId="02E1856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752" w:type="dxa"/>
            <w:noWrap/>
            <w:vAlign w:val="center"/>
            <w:hideMark/>
          </w:tcPr>
          <w:p w14:paraId="20C7B41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31</w:t>
            </w:r>
          </w:p>
        </w:tc>
        <w:tc>
          <w:tcPr>
            <w:tcW w:w="837" w:type="dxa"/>
            <w:noWrap/>
            <w:vAlign w:val="center"/>
            <w:hideMark/>
          </w:tcPr>
          <w:p w14:paraId="28555B0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656" w:type="dxa"/>
            <w:noWrap/>
            <w:vAlign w:val="center"/>
            <w:hideMark/>
          </w:tcPr>
          <w:p w14:paraId="6D922FF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1C475D2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£1,961,000</w:t>
            </w:r>
          </w:p>
        </w:tc>
        <w:tc>
          <w:tcPr>
            <w:tcW w:w="1081" w:type="dxa"/>
            <w:noWrap/>
            <w:vAlign w:val="center"/>
            <w:hideMark/>
          </w:tcPr>
          <w:p w14:paraId="78CD075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6C9E951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1AC9F46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50B2396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60504B4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£1,000,000</w:t>
            </w:r>
          </w:p>
        </w:tc>
        <w:tc>
          <w:tcPr>
            <w:tcW w:w="1005" w:type="dxa"/>
            <w:noWrap/>
            <w:vAlign w:val="center"/>
            <w:hideMark/>
          </w:tcPr>
          <w:p w14:paraId="0363D09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£961,000</w:t>
            </w:r>
          </w:p>
        </w:tc>
        <w:tc>
          <w:tcPr>
            <w:tcW w:w="798" w:type="dxa"/>
            <w:noWrap/>
            <w:vAlign w:val="center"/>
            <w:hideMark/>
          </w:tcPr>
          <w:p w14:paraId="2746BBE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5FA34E7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910</w:t>
            </w:r>
          </w:p>
        </w:tc>
        <w:tc>
          <w:tcPr>
            <w:tcW w:w="1068" w:type="dxa"/>
            <w:vAlign w:val="center"/>
          </w:tcPr>
          <w:p w14:paraId="17069C0E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Excellent</w:t>
            </w:r>
          </w:p>
        </w:tc>
      </w:tr>
      <w:tr w:rsidR="002672FE" w:rsidRPr="00F4619C" w14:paraId="7367FA4D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79F64BB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Falkirk Council</w:t>
            </w:r>
          </w:p>
        </w:tc>
        <w:tc>
          <w:tcPr>
            <w:tcW w:w="1200" w:type="dxa"/>
            <w:noWrap/>
            <w:vAlign w:val="center"/>
            <w:hideMark/>
          </w:tcPr>
          <w:p w14:paraId="78C2AD8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Bowhouse</w:t>
            </w:r>
          </w:p>
        </w:tc>
        <w:tc>
          <w:tcPr>
            <w:tcW w:w="506" w:type="dxa"/>
            <w:noWrap/>
            <w:vAlign w:val="center"/>
            <w:hideMark/>
          </w:tcPr>
          <w:p w14:paraId="5F87E0F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9</w:t>
            </w:r>
          </w:p>
        </w:tc>
        <w:tc>
          <w:tcPr>
            <w:tcW w:w="578" w:type="dxa"/>
            <w:noWrap/>
            <w:vAlign w:val="center"/>
            <w:hideMark/>
          </w:tcPr>
          <w:p w14:paraId="7ACF5F1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752" w:type="dxa"/>
            <w:noWrap/>
            <w:vAlign w:val="center"/>
            <w:hideMark/>
          </w:tcPr>
          <w:p w14:paraId="007FE80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45F3F82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56" w:type="dxa"/>
            <w:noWrap/>
            <w:vAlign w:val="center"/>
            <w:hideMark/>
          </w:tcPr>
          <w:p w14:paraId="3B84CEA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70F9E9E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£1,145,576</w:t>
            </w:r>
          </w:p>
        </w:tc>
        <w:tc>
          <w:tcPr>
            <w:tcW w:w="1081" w:type="dxa"/>
            <w:noWrap/>
            <w:vAlign w:val="center"/>
            <w:hideMark/>
          </w:tcPr>
          <w:p w14:paraId="3E90784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4762F86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3AE0ABF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£1,145,576</w:t>
            </w:r>
          </w:p>
        </w:tc>
        <w:tc>
          <w:tcPr>
            <w:tcW w:w="1036" w:type="dxa"/>
            <w:noWrap/>
            <w:vAlign w:val="center"/>
            <w:hideMark/>
          </w:tcPr>
          <w:p w14:paraId="5831D1B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0A4708B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62250C0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424C067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79A108D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1050</w:t>
            </w:r>
          </w:p>
        </w:tc>
        <w:tc>
          <w:tcPr>
            <w:tcW w:w="1068" w:type="dxa"/>
            <w:vAlign w:val="center"/>
          </w:tcPr>
          <w:p w14:paraId="31DC81B0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Good</w:t>
            </w:r>
          </w:p>
        </w:tc>
      </w:tr>
      <w:tr w:rsidR="002672FE" w:rsidRPr="00F4619C" w14:paraId="0BB28DA2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76FA531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 xml:space="preserve">Falkirk Council </w:t>
            </w:r>
          </w:p>
        </w:tc>
        <w:tc>
          <w:tcPr>
            <w:tcW w:w="1200" w:type="dxa"/>
            <w:noWrap/>
            <w:vAlign w:val="center"/>
            <w:hideMark/>
          </w:tcPr>
          <w:p w14:paraId="7C532BD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Buy Backs 26-32*</w:t>
            </w:r>
          </w:p>
        </w:tc>
        <w:tc>
          <w:tcPr>
            <w:tcW w:w="506" w:type="dxa"/>
            <w:noWrap/>
            <w:vAlign w:val="center"/>
            <w:hideMark/>
          </w:tcPr>
          <w:p w14:paraId="1DC4D84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250</w:t>
            </w:r>
          </w:p>
        </w:tc>
        <w:tc>
          <w:tcPr>
            <w:tcW w:w="578" w:type="dxa"/>
            <w:noWrap/>
            <w:vAlign w:val="center"/>
            <w:hideMark/>
          </w:tcPr>
          <w:p w14:paraId="23A8FBA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752" w:type="dxa"/>
            <w:noWrap/>
            <w:vAlign w:val="center"/>
            <w:hideMark/>
          </w:tcPr>
          <w:p w14:paraId="24CBC8F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38E91FD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56" w:type="dxa"/>
            <w:noWrap/>
            <w:vAlign w:val="center"/>
            <w:hideMark/>
          </w:tcPr>
          <w:p w14:paraId="6276735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75337EF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£15,750,000</w:t>
            </w:r>
          </w:p>
        </w:tc>
        <w:tc>
          <w:tcPr>
            <w:tcW w:w="1081" w:type="dxa"/>
            <w:noWrap/>
            <w:vAlign w:val="center"/>
            <w:hideMark/>
          </w:tcPr>
          <w:p w14:paraId="539B741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0DC1A1F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£3,150,000</w:t>
            </w:r>
          </w:p>
        </w:tc>
        <w:tc>
          <w:tcPr>
            <w:tcW w:w="1100" w:type="dxa"/>
            <w:noWrap/>
            <w:vAlign w:val="center"/>
            <w:hideMark/>
          </w:tcPr>
          <w:p w14:paraId="586EA9F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£3,150,000</w:t>
            </w:r>
          </w:p>
        </w:tc>
        <w:tc>
          <w:tcPr>
            <w:tcW w:w="1036" w:type="dxa"/>
            <w:noWrap/>
            <w:vAlign w:val="center"/>
            <w:hideMark/>
          </w:tcPr>
          <w:p w14:paraId="287B358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£3,150,000</w:t>
            </w:r>
          </w:p>
        </w:tc>
        <w:tc>
          <w:tcPr>
            <w:tcW w:w="1048" w:type="dxa"/>
            <w:noWrap/>
            <w:vAlign w:val="center"/>
            <w:hideMark/>
          </w:tcPr>
          <w:p w14:paraId="19C1833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£3,150,000</w:t>
            </w:r>
          </w:p>
        </w:tc>
        <w:tc>
          <w:tcPr>
            <w:tcW w:w="1005" w:type="dxa"/>
            <w:noWrap/>
            <w:vAlign w:val="center"/>
            <w:hideMark/>
          </w:tcPr>
          <w:p w14:paraId="2FD3A28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£3,150,000</w:t>
            </w:r>
          </w:p>
        </w:tc>
        <w:tc>
          <w:tcPr>
            <w:tcW w:w="798" w:type="dxa"/>
            <w:noWrap/>
            <w:vAlign w:val="center"/>
            <w:hideMark/>
          </w:tcPr>
          <w:p w14:paraId="650F152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0EAC03B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900</w:t>
            </w:r>
          </w:p>
        </w:tc>
        <w:tc>
          <w:tcPr>
            <w:tcW w:w="1068" w:type="dxa"/>
            <w:vAlign w:val="center"/>
          </w:tcPr>
          <w:p w14:paraId="78165472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Good</w:t>
            </w:r>
          </w:p>
        </w:tc>
      </w:tr>
      <w:tr w:rsidR="002672FE" w:rsidRPr="00F4619C" w14:paraId="50F65BAD" w14:textId="77777777" w:rsidTr="002672FE">
        <w:trPr>
          <w:trHeight w:val="288"/>
        </w:trPr>
        <w:tc>
          <w:tcPr>
            <w:tcW w:w="1190" w:type="dxa"/>
            <w:noWrap/>
            <w:vAlign w:val="center"/>
            <w:hideMark/>
          </w:tcPr>
          <w:p w14:paraId="5BF028D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Falkirk Council</w:t>
            </w:r>
          </w:p>
        </w:tc>
        <w:tc>
          <w:tcPr>
            <w:tcW w:w="1200" w:type="dxa"/>
            <w:noWrap/>
            <w:vAlign w:val="center"/>
            <w:hideMark/>
          </w:tcPr>
          <w:p w14:paraId="275B814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Former Denny High*</w:t>
            </w:r>
          </w:p>
        </w:tc>
        <w:tc>
          <w:tcPr>
            <w:tcW w:w="506" w:type="dxa"/>
            <w:noWrap/>
            <w:vAlign w:val="center"/>
            <w:hideMark/>
          </w:tcPr>
          <w:p w14:paraId="7C7BF52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137</w:t>
            </w:r>
          </w:p>
        </w:tc>
        <w:tc>
          <w:tcPr>
            <w:tcW w:w="578" w:type="dxa"/>
            <w:noWrap/>
            <w:vAlign w:val="center"/>
            <w:hideMark/>
          </w:tcPr>
          <w:p w14:paraId="3A77FFD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11</w:t>
            </w:r>
          </w:p>
        </w:tc>
        <w:tc>
          <w:tcPr>
            <w:tcW w:w="752" w:type="dxa"/>
            <w:noWrap/>
            <w:vAlign w:val="center"/>
            <w:hideMark/>
          </w:tcPr>
          <w:p w14:paraId="289F3A9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25</w:t>
            </w:r>
          </w:p>
        </w:tc>
        <w:tc>
          <w:tcPr>
            <w:tcW w:w="837" w:type="dxa"/>
            <w:noWrap/>
            <w:vAlign w:val="center"/>
            <w:hideMark/>
          </w:tcPr>
          <w:p w14:paraId="7F9892D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656" w:type="dxa"/>
            <w:noWrap/>
            <w:vAlign w:val="center"/>
            <w:hideMark/>
          </w:tcPr>
          <w:p w14:paraId="1B4735D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15E8BE2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£12,579,000</w:t>
            </w:r>
          </w:p>
        </w:tc>
        <w:tc>
          <w:tcPr>
            <w:tcW w:w="1081" w:type="dxa"/>
            <w:noWrap/>
            <w:vAlign w:val="center"/>
            <w:hideMark/>
          </w:tcPr>
          <w:p w14:paraId="1CD3206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£8,488,000</w:t>
            </w:r>
          </w:p>
        </w:tc>
        <w:tc>
          <w:tcPr>
            <w:tcW w:w="1044" w:type="dxa"/>
            <w:noWrap/>
            <w:vAlign w:val="center"/>
            <w:hideMark/>
          </w:tcPr>
          <w:p w14:paraId="6A8FDC0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£2,591,000</w:t>
            </w:r>
          </w:p>
        </w:tc>
        <w:tc>
          <w:tcPr>
            <w:tcW w:w="1100" w:type="dxa"/>
            <w:noWrap/>
            <w:vAlign w:val="center"/>
            <w:hideMark/>
          </w:tcPr>
          <w:p w14:paraId="2BF8B7A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£1,500,000</w:t>
            </w:r>
          </w:p>
        </w:tc>
        <w:tc>
          <w:tcPr>
            <w:tcW w:w="1036" w:type="dxa"/>
            <w:noWrap/>
            <w:vAlign w:val="center"/>
            <w:hideMark/>
          </w:tcPr>
          <w:p w14:paraId="7FA9997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28706AD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7BC00F2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121127F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3737644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1040</w:t>
            </w:r>
          </w:p>
        </w:tc>
        <w:tc>
          <w:tcPr>
            <w:tcW w:w="1068" w:type="dxa"/>
            <w:vAlign w:val="center"/>
          </w:tcPr>
          <w:p w14:paraId="630EFC6A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Good</w:t>
            </w:r>
          </w:p>
        </w:tc>
      </w:tr>
      <w:tr w:rsidR="002672FE" w:rsidRPr="00F4619C" w14:paraId="5790605B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1627EEA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Falkirk Council</w:t>
            </w:r>
          </w:p>
        </w:tc>
        <w:tc>
          <w:tcPr>
            <w:tcW w:w="1200" w:type="dxa"/>
            <w:noWrap/>
            <w:vAlign w:val="center"/>
            <w:hideMark/>
          </w:tcPr>
          <w:p w14:paraId="14FAC78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Former Larbert Nursery</w:t>
            </w:r>
          </w:p>
        </w:tc>
        <w:tc>
          <w:tcPr>
            <w:tcW w:w="506" w:type="dxa"/>
            <w:noWrap/>
            <w:vAlign w:val="center"/>
            <w:hideMark/>
          </w:tcPr>
          <w:p w14:paraId="73C601A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578" w:type="dxa"/>
            <w:noWrap/>
            <w:vAlign w:val="center"/>
            <w:hideMark/>
          </w:tcPr>
          <w:p w14:paraId="0E3A3B9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752" w:type="dxa"/>
            <w:noWrap/>
            <w:vAlign w:val="center"/>
            <w:hideMark/>
          </w:tcPr>
          <w:p w14:paraId="6B0BB95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3BD1F0A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656" w:type="dxa"/>
            <w:noWrap/>
            <w:vAlign w:val="center"/>
            <w:hideMark/>
          </w:tcPr>
          <w:p w14:paraId="000A43C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24D6447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£1,257,776</w:t>
            </w:r>
          </w:p>
        </w:tc>
        <w:tc>
          <w:tcPr>
            <w:tcW w:w="1081" w:type="dxa"/>
            <w:noWrap/>
            <w:vAlign w:val="center"/>
            <w:hideMark/>
          </w:tcPr>
          <w:p w14:paraId="4B0C6A2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3651767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6E3AAFA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5C72C17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3974B37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£1,257,776</w:t>
            </w:r>
          </w:p>
        </w:tc>
        <w:tc>
          <w:tcPr>
            <w:tcW w:w="1005" w:type="dxa"/>
            <w:noWrap/>
            <w:vAlign w:val="center"/>
            <w:hideMark/>
          </w:tcPr>
          <w:p w14:paraId="4D16CAA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7E6864D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05F2857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900</w:t>
            </w:r>
          </w:p>
        </w:tc>
        <w:tc>
          <w:tcPr>
            <w:tcW w:w="1068" w:type="dxa"/>
            <w:vAlign w:val="center"/>
          </w:tcPr>
          <w:p w14:paraId="43F6365D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Good</w:t>
            </w:r>
          </w:p>
        </w:tc>
      </w:tr>
      <w:tr w:rsidR="002672FE" w:rsidRPr="00F4619C" w14:paraId="29A8E951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58CD635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Kingdom HA</w:t>
            </w:r>
          </w:p>
        </w:tc>
        <w:tc>
          <w:tcPr>
            <w:tcW w:w="1200" w:type="dxa"/>
            <w:noWrap/>
            <w:vAlign w:val="center"/>
            <w:hideMark/>
          </w:tcPr>
          <w:p w14:paraId="5A68EA1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Kilsyth Road, Banknock</w:t>
            </w:r>
          </w:p>
        </w:tc>
        <w:tc>
          <w:tcPr>
            <w:tcW w:w="506" w:type="dxa"/>
            <w:noWrap/>
            <w:vAlign w:val="center"/>
            <w:hideMark/>
          </w:tcPr>
          <w:p w14:paraId="05E9DE1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68</w:t>
            </w:r>
          </w:p>
        </w:tc>
        <w:tc>
          <w:tcPr>
            <w:tcW w:w="578" w:type="dxa"/>
            <w:noWrap/>
            <w:vAlign w:val="center"/>
            <w:hideMark/>
          </w:tcPr>
          <w:p w14:paraId="77F8AD8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752" w:type="dxa"/>
            <w:noWrap/>
            <w:vAlign w:val="center"/>
            <w:hideMark/>
          </w:tcPr>
          <w:p w14:paraId="1A260A3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837" w:type="dxa"/>
            <w:noWrap/>
            <w:vAlign w:val="center"/>
            <w:hideMark/>
          </w:tcPr>
          <w:p w14:paraId="406257F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656" w:type="dxa"/>
            <w:noWrap/>
            <w:vAlign w:val="center"/>
            <w:hideMark/>
          </w:tcPr>
          <w:p w14:paraId="17D567D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SR, MMR &amp; SE</w:t>
            </w:r>
          </w:p>
        </w:tc>
        <w:tc>
          <w:tcPr>
            <w:tcW w:w="924" w:type="dxa"/>
            <w:noWrap/>
            <w:vAlign w:val="center"/>
            <w:hideMark/>
          </w:tcPr>
          <w:p w14:paraId="70FE478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£8,228,000</w:t>
            </w:r>
          </w:p>
        </w:tc>
        <w:tc>
          <w:tcPr>
            <w:tcW w:w="1081" w:type="dxa"/>
            <w:noWrap/>
            <w:vAlign w:val="center"/>
            <w:hideMark/>
          </w:tcPr>
          <w:p w14:paraId="660BC3E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6C66C96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3E48A05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033C57F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3D076C3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60CF000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£1,00,000</w:t>
            </w:r>
          </w:p>
        </w:tc>
        <w:tc>
          <w:tcPr>
            <w:tcW w:w="798" w:type="dxa"/>
            <w:noWrap/>
            <w:vAlign w:val="center"/>
            <w:hideMark/>
          </w:tcPr>
          <w:p w14:paraId="0041D88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£7,228,000</w:t>
            </w:r>
          </w:p>
        </w:tc>
        <w:tc>
          <w:tcPr>
            <w:tcW w:w="565" w:type="dxa"/>
            <w:noWrap/>
            <w:vAlign w:val="center"/>
            <w:hideMark/>
          </w:tcPr>
          <w:p w14:paraId="791D6D4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1040</w:t>
            </w:r>
          </w:p>
        </w:tc>
        <w:tc>
          <w:tcPr>
            <w:tcW w:w="1068" w:type="dxa"/>
            <w:vAlign w:val="center"/>
          </w:tcPr>
          <w:p w14:paraId="78F6A871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Good</w:t>
            </w:r>
          </w:p>
        </w:tc>
      </w:tr>
      <w:tr w:rsidR="002672FE" w:rsidRPr="00F4619C" w14:paraId="1BE4F048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500BA26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Kingdom HA</w:t>
            </w:r>
          </w:p>
        </w:tc>
        <w:tc>
          <w:tcPr>
            <w:tcW w:w="1200" w:type="dxa"/>
            <w:noWrap/>
            <w:vAlign w:val="center"/>
            <w:hideMark/>
          </w:tcPr>
          <w:p w14:paraId="69629C1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Polmont</w:t>
            </w:r>
          </w:p>
        </w:tc>
        <w:tc>
          <w:tcPr>
            <w:tcW w:w="506" w:type="dxa"/>
            <w:noWrap/>
            <w:vAlign w:val="center"/>
            <w:hideMark/>
          </w:tcPr>
          <w:p w14:paraId="070BFC0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12</w:t>
            </w:r>
          </w:p>
        </w:tc>
        <w:tc>
          <w:tcPr>
            <w:tcW w:w="578" w:type="dxa"/>
            <w:noWrap/>
            <w:vAlign w:val="center"/>
            <w:hideMark/>
          </w:tcPr>
          <w:p w14:paraId="71D1275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752" w:type="dxa"/>
            <w:noWrap/>
            <w:vAlign w:val="center"/>
            <w:hideMark/>
          </w:tcPr>
          <w:p w14:paraId="7FDED2F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837" w:type="dxa"/>
            <w:noWrap/>
            <w:vAlign w:val="center"/>
            <w:hideMark/>
          </w:tcPr>
          <w:p w14:paraId="224FA3D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56" w:type="dxa"/>
            <w:noWrap/>
            <w:vAlign w:val="center"/>
            <w:hideMark/>
          </w:tcPr>
          <w:p w14:paraId="644D812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MMR &amp; SE</w:t>
            </w:r>
          </w:p>
        </w:tc>
        <w:tc>
          <w:tcPr>
            <w:tcW w:w="924" w:type="dxa"/>
            <w:noWrap/>
            <w:vAlign w:val="center"/>
            <w:hideMark/>
          </w:tcPr>
          <w:p w14:paraId="0C601C9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£984,000</w:t>
            </w:r>
          </w:p>
        </w:tc>
        <w:tc>
          <w:tcPr>
            <w:tcW w:w="1081" w:type="dxa"/>
            <w:noWrap/>
            <w:vAlign w:val="center"/>
            <w:hideMark/>
          </w:tcPr>
          <w:p w14:paraId="5E35B6E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4DB5B06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4E3D310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1C8E38E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£984,000</w:t>
            </w:r>
          </w:p>
        </w:tc>
        <w:tc>
          <w:tcPr>
            <w:tcW w:w="1048" w:type="dxa"/>
            <w:noWrap/>
            <w:vAlign w:val="center"/>
            <w:hideMark/>
          </w:tcPr>
          <w:p w14:paraId="1728BBB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10B6739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427D10F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5301AF6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1105</w:t>
            </w:r>
          </w:p>
        </w:tc>
        <w:tc>
          <w:tcPr>
            <w:tcW w:w="1068" w:type="dxa"/>
            <w:vAlign w:val="center"/>
          </w:tcPr>
          <w:p w14:paraId="02B2AEB4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2672FE" w:rsidRPr="00F4619C" w14:paraId="0E9B8DD4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38E2B92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Link (Curb)</w:t>
            </w:r>
          </w:p>
        </w:tc>
        <w:tc>
          <w:tcPr>
            <w:tcW w:w="1200" w:type="dxa"/>
            <w:noWrap/>
            <w:vAlign w:val="center"/>
            <w:hideMark/>
          </w:tcPr>
          <w:p w14:paraId="6CE6B49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Bellsdyke Road</w:t>
            </w:r>
          </w:p>
        </w:tc>
        <w:tc>
          <w:tcPr>
            <w:tcW w:w="506" w:type="dxa"/>
            <w:noWrap/>
            <w:vAlign w:val="center"/>
            <w:hideMark/>
          </w:tcPr>
          <w:p w14:paraId="69ABA68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30</w:t>
            </w:r>
          </w:p>
        </w:tc>
        <w:tc>
          <w:tcPr>
            <w:tcW w:w="578" w:type="dxa"/>
            <w:noWrap/>
            <w:vAlign w:val="center"/>
            <w:hideMark/>
          </w:tcPr>
          <w:p w14:paraId="79206B9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752" w:type="dxa"/>
            <w:noWrap/>
            <w:vAlign w:val="center"/>
            <w:hideMark/>
          </w:tcPr>
          <w:p w14:paraId="6BCBBAC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01C905C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656" w:type="dxa"/>
            <w:noWrap/>
            <w:vAlign w:val="center"/>
            <w:hideMark/>
          </w:tcPr>
          <w:p w14:paraId="17EFD15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663F41A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£3,960,000</w:t>
            </w:r>
          </w:p>
        </w:tc>
        <w:tc>
          <w:tcPr>
            <w:tcW w:w="1081" w:type="dxa"/>
            <w:noWrap/>
            <w:vAlign w:val="center"/>
            <w:hideMark/>
          </w:tcPr>
          <w:p w14:paraId="23C6EAA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2125D97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4414BCA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6A95B69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0C89D47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£2,000,000</w:t>
            </w:r>
          </w:p>
        </w:tc>
        <w:tc>
          <w:tcPr>
            <w:tcW w:w="1005" w:type="dxa"/>
            <w:noWrap/>
            <w:vAlign w:val="center"/>
            <w:hideMark/>
          </w:tcPr>
          <w:p w14:paraId="1EA8690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£1,960,000</w:t>
            </w:r>
          </w:p>
        </w:tc>
        <w:tc>
          <w:tcPr>
            <w:tcW w:w="798" w:type="dxa"/>
            <w:noWrap/>
            <w:vAlign w:val="center"/>
            <w:hideMark/>
          </w:tcPr>
          <w:p w14:paraId="3DD28AF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512AC40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810</w:t>
            </w:r>
          </w:p>
        </w:tc>
        <w:tc>
          <w:tcPr>
            <w:tcW w:w="1068" w:type="dxa"/>
            <w:vAlign w:val="center"/>
          </w:tcPr>
          <w:p w14:paraId="70AF429E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2672FE" w:rsidRPr="00F4619C" w14:paraId="0BB17F25" w14:textId="77777777" w:rsidTr="002672FE">
        <w:trPr>
          <w:trHeight w:val="288"/>
        </w:trPr>
        <w:tc>
          <w:tcPr>
            <w:tcW w:w="1190" w:type="dxa"/>
            <w:noWrap/>
            <w:vAlign w:val="center"/>
            <w:hideMark/>
          </w:tcPr>
          <w:p w14:paraId="009CBD2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Link (Curb)</w:t>
            </w:r>
          </w:p>
        </w:tc>
        <w:tc>
          <w:tcPr>
            <w:tcW w:w="1200" w:type="dxa"/>
            <w:noWrap/>
            <w:vAlign w:val="center"/>
            <w:hideMark/>
          </w:tcPr>
          <w:p w14:paraId="18126C4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Crawfield Road (B)</w:t>
            </w:r>
          </w:p>
        </w:tc>
        <w:tc>
          <w:tcPr>
            <w:tcW w:w="506" w:type="dxa"/>
            <w:noWrap/>
            <w:vAlign w:val="center"/>
            <w:hideMark/>
          </w:tcPr>
          <w:p w14:paraId="15D075C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34</w:t>
            </w:r>
          </w:p>
        </w:tc>
        <w:tc>
          <w:tcPr>
            <w:tcW w:w="578" w:type="dxa"/>
            <w:noWrap/>
            <w:vAlign w:val="center"/>
            <w:hideMark/>
          </w:tcPr>
          <w:p w14:paraId="79420E3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752" w:type="dxa"/>
            <w:noWrap/>
            <w:vAlign w:val="center"/>
            <w:hideMark/>
          </w:tcPr>
          <w:p w14:paraId="7627624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5FF2126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656" w:type="dxa"/>
            <w:noWrap/>
            <w:vAlign w:val="center"/>
            <w:hideMark/>
          </w:tcPr>
          <w:p w14:paraId="64B83CA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0AFBA09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£4,552,375</w:t>
            </w:r>
          </w:p>
        </w:tc>
        <w:tc>
          <w:tcPr>
            <w:tcW w:w="1081" w:type="dxa"/>
            <w:noWrap/>
            <w:vAlign w:val="center"/>
            <w:hideMark/>
          </w:tcPr>
          <w:p w14:paraId="724CBD7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£1,000,000</w:t>
            </w:r>
          </w:p>
        </w:tc>
        <w:tc>
          <w:tcPr>
            <w:tcW w:w="1044" w:type="dxa"/>
            <w:noWrap/>
            <w:vAlign w:val="center"/>
            <w:hideMark/>
          </w:tcPr>
          <w:p w14:paraId="050D345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£3,552.375</w:t>
            </w:r>
          </w:p>
        </w:tc>
        <w:tc>
          <w:tcPr>
            <w:tcW w:w="1100" w:type="dxa"/>
            <w:noWrap/>
            <w:vAlign w:val="center"/>
            <w:hideMark/>
          </w:tcPr>
          <w:p w14:paraId="669D5A0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3D946EE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026F670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06CFC8C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6C56BA0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562BD52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990</w:t>
            </w:r>
          </w:p>
        </w:tc>
        <w:tc>
          <w:tcPr>
            <w:tcW w:w="1068" w:type="dxa"/>
            <w:vAlign w:val="center"/>
          </w:tcPr>
          <w:p w14:paraId="6A9C5D3B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2672FE" w:rsidRPr="00F4619C" w14:paraId="17716FD9" w14:textId="77777777" w:rsidTr="002672FE">
        <w:trPr>
          <w:trHeight w:val="288"/>
        </w:trPr>
        <w:tc>
          <w:tcPr>
            <w:tcW w:w="1190" w:type="dxa"/>
            <w:noWrap/>
            <w:vAlign w:val="center"/>
            <w:hideMark/>
          </w:tcPr>
          <w:p w14:paraId="336778B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Link (Curb)</w:t>
            </w:r>
          </w:p>
        </w:tc>
        <w:tc>
          <w:tcPr>
            <w:tcW w:w="1200" w:type="dxa"/>
            <w:noWrap/>
            <w:vAlign w:val="center"/>
            <w:hideMark/>
          </w:tcPr>
          <w:p w14:paraId="238E1EB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My Dub Ph2</w:t>
            </w:r>
          </w:p>
        </w:tc>
        <w:tc>
          <w:tcPr>
            <w:tcW w:w="506" w:type="dxa"/>
            <w:noWrap/>
            <w:vAlign w:val="center"/>
            <w:hideMark/>
          </w:tcPr>
          <w:p w14:paraId="1E3DAC2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34</w:t>
            </w:r>
          </w:p>
        </w:tc>
        <w:tc>
          <w:tcPr>
            <w:tcW w:w="578" w:type="dxa"/>
            <w:noWrap/>
            <w:vAlign w:val="center"/>
            <w:hideMark/>
          </w:tcPr>
          <w:p w14:paraId="3F01FAD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752" w:type="dxa"/>
            <w:noWrap/>
            <w:vAlign w:val="center"/>
            <w:hideMark/>
          </w:tcPr>
          <w:p w14:paraId="4A008CB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1223A32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656" w:type="dxa"/>
            <w:noWrap/>
            <w:vAlign w:val="center"/>
            <w:hideMark/>
          </w:tcPr>
          <w:p w14:paraId="7C35B72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33C0134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£4,609,304</w:t>
            </w:r>
          </w:p>
        </w:tc>
        <w:tc>
          <w:tcPr>
            <w:tcW w:w="1081" w:type="dxa"/>
            <w:noWrap/>
            <w:vAlign w:val="center"/>
            <w:hideMark/>
          </w:tcPr>
          <w:p w14:paraId="6AB183C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£500,000</w:t>
            </w:r>
          </w:p>
        </w:tc>
        <w:tc>
          <w:tcPr>
            <w:tcW w:w="1044" w:type="dxa"/>
            <w:noWrap/>
            <w:vAlign w:val="center"/>
            <w:hideMark/>
          </w:tcPr>
          <w:p w14:paraId="37187CF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£2,000,000</w:t>
            </w:r>
          </w:p>
        </w:tc>
        <w:tc>
          <w:tcPr>
            <w:tcW w:w="1100" w:type="dxa"/>
            <w:noWrap/>
            <w:vAlign w:val="center"/>
            <w:hideMark/>
          </w:tcPr>
          <w:p w14:paraId="417E371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£2,109,305</w:t>
            </w:r>
          </w:p>
        </w:tc>
        <w:tc>
          <w:tcPr>
            <w:tcW w:w="1036" w:type="dxa"/>
            <w:noWrap/>
            <w:vAlign w:val="center"/>
            <w:hideMark/>
          </w:tcPr>
          <w:p w14:paraId="22144BC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7FAB72F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6F65987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2796CC1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5F209DD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965</w:t>
            </w:r>
          </w:p>
        </w:tc>
        <w:tc>
          <w:tcPr>
            <w:tcW w:w="1068" w:type="dxa"/>
            <w:vAlign w:val="center"/>
          </w:tcPr>
          <w:p w14:paraId="01543B3E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2672FE" w:rsidRPr="00F4619C" w14:paraId="084064CB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75DCA5C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Paragon</w:t>
            </w:r>
          </w:p>
        </w:tc>
        <w:tc>
          <w:tcPr>
            <w:tcW w:w="1200" w:type="dxa"/>
            <w:noWrap/>
            <w:vAlign w:val="center"/>
            <w:hideMark/>
          </w:tcPr>
          <w:p w14:paraId="2CCFE53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Buy Back 27-32</w:t>
            </w:r>
          </w:p>
        </w:tc>
        <w:tc>
          <w:tcPr>
            <w:tcW w:w="506" w:type="dxa"/>
            <w:noWrap/>
            <w:vAlign w:val="center"/>
            <w:hideMark/>
          </w:tcPr>
          <w:p w14:paraId="3E99809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25</w:t>
            </w:r>
          </w:p>
        </w:tc>
        <w:tc>
          <w:tcPr>
            <w:tcW w:w="578" w:type="dxa"/>
            <w:noWrap/>
            <w:vAlign w:val="center"/>
            <w:hideMark/>
          </w:tcPr>
          <w:p w14:paraId="21E611B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752" w:type="dxa"/>
            <w:noWrap/>
            <w:vAlign w:val="center"/>
            <w:hideMark/>
          </w:tcPr>
          <w:p w14:paraId="1243826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42EECE8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56" w:type="dxa"/>
            <w:noWrap/>
            <w:vAlign w:val="center"/>
            <w:hideMark/>
          </w:tcPr>
          <w:p w14:paraId="5E772AA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1CAD09D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£1,725,000</w:t>
            </w:r>
          </w:p>
        </w:tc>
        <w:tc>
          <w:tcPr>
            <w:tcW w:w="1081" w:type="dxa"/>
            <w:noWrap/>
            <w:vAlign w:val="center"/>
            <w:hideMark/>
          </w:tcPr>
          <w:p w14:paraId="355E37A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7A8A836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£345,000</w:t>
            </w:r>
          </w:p>
        </w:tc>
        <w:tc>
          <w:tcPr>
            <w:tcW w:w="1100" w:type="dxa"/>
            <w:noWrap/>
            <w:vAlign w:val="center"/>
            <w:hideMark/>
          </w:tcPr>
          <w:p w14:paraId="2EE09A1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£345,000</w:t>
            </w:r>
          </w:p>
        </w:tc>
        <w:tc>
          <w:tcPr>
            <w:tcW w:w="1036" w:type="dxa"/>
            <w:noWrap/>
            <w:vAlign w:val="center"/>
            <w:hideMark/>
          </w:tcPr>
          <w:p w14:paraId="7983D4F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£345,000</w:t>
            </w:r>
          </w:p>
        </w:tc>
        <w:tc>
          <w:tcPr>
            <w:tcW w:w="1048" w:type="dxa"/>
            <w:noWrap/>
            <w:vAlign w:val="center"/>
            <w:hideMark/>
          </w:tcPr>
          <w:p w14:paraId="518F0B6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£345,000</w:t>
            </w:r>
          </w:p>
        </w:tc>
        <w:tc>
          <w:tcPr>
            <w:tcW w:w="1005" w:type="dxa"/>
            <w:noWrap/>
            <w:vAlign w:val="center"/>
            <w:hideMark/>
          </w:tcPr>
          <w:p w14:paraId="77B58DC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£345,000</w:t>
            </w:r>
          </w:p>
        </w:tc>
        <w:tc>
          <w:tcPr>
            <w:tcW w:w="798" w:type="dxa"/>
            <w:noWrap/>
            <w:vAlign w:val="center"/>
            <w:hideMark/>
          </w:tcPr>
          <w:p w14:paraId="0B0D65A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1C00DD6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900</w:t>
            </w:r>
          </w:p>
        </w:tc>
        <w:tc>
          <w:tcPr>
            <w:tcW w:w="1068" w:type="dxa"/>
            <w:vAlign w:val="center"/>
          </w:tcPr>
          <w:p w14:paraId="6839B0CC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Good</w:t>
            </w:r>
          </w:p>
        </w:tc>
      </w:tr>
      <w:tr w:rsidR="002672FE" w:rsidRPr="00F4619C" w14:paraId="40D864F5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29677BB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Paragon</w:t>
            </w:r>
          </w:p>
        </w:tc>
        <w:tc>
          <w:tcPr>
            <w:tcW w:w="1200" w:type="dxa"/>
            <w:noWrap/>
            <w:vAlign w:val="center"/>
            <w:hideMark/>
          </w:tcPr>
          <w:p w14:paraId="0200F4C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Old Salvation Army Hall</w:t>
            </w:r>
          </w:p>
        </w:tc>
        <w:tc>
          <w:tcPr>
            <w:tcW w:w="506" w:type="dxa"/>
            <w:noWrap/>
            <w:vAlign w:val="center"/>
            <w:hideMark/>
          </w:tcPr>
          <w:p w14:paraId="79BAD74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38</w:t>
            </w:r>
          </w:p>
        </w:tc>
        <w:tc>
          <w:tcPr>
            <w:tcW w:w="578" w:type="dxa"/>
            <w:noWrap/>
            <w:vAlign w:val="center"/>
            <w:hideMark/>
          </w:tcPr>
          <w:p w14:paraId="0FE16AA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752" w:type="dxa"/>
            <w:noWrap/>
            <w:vAlign w:val="center"/>
            <w:hideMark/>
          </w:tcPr>
          <w:p w14:paraId="55C476E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6D137D7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656" w:type="dxa"/>
            <w:noWrap/>
            <w:vAlign w:val="center"/>
            <w:hideMark/>
          </w:tcPr>
          <w:p w14:paraId="1FC266B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7FEABAB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£5,222,000</w:t>
            </w:r>
          </w:p>
        </w:tc>
        <w:tc>
          <w:tcPr>
            <w:tcW w:w="1081" w:type="dxa"/>
            <w:noWrap/>
            <w:vAlign w:val="center"/>
            <w:hideMark/>
          </w:tcPr>
          <w:p w14:paraId="6B09E89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762C576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1E21B19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0DA7612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6946C07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£3,000,000</w:t>
            </w:r>
          </w:p>
        </w:tc>
        <w:tc>
          <w:tcPr>
            <w:tcW w:w="1005" w:type="dxa"/>
            <w:noWrap/>
            <w:vAlign w:val="center"/>
            <w:hideMark/>
          </w:tcPr>
          <w:p w14:paraId="5A52E1B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£2,222,000</w:t>
            </w:r>
          </w:p>
        </w:tc>
        <w:tc>
          <w:tcPr>
            <w:tcW w:w="798" w:type="dxa"/>
            <w:noWrap/>
            <w:vAlign w:val="center"/>
            <w:hideMark/>
          </w:tcPr>
          <w:p w14:paraId="38A9D15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65D0E8B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965</w:t>
            </w:r>
          </w:p>
        </w:tc>
        <w:tc>
          <w:tcPr>
            <w:tcW w:w="1068" w:type="dxa"/>
            <w:vAlign w:val="center"/>
          </w:tcPr>
          <w:p w14:paraId="1A7CCD30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Excellent</w:t>
            </w:r>
          </w:p>
        </w:tc>
      </w:tr>
      <w:tr w:rsidR="002672FE" w:rsidRPr="00F4619C" w14:paraId="04DD59AC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48A5DF8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Wheatley/Loretto</w:t>
            </w:r>
          </w:p>
        </w:tc>
        <w:tc>
          <w:tcPr>
            <w:tcW w:w="1200" w:type="dxa"/>
            <w:noWrap/>
            <w:vAlign w:val="center"/>
            <w:hideMark/>
          </w:tcPr>
          <w:p w14:paraId="1E7CED5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Carron Road</w:t>
            </w:r>
          </w:p>
        </w:tc>
        <w:tc>
          <w:tcPr>
            <w:tcW w:w="506" w:type="dxa"/>
            <w:noWrap/>
            <w:vAlign w:val="center"/>
            <w:hideMark/>
          </w:tcPr>
          <w:p w14:paraId="39A9543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82</w:t>
            </w:r>
          </w:p>
        </w:tc>
        <w:tc>
          <w:tcPr>
            <w:tcW w:w="578" w:type="dxa"/>
            <w:noWrap/>
            <w:vAlign w:val="center"/>
            <w:hideMark/>
          </w:tcPr>
          <w:p w14:paraId="3011356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752" w:type="dxa"/>
            <w:noWrap/>
            <w:vAlign w:val="center"/>
            <w:hideMark/>
          </w:tcPr>
          <w:p w14:paraId="1F3B4FD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30</w:t>
            </w:r>
          </w:p>
        </w:tc>
        <w:tc>
          <w:tcPr>
            <w:tcW w:w="837" w:type="dxa"/>
            <w:noWrap/>
            <w:vAlign w:val="center"/>
            <w:hideMark/>
          </w:tcPr>
          <w:p w14:paraId="4172E29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656" w:type="dxa"/>
            <w:noWrap/>
            <w:vAlign w:val="center"/>
            <w:hideMark/>
          </w:tcPr>
          <w:p w14:paraId="6F6C965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SR &amp; MMR</w:t>
            </w:r>
          </w:p>
        </w:tc>
        <w:tc>
          <w:tcPr>
            <w:tcW w:w="924" w:type="dxa"/>
            <w:noWrap/>
            <w:vAlign w:val="center"/>
            <w:hideMark/>
          </w:tcPr>
          <w:p w14:paraId="33D1A59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£9,503,479</w:t>
            </w:r>
          </w:p>
        </w:tc>
        <w:tc>
          <w:tcPr>
            <w:tcW w:w="1081" w:type="dxa"/>
            <w:noWrap/>
            <w:vAlign w:val="center"/>
            <w:hideMark/>
          </w:tcPr>
          <w:p w14:paraId="0CCA34B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£3,000,000</w:t>
            </w:r>
          </w:p>
        </w:tc>
        <w:tc>
          <w:tcPr>
            <w:tcW w:w="1044" w:type="dxa"/>
            <w:noWrap/>
            <w:vAlign w:val="center"/>
            <w:hideMark/>
          </w:tcPr>
          <w:p w14:paraId="44547C4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£3,000,000</w:t>
            </w:r>
          </w:p>
        </w:tc>
        <w:tc>
          <w:tcPr>
            <w:tcW w:w="1100" w:type="dxa"/>
            <w:noWrap/>
            <w:vAlign w:val="center"/>
            <w:hideMark/>
          </w:tcPr>
          <w:p w14:paraId="782FE9E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£3,503,479</w:t>
            </w:r>
          </w:p>
        </w:tc>
        <w:tc>
          <w:tcPr>
            <w:tcW w:w="1036" w:type="dxa"/>
            <w:noWrap/>
            <w:vAlign w:val="center"/>
            <w:hideMark/>
          </w:tcPr>
          <w:p w14:paraId="612C713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0101585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2BA64B3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25A00F0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086DCF5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1040</w:t>
            </w:r>
          </w:p>
        </w:tc>
        <w:tc>
          <w:tcPr>
            <w:tcW w:w="1068" w:type="dxa"/>
            <w:vAlign w:val="center"/>
          </w:tcPr>
          <w:p w14:paraId="77B8BAA6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excellent</w:t>
            </w:r>
          </w:p>
        </w:tc>
      </w:tr>
      <w:tr w:rsidR="002672FE" w:rsidRPr="00F4619C" w14:paraId="282B34B0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3AC5D1C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Wheatley/Loretto</w:t>
            </w:r>
          </w:p>
        </w:tc>
        <w:tc>
          <w:tcPr>
            <w:tcW w:w="1200" w:type="dxa"/>
            <w:noWrap/>
            <w:vAlign w:val="center"/>
            <w:hideMark/>
          </w:tcPr>
          <w:p w14:paraId="520EC02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Crawfield Road (L)</w:t>
            </w:r>
          </w:p>
        </w:tc>
        <w:tc>
          <w:tcPr>
            <w:tcW w:w="506" w:type="dxa"/>
            <w:noWrap/>
            <w:vAlign w:val="center"/>
            <w:hideMark/>
          </w:tcPr>
          <w:p w14:paraId="1AED61D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40</w:t>
            </w:r>
          </w:p>
        </w:tc>
        <w:tc>
          <w:tcPr>
            <w:tcW w:w="578" w:type="dxa"/>
            <w:noWrap/>
            <w:vAlign w:val="center"/>
            <w:hideMark/>
          </w:tcPr>
          <w:p w14:paraId="1FD05E1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752" w:type="dxa"/>
            <w:noWrap/>
            <w:vAlign w:val="center"/>
            <w:hideMark/>
          </w:tcPr>
          <w:p w14:paraId="17B7378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6ADB253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656" w:type="dxa"/>
            <w:noWrap/>
            <w:vAlign w:val="center"/>
            <w:hideMark/>
          </w:tcPr>
          <w:p w14:paraId="742EA42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3C5BBCB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£5,703,000</w:t>
            </w:r>
          </w:p>
        </w:tc>
        <w:tc>
          <w:tcPr>
            <w:tcW w:w="1081" w:type="dxa"/>
            <w:noWrap/>
            <w:vAlign w:val="center"/>
            <w:hideMark/>
          </w:tcPr>
          <w:p w14:paraId="2664796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7792169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3A7AA01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£3,000,000</w:t>
            </w:r>
          </w:p>
        </w:tc>
        <w:tc>
          <w:tcPr>
            <w:tcW w:w="1036" w:type="dxa"/>
            <w:noWrap/>
            <w:vAlign w:val="center"/>
            <w:hideMark/>
          </w:tcPr>
          <w:p w14:paraId="0D5B589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£2,730,000</w:t>
            </w:r>
          </w:p>
        </w:tc>
        <w:tc>
          <w:tcPr>
            <w:tcW w:w="1048" w:type="dxa"/>
            <w:noWrap/>
            <w:vAlign w:val="center"/>
            <w:hideMark/>
          </w:tcPr>
          <w:p w14:paraId="0463278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6AEF104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70501EC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4CBA828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965</w:t>
            </w:r>
          </w:p>
        </w:tc>
        <w:tc>
          <w:tcPr>
            <w:tcW w:w="1068" w:type="dxa"/>
            <w:vAlign w:val="center"/>
          </w:tcPr>
          <w:p w14:paraId="2A2D5539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2672FE" w:rsidRPr="00F4619C" w14:paraId="2BB2AA56" w14:textId="77777777" w:rsidTr="002672FE">
        <w:trPr>
          <w:trHeight w:val="288"/>
        </w:trPr>
        <w:tc>
          <w:tcPr>
            <w:tcW w:w="1190" w:type="dxa"/>
            <w:noWrap/>
            <w:vAlign w:val="center"/>
            <w:hideMark/>
          </w:tcPr>
          <w:p w14:paraId="1C911AA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Wheatley/Loretto</w:t>
            </w:r>
          </w:p>
        </w:tc>
        <w:tc>
          <w:tcPr>
            <w:tcW w:w="1200" w:type="dxa"/>
            <w:noWrap/>
            <w:vAlign w:val="center"/>
            <w:hideMark/>
          </w:tcPr>
          <w:p w14:paraId="05B7726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Dennyloanhead Ph1</w:t>
            </w:r>
          </w:p>
        </w:tc>
        <w:tc>
          <w:tcPr>
            <w:tcW w:w="506" w:type="dxa"/>
            <w:noWrap/>
            <w:vAlign w:val="center"/>
            <w:hideMark/>
          </w:tcPr>
          <w:p w14:paraId="69AC79B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41</w:t>
            </w:r>
          </w:p>
        </w:tc>
        <w:tc>
          <w:tcPr>
            <w:tcW w:w="578" w:type="dxa"/>
            <w:noWrap/>
            <w:vAlign w:val="center"/>
            <w:hideMark/>
          </w:tcPr>
          <w:p w14:paraId="18C61FF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752" w:type="dxa"/>
            <w:noWrap/>
            <w:vAlign w:val="center"/>
            <w:hideMark/>
          </w:tcPr>
          <w:p w14:paraId="03C559A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450DB02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656" w:type="dxa"/>
            <w:noWrap/>
            <w:vAlign w:val="center"/>
            <w:hideMark/>
          </w:tcPr>
          <w:p w14:paraId="392C1A3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6BF5A8F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£5,080,000</w:t>
            </w:r>
          </w:p>
        </w:tc>
        <w:tc>
          <w:tcPr>
            <w:tcW w:w="1081" w:type="dxa"/>
            <w:noWrap/>
            <w:vAlign w:val="center"/>
            <w:hideMark/>
          </w:tcPr>
          <w:p w14:paraId="4A5FB31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54657AF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£1,000,000</w:t>
            </w:r>
          </w:p>
        </w:tc>
        <w:tc>
          <w:tcPr>
            <w:tcW w:w="1100" w:type="dxa"/>
            <w:noWrap/>
            <w:vAlign w:val="center"/>
            <w:hideMark/>
          </w:tcPr>
          <w:p w14:paraId="542AAC1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£2,080,000</w:t>
            </w:r>
          </w:p>
        </w:tc>
        <w:tc>
          <w:tcPr>
            <w:tcW w:w="1036" w:type="dxa"/>
            <w:noWrap/>
            <w:vAlign w:val="center"/>
            <w:hideMark/>
          </w:tcPr>
          <w:p w14:paraId="041808A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£2,000,000</w:t>
            </w:r>
          </w:p>
        </w:tc>
        <w:tc>
          <w:tcPr>
            <w:tcW w:w="1048" w:type="dxa"/>
            <w:noWrap/>
            <w:vAlign w:val="center"/>
            <w:hideMark/>
          </w:tcPr>
          <w:p w14:paraId="2911C26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295B659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32556E4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12758A5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1390</w:t>
            </w:r>
          </w:p>
        </w:tc>
        <w:tc>
          <w:tcPr>
            <w:tcW w:w="1068" w:type="dxa"/>
            <w:vAlign w:val="center"/>
          </w:tcPr>
          <w:p w14:paraId="4249FE6E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2672FE" w:rsidRPr="00F4619C" w14:paraId="2F76A27D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003D800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Wheatley/Loretto</w:t>
            </w:r>
          </w:p>
        </w:tc>
        <w:tc>
          <w:tcPr>
            <w:tcW w:w="1200" w:type="dxa"/>
            <w:noWrap/>
            <w:vAlign w:val="center"/>
            <w:hideMark/>
          </w:tcPr>
          <w:p w14:paraId="5266789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Dennyloanhead Ph2</w:t>
            </w:r>
          </w:p>
        </w:tc>
        <w:tc>
          <w:tcPr>
            <w:tcW w:w="506" w:type="dxa"/>
            <w:noWrap/>
            <w:vAlign w:val="center"/>
            <w:hideMark/>
          </w:tcPr>
          <w:p w14:paraId="402E35F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43</w:t>
            </w:r>
          </w:p>
        </w:tc>
        <w:tc>
          <w:tcPr>
            <w:tcW w:w="578" w:type="dxa"/>
            <w:noWrap/>
            <w:vAlign w:val="center"/>
            <w:hideMark/>
          </w:tcPr>
          <w:p w14:paraId="47D8400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752" w:type="dxa"/>
            <w:noWrap/>
            <w:vAlign w:val="center"/>
            <w:hideMark/>
          </w:tcPr>
          <w:p w14:paraId="4E1D58C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56E4D83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656" w:type="dxa"/>
            <w:noWrap/>
            <w:vAlign w:val="center"/>
            <w:hideMark/>
          </w:tcPr>
          <w:p w14:paraId="24486A3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092063F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£5,752,000</w:t>
            </w:r>
          </w:p>
        </w:tc>
        <w:tc>
          <w:tcPr>
            <w:tcW w:w="1081" w:type="dxa"/>
            <w:noWrap/>
            <w:vAlign w:val="center"/>
            <w:hideMark/>
          </w:tcPr>
          <w:p w14:paraId="3AA8420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63FA59C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16528FC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78622AB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690CB5F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27AECE7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£3,000,000</w:t>
            </w:r>
          </w:p>
        </w:tc>
        <w:tc>
          <w:tcPr>
            <w:tcW w:w="798" w:type="dxa"/>
            <w:noWrap/>
            <w:vAlign w:val="center"/>
            <w:hideMark/>
          </w:tcPr>
          <w:p w14:paraId="78340C2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£2,752,000</w:t>
            </w:r>
          </w:p>
        </w:tc>
        <w:tc>
          <w:tcPr>
            <w:tcW w:w="565" w:type="dxa"/>
            <w:noWrap/>
            <w:vAlign w:val="center"/>
            <w:hideMark/>
          </w:tcPr>
          <w:p w14:paraId="7FC38C0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1390</w:t>
            </w:r>
          </w:p>
        </w:tc>
        <w:tc>
          <w:tcPr>
            <w:tcW w:w="1068" w:type="dxa"/>
            <w:vAlign w:val="center"/>
          </w:tcPr>
          <w:p w14:paraId="0BE01AF3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2672FE" w:rsidRPr="00F4619C" w14:paraId="01CD7A87" w14:textId="77777777" w:rsidTr="002672FE">
        <w:trPr>
          <w:trHeight w:val="288"/>
        </w:trPr>
        <w:tc>
          <w:tcPr>
            <w:tcW w:w="1190" w:type="dxa"/>
            <w:noWrap/>
            <w:vAlign w:val="center"/>
            <w:hideMark/>
          </w:tcPr>
          <w:p w14:paraId="7544507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Wheatley/Loretto</w:t>
            </w:r>
          </w:p>
        </w:tc>
        <w:tc>
          <w:tcPr>
            <w:tcW w:w="1200" w:type="dxa"/>
            <w:noWrap/>
            <w:vAlign w:val="center"/>
            <w:hideMark/>
          </w:tcPr>
          <w:p w14:paraId="58CF511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Gilston, Polmont (TW)</w:t>
            </w:r>
          </w:p>
        </w:tc>
        <w:tc>
          <w:tcPr>
            <w:tcW w:w="506" w:type="dxa"/>
            <w:noWrap/>
            <w:vAlign w:val="center"/>
            <w:hideMark/>
          </w:tcPr>
          <w:p w14:paraId="2466252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39</w:t>
            </w:r>
          </w:p>
        </w:tc>
        <w:tc>
          <w:tcPr>
            <w:tcW w:w="578" w:type="dxa"/>
            <w:noWrap/>
            <w:vAlign w:val="center"/>
            <w:hideMark/>
          </w:tcPr>
          <w:p w14:paraId="7DAB846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752" w:type="dxa"/>
            <w:noWrap/>
            <w:vAlign w:val="center"/>
            <w:hideMark/>
          </w:tcPr>
          <w:p w14:paraId="3802872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5408D8F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656" w:type="dxa"/>
            <w:noWrap/>
            <w:vAlign w:val="center"/>
            <w:hideMark/>
          </w:tcPr>
          <w:p w14:paraId="72791D4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2B641B0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£4,800,000</w:t>
            </w:r>
          </w:p>
        </w:tc>
        <w:tc>
          <w:tcPr>
            <w:tcW w:w="1081" w:type="dxa"/>
            <w:noWrap/>
            <w:vAlign w:val="center"/>
            <w:hideMark/>
          </w:tcPr>
          <w:p w14:paraId="3A6EDD3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£3,000,000</w:t>
            </w:r>
          </w:p>
        </w:tc>
        <w:tc>
          <w:tcPr>
            <w:tcW w:w="1044" w:type="dxa"/>
            <w:noWrap/>
            <w:vAlign w:val="center"/>
            <w:hideMark/>
          </w:tcPr>
          <w:p w14:paraId="4A28C3B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£1,800,000</w:t>
            </w:r>
          </w:p>
        </w:tc>
        <w:tc>
          <w:tcPr>
            <w:tcW w:w="1100" w:type="dxa"/>
            <w:noWrap/>
            <w:vAlign w:val="center"/>
            <w:hideMark/>
          </w:tcPr>
          <w:p w14:paraId="18E8592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24B1370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3D99368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39CCAB5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7BD6C09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78A818D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1105</w:t>
            </w:r>
          </w:p>
        </w:tc>
        <w:tc>
          <w:tcPr>
            <w:tcW w:w="1068" w:type="dxa"/>
            <w:vAlign w:val="center"/>
          </w:tcPr>
          <w:p w14:paraId="63CE70E2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Poor</w:t>
            </w:r>
          </w:p>
        </w:tc>
      </w:tr>
      <w:tr w:rsidR="002672FE" w:rsidRPr="00F4619C" w14:paraId="2BC99BDC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42E23A2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Wheatley/Loretto</w:t>
            </w:r>
          </w:p>
        </w:tc>
        <w:tc>
          <w:tcPr>
            <w:tcW w:w="1200" w:type="dxa"/>
            <w:noWrap/>
            <w:vAlign w:val="center"/>
            <w:hideMark/>
          </w:tcPr>
          <w:p w14:paraId="7BDDAAF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Gilston, Polmont Ph1</w:t>
            </w:r>
          </w:p>
        </w:tc>
        <w:tc>
          <w:tcPr>
            <w:tcW w:w="506" w:type="dxa"/>
            <w:noWrap/>
            <w:vAlign w:val="center"/>
            <w:hideMark/>
          </w:tcPr>
          <w:p w14:paraId="01F5549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85</w:t>
            </w:r>
          </w:p>
        </w:tc>
        <w:tc>
          <w:tcPr>
            <w:tcW w:w="578" w:type="dxa"/>
            <w:noWrap/>
            <w:vAlign w:val="center"/>
            <w:hideMark/>
          </w:tcPr>
          <w:p w14:paraId="3BBB3D5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752" w:type="dxa"/>
            <w:noWrap/>
            <w:vAlign w:val="center"/>
            <w:hideMark/>
          </w:tcPr>
          <w:p w14:paraId="192CD83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686FD43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9</w:t>
            </w:r>
          </w:p>
        </w:tc>
        <w:tc>
          <w:tcPr>
            <w:tcW w:w="656" w:type="dxa"/>
            <w:noWrap/>
            <w:vAlign w:val="center"/>
            <w:hideMark/>
          </w:tcPr>
          <w:p w14:paraId="252DA6E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636828E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£10,943,062</w:t>
            </w:r>
          </w:p>
        </w:tc>
        <w:tc>
          <w:tcPr>
            <w:tcW w:w="1081" w:type="dxa"/>
            <w:noWrap/>
            <w:vAlign w:val="center"/>
            <w:hideMark/>
          </w:tcPr>
          <w:p w14:paraId="2DF723D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7D264F0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41B2F00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08AE00D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£4,940,000</w:t>
            </w:r>
          </w:p>
        </w:tc>
        <w:tc>
          <w:tcPr>
            <w:tcW w:w="1048" w:type="dxa"/>
            <w:noWrap/>
            <w:vAlign w:val="center"/>
            <w:hideMark/>
          </w:tcPr>
          <w:p w14:paraId="16635E4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£6,000,000</w:t>
            </w:r>
          </w:p>
        </w:tc>
        <w:tc>
          <w:tcPr>
            <w:tcW w:w="1005" w:type="dxa"/>
            <w:noWrap/>
            <w:vAlign w:val="center"/>
            <w:hideMark/>
          </w:tcPr>
          <w:p w14:paraId="7D255EC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1DB2CC7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6F5AE3F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980</w:t>
            </w:r>
          </w:p>
        </w:tc>
        <w:tc>
          <w:tcPr>
            <w:tcW w:w="1068" w:type="dxa"/>
            <w:vAlign w:val="center"/>
          </w:tcPr>
          <w:p w14:paraId="0CE79847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Poor</w:t>
            </w:r>
          </w:p>
        </w:tc>
      </w:tr>
      <w:tr w:rsidR="002672FE" w:rsidRPr="00F4619C" w14:paraId="2177AA78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706D060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Wheatley/Loretto</w:t>
            </w:r>
          </w:p>
        </w:tc>
        <w:tc>
          <w:tcPr>
            <w:tcW w:w="1200" w:type="dxa"/>
            <w:noWrap/>
            <w:vAlign w:val="center"/>
            <w:hideMark/>
          </w:tcPr>
          <w:p w14:paraId="218C78A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Gilston, Polmont Ph2</w:t>
            </w:r>
          </w:p>
        </w:tc>
        <w:tc>
          <w:tcPr>
            <w:tcW w:w="506" w:type="dxa"/>
            <w:noWrap/>
            <w:vAlign w:val="center"/>
            <w:hideMark/>
          </w:tcPr>
          <w:p w14:paraId="24FE921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35</w:t>
            </w:r>
          </w:p>
        </w:tc>
        <w:tc>
          <w:tcPr>
            <w:tcW w:w="578" w:type="dxa"/>
            <w:noWrap/>
            <w:vAlign w:val="center"/>
            <w:hideMark/>
          </w:tcPr>
          <w:p w14:paraId="55373EE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9</w:t>
            </w:r>
          </w:p>
        </w:tc>
        <w:tc>
          <w:tcPr>
            <w:tcW w:w="752" w:type="dxa"/>
            <w:noWrap/>
            <w:vAlign w:val="center"/>
            <w:hideMark/>
          </w:tcPr>
          <w:p w14:paraId="4374960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6AAD802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656" w:type="dxa"/>
            <w:noWrap/>
            <w:vAlign w:val="center"/>
            <w:hideMark/>
          </w:tcPr>
          <w:p w14:paraId="1D198B8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MMR</w:t>
            </w:r>
          </w:p>
        </w:tc>
        <w:tc>
          <w:tcPr>
            <w:tcW w:w="924" w:type="dxa"/>
            <w:noWrap/>
            <w:vAlign w:val="center"/>
            <w:hideMark/>
          </w:tcPr>
          <w:p w14:paraId="780A27C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£3,702,725</w:t>
            </w:r>
          </w:p>
        </w:tc>
        <w:tc>
          <w:tcPr>
            <w:tcW w:w="1081" w:type="dxa"/>
            <w:noWrap/>
            <w:vAlign w:val="center"/>
            <w:hideMark/>
          </w:tcPr>
          <w:p w14:paraId="38A4316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0E07A32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560B7A4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115F68A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143E037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£500,000</w:t>
            </w:r>
          </w:p>
        </w:tc>
        <w:tc>
          <w:tcPr>
            <w:tcW w:w="1005" w:type="dxa"/>
            <w:noWrap/>
            <w:vAlign w:val="center"/>
            <w:hideMark/>
          </w:tcPr>
          <w:p w14:paraId="2A16D1C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£3,202,725</w:t>
            </w:r>
          </w:p>
        </w:tc>
        <w:tc>
          <w:tcPr>
            <w:tcW w:w="798" w:type="dxa"/>
            <w:noWrap/>
            <w:vAlign w:val="center"/>
            <w:hideMark/>
          </w:tcPr>
          <w:p w14:paraId="487B97D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487BE77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1030</w:t>
            </w:r>
          </w:p>
        </w:tc>
        <w:tc>
          <w:tcPr>
            <w:tcW w:w="1068" w:type="dxa"/>
            <w:vAlign w:val="center"/>
          </w:tcPr>
          <w:p w14:paraId="546AD4EF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Poor</w:t>
            </w:r>
          </w:p>
        </w:tc>
      </w:tr>
      <w:tr w:rsidR="002672FE" w:rsidRPr="00F4619C" w14:paraId="1695B4C9" w14:textId="77777777" w:rsidTr="002672FE">
        <w:trPr>
          <w:trHeight w:val="288"/>
        </w:trPr>
        <w:tc>
          <w:tcPr>
            <w:tcW w:w="1190" w:type="dxa"/>
            <w:noWrap/>
            <w:vAlign w:val="center"/>
            <w:hideMark/>
          </w:tcPr>
          <w:p w14:paraId="06D388A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Wheatley/Loretto</w:t>
            </w:r>
          </w:p>
        </w:tc>
        <w:tc>
          <w:tcPr>
            <w:tcW w:w="1200" w:type="dxa"/>
            <w:noWrap/>
            <w:vAlign w:val="center"/>
            <w:hideMark/>
          </w:tcPr>
          <w:p w14:paraId="7C2F087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Vellore Road Ph2</w:t>
            </w:r>
          </w:p>
        </w:tc>
        <w:tc>
          <w:tcPr>
            <w:tcW w:w="506" w:type="dxa"/>
            <w:noWrap/>
            <w:vAlign w:val="center"/>
            <w:hideMark/>
          </w:tcPr>
          <w:p w14:paraId="3364E99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34</w:t>
            </w:r>
          </w:p>
        </w:tc>
        <w:tc>
          <w:tcPr>
            <w:tcW w:w="578" w:type="dxa"/>
            <w:noWrap/>
            <w:vAlign w:val="center"/>
            <w:hideMark/>
          </w:tcPr>
          <w:p w14:paraId="416130D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752" w:type="dxa"/>
            <w:noWrap/>
            <w:vAlign w:val="center"/>
            <w:hideMark/>
          </w:tcPr>
          <w:p w14:paraId="489ADDA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78352E3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656" w:type="dxa"/>
            <w:noWrap/>
            <w:vAlign w:val="center"/>
            <w:hideMark/>
          </w:tcPr>
          <w:p w14:paraId="2B3A23A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7076C8A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£4,794,000</w:t>
            </w:r>
          </w:p>
        </w:tc>
        <w:tc>
          <w:tcPr>
            <w:tcW w:w="1081" w:type="dxa"/>
            <w:noWrap/>
            <w:vAlign w:val="center"/>
            <w:hideMark/>
          </w:tcPr>
          <w:p w14:paraId="17FCD31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5939D45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1A9505E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36" w:type="dxa"/>
            <w:noWrap/>
            <w:vAlign w:val="center"/>
            <w:hideMark/>
          </w:tcPr>
          <w:p w14:paraId="621003A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8" w:type="dxa"/>
            <w:noWrap/>
            <w:vAlign w:val="center"/>
            <w:hideMark/>
          </w:tcPr>
          <w:p w14:paraId="1B69C36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£2,000,000</w:t>
            </w:r>
          </w:p>
        </w:tc>
        <w:tc>
          <w:tcPr>
            <w:tcW w:w="1005" w:type="dxa"/>
            <w:noWrap/>
            <w:vAlign w:val="center"/>
            <w:hideMark/>
          </w:tcPr>
          <w:p w14:paraId="4379880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sz w:val="12"/>
                <w:szCs w:val="12"/>
                <w:lang w:eastAsia="en-GB"/>
              </w:rPr>
              <w:t>£2,794,000</w:t>
            </w:r>
          </w:p>
        </w:tc>
        <w:tc>
          <w:tcPr>
            <w:tcW w:w="798" w:type="dxa"/>
            <w:noWrap/>
            <w:vAlign w:val="center"/>
            <w:hideMark/>
          </w:tcPr>
          <w:p w14:paraId="28635C7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06DE18D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780</w:t>
            </w:r>
          </w:p>
        </w:tc>
        <w:tc>
          <w:tcPr>
            <w:tcW w:w="1068" w:type="dxa"/>
            <w:vAlign w:val="center"/>
          </w:tcPr>
          <w:p w14:paraId="116CD0DF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2672FE" w:rsidRPr="00F4619C" w14:paraId="0E0A8BC9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0845383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Wheatley/Loretto</w:t>
            </w:r>
          </w:p>
        </w:tc>
        <w:tc>
          <w:tcPr>
            <w:tcW w:w="1200" w:type="dxa"/>
            <w:noWrap/>
            <w:vAlign w:val="center"/>
            <w:hideMark/>
          </w:tcPr>
          <w:p w14:paraId="628A94D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proofErr w:type="spellStart"/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Wellpark</w:t>
            </w:r>
            <w:proofErr w:type="spellEnd"/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 xml:space="preserve"> Road</w:t>
            </w:r>
          </w:p>
        </w:tc>
        <w:tc>
          <w:tcPr>
            <w:tcW w:w="506" w:type="dxa"/>
            <w:noWrap/>
            <w:vAlign w:val="center"/>
            <w:hideMark/>
          </w:tcPr>
          <w:p w14:paraId="797C9D1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12</w:t>
            </w:r>
          </w:p>
        </w:tc>
        <w:tc>
          <w:tcPr>
            <w:tcW w:w="578" w:type="dxa"/>
            <w:noWrap/>
            <w:vAlign w:val="center"/>
            <w:hideMark/>
          </w:tcPr>
          <w:p w14:paraId="3CA2B8BF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752" w:type="dxa"/>
            <w:noWrap/>
            <w:vAlign w:val="center"/>
            <w:hideMark/>
          </w:tcPr>
          <w:p w14:paraId="49963EF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837" w:type="dxa"/>
            <w:noWrap/>
            <w:vAlign w:val="center"/>
            <w:hideMark/>
          </w:tcPr>
          <w:p w14:paraId="23F98F4D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656" w:type="dxa"/>
            <w:noWrap/>
            <w:vAlign w:val="center"/>
            <w:hideMark/>
          </w:tcPr>
          <w:p w14:paraId="37FB381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924" w:type="dxa"/>
            <w:noWrap/>
            <w:vAlign w:val="center"/>
            <w:hideMark/>
          </w:tcPr>
          <w:p w14:paraId="3BA3B04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£1,595,000</w:t>
            </w:r>
          </w:p>
        </w:tc>
        <w:tc>
          <w:tcPr>
            <w:tcW w:w="1081" w:type="dxa"/>
            <w:noWrap/>
            <w:vAlign w:val="center"/>
            <w:hideMark/>
          </w:tcPr>
          <w:p w14:paraId="11ADAF0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4F1FFA87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00" w:type="dxa"/>
            <w:noWrap/>
            <w:vAlign w:val="center"/>
            <w:hideMark/>
          </w:tcPr>
          <w:p w14:paraId="18DAF13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£505,000</w:t>
            </w:r>
          </w:p>
        </w:tc>
        <w:tc>
          <w:tcPr>
            <w:tcW w:w="1036" w:type="dxa"/>
            <w:noWrap/>
            <w:vAlign w:val="center"/>
            <w:hideMark/>
          </w:tcPr>
          <w:p w14:paraId="2264EBE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£1,000,000</w:t>
            </w:r>
          </w:p>
        </w:tc>
        <w:tc>
          <w:tcPr>
            <w:tcW w:w="1048" w:type="dxa"/>
            <w:noWrap/>
            <w:vAlign w:val="center"/>
            <w:hideMark/>
          </w:tcPr>
          <w:p w14:paraId="14BBC33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023D8A0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0DE3D42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784DBD5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1340</w:t>
            </w:r>
          </w:p>
        </w:tc>
        <w:tc>
          <w:tcPr>
            <w:tcW w:w="1068" w:type="dxa"/>
            <w:vAlign w:val="center"/>
          </w:tcPr>
          <w:p w14:paraId="5964E0A2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2672FE" w:rsidRPr="00F4619C" w14:paraId="29F39776" w14:textId="77777777" w:rsidTr="002672FE">
        <w:trPr>
          <w:trHeight w:val="276"/>
        </w:trPr>
        <w:tc>
          <w:tcPr>
            <w:tcW w:w="1190" w:type="dxa"/>
            <w:noWrap/>
            <w:vAlign w:val="center"/>
            <w:hideMark/>
          </w:tcPr>
          <w:p w14:paraId="45A144D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Wheatley/Loretto</w:t>
            </w:r>
          </w:p>
        </w:tc>
        <w:tc>
          <w:tcPr>
            <w:tcW w:w="1200" w:type="dxa"/>
            <w:noWrap/>
            <w:vAlign w:val="center"/>
            <w:hideMark/>
          </w:tcPr>
          <w:p w14:paraId="56DA7CA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Whitecross</w:t>
            </w:r>
          </w:p>
        </w:tc>
        <w:tc>
          <w:tcPr>
            <w:tcW w:w="506" w:type="dxa"/>
            <w:noWrap/>
            <w:vAlign w:val="center"/>
            <w:hideMark/>
          </w:tcPr>
          <w:p w14:paraId="16ED6512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56</w:t>
            </w:r>
          </w:p>
        </w:tc>
        <w:tc>
          <w:tcPr>
            <w:tcW w:w="578" w:type="dxa"/>
            <w:noWrap/>
            <w:vAlign w:val="center"/>
            <w:hideMark/>
          </w:tcPr>
          <w:p w14:paraId="2C4B18D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752" w:type="dxa"/>
            <w:noWrap/>
            <w:vAlign w:val="center"/>
            <w:hideMark/>
          </w:tcPr>
          <w:p w14:paraId="5803C30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837" w:type="dxa"/>
            <w:noWrap/>
            <w:vAlign w:val="center"/>
            <w:hideMark/>
          </w:tcPr>
          <w:p w14:paraId="235D806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656" w:type="dxa"/>
            <w:noWrap/>
            <w:vAlign w:val="center"/>
            <w:hideMark/>
          </w:tcPr>
          <w:p w14:paraId="5513538B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SR &amp; MMR</w:t>
            </w:r>
          </w:p>
        </w:tc>
        <w:tc>
          <w:tcPr>
            <w:tcW w:w="924" w:type="dxa"/>
            <w:noWrap/>
            <w:vAlign w:val="center"/>
            <w:hideMark/>
          </w:tcPr>
          <w:p w14:paraId="6178E5D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£7,279,000</w:t>
            </w:r>
          </w:p>
        </w:tc>
        <w:tc>
          <w:tcPr>
            <w:tcW w:w="1081" w:type="dxa"/>
            <w:noWrap/>
            <w:vAlign w:val="center"/>
            <w:hideMark/>
          </w:tcPr>
          <w:p w14:paraId="76157976" w14:textId="77777777" w:rsidR="002672FE" w:rsidRPr="001C5A35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  <w:r w:rsidRPr="001C5A35">
              <w:rPr>
                <w:rFonts w:eastAsia="Times New Roman" w:cstheme="minorHAnsi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44" w:type="dxa"/>
            <w:noWrap/>
            <w:vAlign w:val="center"/>
            <w:hideMark/>
          </w:tcPr>
          <w:p w14:paraId="30E18B58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£3,297,000</w:t>
            </w:r>
          </w:p>
        </w:tc>
        <w:tc>
          <w:tcPr>
            <w:tcW w:w="1100" w:type="dxa"/>
            <w:noWrap/>
            <w:vAlign w:val="center"/>
            <w:hideMark/>
          </w:tcPr>
          <w:p w14:paraId="57AB82F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£3,000,000</w:t>
            </w:r>
          </w:p>
        </w:tc>
        <w:tc>
          <w:tcPr>
            <w:tcW w:w="1036" w:type="dxa"/>
            <w:noWrap/>
            <w:vAlign w:val="center"/>
            <w:hideMark/>
          </w:tcPr>
          <w:p w14:paraId="69CC08F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£1,000,000</w:t>
            </w:r>
          </w:p>
        </w:tc>
        <w:tc>
          <w:tcPr>
            <w:tcW w:w="1048" w:type="dxa"/>
            <w:noWrap/>
            <w:vAlign w:val="center"/>
            <w:hideMark/>
          </w:tcPr>
          <w:p w14:paraId="538086E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05" w:type="dxa"/>
            <w:noWrap/>
            <w:vAlign w:val="center"/>
            <w:hideMark/>
          </w:tcPr>
          <w:p w14:paraId="04C52FD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798" w:type="dxa"/>
            <w:noWrap/>
            <w:vAlign w:val="center"/>
            <w:hideMark/>
          </w:tcPr>
          <w:p w14:paraId="1BC8A9EA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65" w:type="dxa"/>
            <w:noWrap/>
            <w:vAlign w:val="center"/>
            <w:hideMark/>
          </w:tcPr>
          <w:p w14:paraId="7C2B3DF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1280</w:t>
            </w:r>
          </w:p>
        </w:tc>
        <w:tc>
          <w:tcPr>
            <w:tcW w:w="1068" w:type="dxa"/>
            <w:vAlign w:val="center"/>
          </w:tcPr>
          <w:p w14:paraId="21F4086A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2672FE" w:rsidRPr="00F4619C" w14:paraId="62E2E3F5" w14:textId="77777777" w:rsidTr="002672FE">
        <w:trPr>
          <w:trHeight w:val="288"/>
        </w:trPr>
        <w:tc>
          <w:tcPr>
            <w:tcW w:w="1190" w:type="dxa"/>
            <w:noWrap/>
            <w:vAlign w:val="center"/>
            <w:hideMark/>
          </w:tcPr>
          <w:p w14:paraId="01065241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Total</w:t>
            </w:r>
          </w:p>
        </w:tc>
        <w:tc>
          <w:tcPr>
            <w:tcW w:w="1200" w:type="dxa"/>
            <w:noWrap/>
            <w:vAlign w:val="center"/>
            <w:hideMark/>
          </w:tcPr>
          <w:p w14:paraId="6A8E268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506" w:type="dxa"/>
            <w:noWrap/>
            <w:vAlign w:val="center"/>
            <w:hideMark/>
          </w:tcPr>
          <w:p w14:paraId="6A6A1676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1200</w:t>
            </w:r>
          </w:p>
        </w:tc>
        <w:tc>
          <w:tcPr>
            <w:tcW w:w="578" w:type="dxa"/>
            <w:noWrap/>
            <w:vAlign w:val="center"/>
            <w:hideMark/>
          </w:tcPr>
          <w:p w14:paraId="02ECA25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72</w:t>
            </w:r>
          </w:p>
        </w:tc>
        <w:tc>
          <w:tcPr>
            <w:tcW w:w="752" w:type="dxa"/>
            <w:noWrap/>
            <w:vAlign w:val="center"/>
            <w:hideMark/>
          </w:tcPr>
          <w:p w14:paraId="4B1D4FB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733</w:t>
            </w:r>
          </w:p>
        </w:tc>
        <w:tc>
          <w:tcPr>
            <w:tcW w:w="837" w:type="dxa"/>
            <w:noWrap/>
            <w:vAlign w:val="center"/>
            <w:hideMark/>
          </w:tcPr>
          <w:p w14:paraId="3E8793A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color w:val="000000" w:themeColor="text1"/>
                <w:sz w:val="12"/>
                <w:szCs w:val="12"/>
                <w:lang w:eastAsia="en-GB"/>
              </w:rPr>
              <w:t>181</w:t>
            </w:r>
          </w:p>
        </w:tc>
        <w:tc>
          <w:tcPr>
            <w:tcW w:w="656" w:type="dxa"/>
            <w:noWrap/>
            <w:vAlign w:val="center"/>
            <w:hideMark/>
          </w:tcPr>
          <w:p w14:paraId="7237F6F5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72</w:t>
            </w:r>
          </w:p>
        </w:tc>
        <w:tc>
          <w:tcPr>
            <w:tcW w:w="924" w:type="dxa"/>
            <w:noWrap/>
            <w:vAlign w:val="center"/>
            <w:hideMark/>
          </w:tcPr>
          <w:p w14:paraId="680A02E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081" w:type="dxa"/>
            <w:noWrap/>
            <w:vAlign w:val="center"/>
            <w:hideMark/>
          </w:tcPr>
          <w:p w14:paraId="631F038E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sz w:val="12"/>
                <w:szCs w:val="12"/>
                <w:lang w:eastAsia="en-GB"/>
              </w:rPr>
              <w:t>£127,496,297</w:t>
            </w:r>
          </w:p>
        </w:tc>
        <w:tc>
          <w:tcPr>
            <w:tcW w:w="1044" w:type="dxa"/>
            <w:noWrap/>
            <w:vAlign w:val="center"/>
            <w:hideMark/>
          </w:tcPr>
          <w:p w14:paraId="37D84709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£15,488,000</w:t>
            </w:r>
          </w:p>
        </w:tc>
        <w:tc>
          <w:tcPr>
            <w:tcW w:w="1100" w:type="dxa"/>
            <w:noWrap/>
            <w:vAlign w:val="center"/>
            <w:hideMark/>
          </w:tcPr>
          <w:p w14:paraId="7F2A060C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£19,217,305</w:t>
            </w:r>
          </w:p>
        </w:tc>
        <w:tc>
          <w:tcPr>
            <w:tcW w:w="1036" w:type="dxa"/>
            <w:noWrap/>
            <w:vAlign w:val="center"/>
            <w:hideMark/>
          </w:tcPr>
          <w:p w14:paraId="0A36FC2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£20,319,055</w:t>
            </w:r>
          </w:p>
        </w:tc>
        <w:tc>
          <w:tcPr>
            <w:tcW w:w="1048" w:type="dxa"/>
            <w:noWrap/>
            <w:vAlign w:val="center"/>
            <w:hideMark/>
          </w:tcPr>
          <w:p w14:paraId="7A73954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£21,353,766</w:t>
            </w:r>
          </w:p>
        </w:tc>
        <w:tc>
          <w:tcPr>
            <w:tcW w:w="1005" w:type="dxa"/>
            <w:noWrap/>
            <w:vAlign w:val="center"/>
            <w:hideMark/>
          </w:tcPr>
          <w:p w14:paraId="3F3247A4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£22,004,725</w:t>
            </w:r>
          </w:p>
        </w:tc>
        <w:tc>
          <w:tcPr>
            <w:tcW w:w="798" w:type="dxa"/>
            <w:noWrap/>
            <w:vAlign w:val="center"/>
            <w:hideMark/>
          </w:tcPr>
          <w:p w14:paraId="06F334D3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Times New Roman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£9,980,000</w:t>
            </w:r>
          </w:p>
        </w:tc>
        <w:tc>
          <w:tcPr>
            <w:tcW w:w="565" w:type="dxa"/>
            <w:noWrap/>
            <w:vAlign w:val="center"/>
            <w:hideMark/>
          </w:tcPr>
          <w:p w14:paraId="3B3E38C0" w14:textId="77777777" w:rsidR="002672FE" w:rsidRPr="00F4619C" w:rsidRDefault="002672FE" w:rsidP="002672FE">
            <w:pPr>
              <w:spacing w:after="0"/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</w:p>
        </w:tc>
        <w:tc>
          <w:tcPr>
            <w:tcW w:w="1068" w:type="dxa"/>
            <w:vAlign w:val="center"/>
          </w:tcPr>
          <w:p w14:paraId="5D13FD22" w14:textId="77777777" w:rsidR="002672FE" w:rsidRPr="00F4619C" w:rsidRDefault="002672FE" w:rsidP="002672FE">
            <w:pPr>
              <w:jc w:val="center"/>
              <w:rPr>
                <w:rFonts w:eastAsia="Times New Roman" w:cstheme="minorHAnsi"/>
                <w:sz w:val="12"/>
                <w:szCs w:val="12"/>
                <w:lang w:eastAsia="en-GB"/>
              </w:rPr>
            </w:pPr>
          </w:p>
        </w:tc>
      </w:tr>
    </w:tbl>
    <w:p w14:paraId="72A7BEAD" w14:textId="68EAE5E3" w:rsidR="002672FE" w:rsidRPr="002672FE" w:rsidRDefault="002672FE" w:rsidP="002672FE">
      <w:pPr>
        <w:rPr>
          <w:rFonts w:cstheme="minorHAnsi"/>
        </w:rPr>
        <w:sectPr w:rsidR="002672FE" w:rsidRPr="002672FE" w:rsidSect="002672FE">
          <w:headerReference w:type="default" r:id="rId11"/>
          <w:footerReference w:type="default" r:id="rId12"/>
          <w:footerReference w:type="first" r:id="rId13"/>
          <w:pgSz w:w="16838" w:h="11906" w:orient="landscape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14:paraId="291A3FCE" w14:textId="77777777" w:rsidR="005540C0" w:rsidRPr="00F4619C" w:rsidRDefault="005540C0" w:rsidP="5413C4B7">
      <w:pPr>
        <w:spacing w:after="160" w:line="278" w:lineRule="auto"/>
        <w:rPr>
          <w:rFonts w:cstheme="minorHAnsi"/>
          <w:b/>
          <w:bCs/>
          <w:color w:val="000000" w:themeColor="text1"/>
        </w:rPr>
      </w:pPr>
    </w:p>
    <w:tbl>
      <w:tblPr>
        <w:tblStyle w:val="TableGrid"/>
        <w:tblpPr w:leftFromText="180" w:rightFromText="180" w:vertAnchor="page" w:tblpY="793"/>
        <w:tblW w:w="15230" w:type="dxa"/>
        <w:tblLayout w:type="fixed"/>
        <w:tblLook w:val="04A0" w:firstRow="1" w:lastRow="0" w:firstColumn="1" w:lastColumn="0" w:noHBand="0" w:noVBand="1"/>
      </w:tblPr>
      <w:tblGrid>
        <w:gridCol w:w="1206"/>
        <w:gridCol w:w="1300"/>
        <w:gridCol w:w="516"/>
        <w:gridCol w:w="547"/>
        <w:gridCol w:w="569"/>
        <w:gridCol w:w="653"/>
        <w:gridCol w:w="690"/>
        <w:gridCol w:w="1050"/>
        <w:gridCol w:w="1024"/>
        <w:gridCol w:w="60"/>
        <w:gridCol w:w="1016"/>
        <w:gridCol w:w="1095"/>
        <w:gridCol w:w="1090"/>
        <w:gridCol w:w="1125"/>
        <w:gridCol w:w="1083"/>
        <w:gridCol w:w="880"/>
        <w:gridCol w:w="573"/>
        <w:gridCol w:w="753"/>
      </w:tblGrid>
      <w:tr w:rsidR="001C5A35" w:rsidRPr="00F4619C" w14:paraId="073E0268" w14:textId="77777777" w:rsidTr="005A7753">
        <w:trPr>
          <w:trHeight w:val="300"/>
        </w:trPr>
        <w:tc>
          <w:tcPr>
            <w:tcW w:w="7615" w:type="dxa"/>
            <w:gridSpan w:val="10"/>
            <w:noWrap/>
            <w:vAlign w:val="center"/>
            <w:hideMark/>
          </w:tcPr>
          <w:p w14:paraId="76BE3A04" w14:textId="77777777" w:rsidR="001C5A35" w:rsidRPr="00F4619C" w:rsidRDefault="001C5A35" w:rsidP="002672FE">
            <w:pPr>
              <w:spacing w:after="0"/>
              <w:rPr>
                <w:rFonts w:eastAsia="Calibri" w:cstheme="minorHAnsi"/>
                <w:b/>
                <w:bCs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sz w:val="12"/>
                <w:szCs w:val="12"/>
                <w:lang w:eastAsia="en-GB"/>
              </w:rPr>
              <w:t>Shadow Programme 2027-2032</w:t>
            </w:r>
          </w:p>
        </w:tc>
        <w:tc>
          <w:tcPr>
            <w:tcW w:w="7615" w:type="dxa"/>
            <w:gridSpan w:val="8"/>
            <w:vAlign w:val="center"/>
          </w:tcPr>
          <w:p w14:paraId="1241F418" w14:textId="75346972" w:rsidR="001C5A35" w:rsidRPr="00F4619C" w:rsidRDefault="001C5A35" w:rsidP="002672FE">
            <w:pPr>
              <w:spacing w:after="0"/>
              <w:rPr>
                <w:rFonts w:eastAsia="Calibri" w:cstheme="minorHAnsi"/>
                <w:b/>
                <w:bCs/>
                <w:sz w:val="12"/>
                <w:szCs w:val="12"/>
                <w:lang w:eastAsia="en-GB"/>
              </w:rPr>
            </w:pPr>
          </w:p>
        </w:tc>
      </w:tr>
      <w:tr w:rsidR="005540C0" w:rsidRPr="00F4619C" w14:paraId="0B734609" w14:textId="77777777" w:rsidTr="002672FE">
        <w:trPr>
          <w:trHeight w:val="421"/>
        </w:trPr>
        <w:tc>
          <w:tcPr>
            <w:tcW w:w="1206" w:type="dxa"/>
            <w:shd w:val="clear" w:color="auto" w:fill="DAE8F8"/>
            <w:vAlign w:val="center"/>
            <w:hideMark/>
          </w:tcPr>
          <w:p w14:paraId="70EF0068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Provider</w:t>
            </w:r>
          </w:p>
        </w:tc>
        <w:tc>
          <w:tcPr>
            <w:tcW w:w="1300" w:type="dxa"/>
            <w:shd w:val="clear" w:color="auto" w:fill="DAE8F8"/>
            <w:vAlign w:val="center"/>
            <w:hideMark/>
          </w:tcPr>
          <w:p w14:paraId="1BEF9191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 Name</w:t>
            </w:r>
          </w:p>
        </w:tc>
        <w:tc>
          <w:tcPr>
            <w:tcW w:w="516" w:type="dxa"/>
            <w:shd w:val="clear" w:color="auto" w:fill="DAE8F8"/>
            <w:vAlign w:val="center"/>
            <w:hideMark/>
          </w:tcPr>
          <w:p w14:paraId="50B01DD9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Total Units</w:t>
            </w:r>
          </w:p>
        </w:tc>
        <w:tc>
          <w:tcPr>
            <w:tcW w:w="547" w:type="dxa"/>
            <w:shd w:val="clear" w:color="auto" w:fill="DAE8F8"/>
            <w:vAlign w:val="center"/>
            <w:hideMark/>
          </w:tcPr>
          <w:p w14:paraId="0F75F430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  <w:proofErr w:type="gramStart"/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Larger  (</w:t>
            </w:r>
            <w:proofErr w:type="gramEnd"/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4+)</w:t>
            </w:r>
          </w:p>
        </w:tc>
        <w:tc>
          <w:tcPr>
            <w:tcW w:w="569" w:type="dxa"/>
            <w:shd w:val="clear" w:color="auto" w:fill="DAE8F8"/>
            <w:vAlign w:val="center"/>
            <w:hideMark/>
          </w:tcPr>
          <w:p w14:paraId="3B258D8F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ambulant</w:t>
            </w:r>
          </w:p>
        </w:tc>
        <w:tc>
          <w:tcPr>
            <w:tcW w:w="653" w:type="dxa"/>
            <w:shd w:val="clear" w:color="auto" w:fill="DAE8F8"/>
            <w:vAlign w:val="center"/>
            <w:hideMark/>
          </w:tcPr>
          <w:p w14:paraId="2AB482AA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proofErr w:type="gramStart"/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Wheel-chair</w:t>
            </w:r>
            <w:proofErr w:type="gramEnd"/>
          </w:p>
          <w:p w14:paraId="6A0573D2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90" w:type="dxa"/>
            <w:shd w:val="clear" w:color="auto" w:fill="DAE8F8"/>
            <w:vAlign w:val="center"/>
            <w:hideMark/>
          </w:tcPr>
          <w:p w14:paraId="6E3924BD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Tenure</w:t>
            </w:r>
          </w:p>
          <w:p w14:paraId="2143649E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050" w:type="dxa"/>
            <w:shd w:val="clear" w:color="auto" w:fill="DAE8F8"/>
            <w:vAlign w:val="center"/>
            <w:hideMark/>
          </w:tcPr>
          <w:p w14:paraId="3177C1EA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Total Grant</w:t>
            </w:r>
          </w:p>
          <w:p w14:paraId="5A56F08B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1024" w:type="dxa"/>
            <w:shd w:val="clear" w:color="auto" w:fill="DAE8F8"/>
            <w:vAlign w:val="center"/>
            <w:hideMark/>
          </w:tcPr>
          <w:p w14:paraId="5456E9B9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Grant Spend pre-27/28</w:t>
            </w:r>
          </w:p>
          <w:p w14:paraId="25514742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1076" w:type="dxa"/>
            <w:gridSpan w:val="2"/>
            <w:shd w:val="clear" w:color="auto" w:fill="DAE8F8"/>
            <w:vAlign w:val="center"/>
            <w:hideMark/>
          </w:tcPr>
          <w:p w14:paraId="3A277BC7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Projected Grant Draw Down 27/28</w:t>
            </w:r>
          </w:p>
          <w:p w14:paraId="17C4621A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1095" w:type="dxa"/>
            <w:shd w:val="clear" w:color="auto" w:fill="DAE8F8"/>
            <w:vAlign w:val="center"/>
            <w:hideMark/>
          </w:tcPr>
          <w:p w14:paraId="63F44CFF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Projected Grant Draw Down 28/29</w:t>
            </w:r>
          </w:p>
          <w:p w14:paraId="2E3AAC67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1090" w:type="dxa"/>
            <w:shd w:val="clear" w:color="auto" w:fill="DAE8F8"/>
            <w:vAlign w:val="center"/>
            <w:hideMark/>
          </w:tcPr>
          <w:p w14:paraId="1BF4B620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Projected Grant Draw Down 29/30</w:t>
            </w:r>
          </w:p>
          <w:p w14:paraId="15FBA0C6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</w:p>
        </w:tc>
        <w:tc>
          <w:tcPr>
            <w:tcW w:w="1125" w:type="dxa"/>
            <w:shd w:val="clear" w:color="auto" w:fill="DAE8F8"/>
            <w:vAlign w:val="center"/>
            <w:hideMark/>
          </w:tcPr>
          <w:p w14:paraId="715399C7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Projected Grant Draw Down 30/31</w:t>
            </w:r>
          </w:p>
          <w:p w14:paraId="2F3F5CEF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083" w:type="dxa"/>
            <w:shd w:val="clear" w:color="auto" w:fill="DAE8F8"/>
            <w:vAlign w:val="center"/>
            <w:hideMark/>
          </w:tcPr>
          <w:p w14:paraId="2CDCF732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Projected Grant Draw Down 31/32</w:t>
            </w:r>
          </w:p>
          <w:p w14:paraId="3403FFBF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80" w:type="dxa"/>
            <w:shd w:val="clear" w:color="auto" w:fill="DAE8F8"/>
            <w:vAlign w:val="center"/>
            <w:hideMark/>
          </w:tcPr>
          <w:p w14:paraId="18772046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Future Years</w:t>
            </w:r>
          </w:p>
          <w:p w14:paraId="2D1DE7C3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573" w:type="dxa"/>
            <w:shd w:val="clear" w:color="auto" w:fill="DAE8F8"/>
            <w:vAlign w:val="center"/>
            <w:hideMark/>
          </w:tcPr>
          <w:p w14:paraId="6F50DE82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Total Points</w:t>
            </w:r>
          </w:p>
          <w:p w14:paraId="0C7503B0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753" w:type="dxa"/>
            <w:shd w:val="clear" w:color="auto" w:fill="DAE8F8"/>
            <w:noWrap/>
            <w:vAlign w:val="center"/>
            <w:hideMark/>
          </w:tcPr>
          <w:p w14:paraId="001B1E21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 xml:space="preserve">20 minute </w:t>
            </w:r>
            <w:proofErr w:type="gramStart"/>
            <w:r w:rsidRPr="00F4619C">
              <w:rPr>
                <w:rFonts w:eastAsia="Calibri" w:cstheme="minorHAnsi"/>
                <w:b/>
                <w:bCs/>
                <w:color w:val="000000" w:themeColor="text1"/>
                <w:sz w:val="12"/>
                <w:szCs w:val="12"/>
                <w:lang w:eastAsia="en-GB"/>
              </w:rPr>
              <w:t>neighbour -hood</w:t>
            </w:r>
            <w:proofErr w:type="gramEnd"/>
          </w:p>
          <w:p w14:paraId="2B5F8B64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b/>
                <w:bCs/>
                <w:color w:val="000000"/>
                <w:sz w:val="12"/>
                <w:szCs w:val="12"/>
                <w:lang w:eastAsia="en-GB"/>
              </w:rPr>
            </w:pPr>
          </w:p>
        </w:tc>
      </w:tr>
      <w:tr w:rsidR="005540C0" w:rsidRPr="00F4619C" w14:paraId="4FB6888D" w14:textId="77777777" w:rsidTr="002672FE">
        <w:trPr>
          <w:trHeight w:val="288"/>
        </w:trPr>
        <w:tc>
          <w:tcPr>
            <w:tcW w:w="1206" w:type="dxa"/>
            <w:noWrap/>
            <w:vAlign w:val="center"/>
            <w:hideMark/>
          </w:tcPr>
          <w:p w14:paraId="60528CCD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Falkirk Council</w:t>
            </w:r>
          </w:p>
        </w:tc>
        <w:tc>
          <w:tcPr>
            <w:tcW w:w="1300" w:type="dxa"/>
            <w:noWrap/>
            <w:vAlign w:val="center"/>
            <w:hideMark/>
          </w:tcPr>
          <w:p w14:paraId="59F083E4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Seabegs Road</w:t>
            </w:r>
          </w:p>
        </w:tc>
        <w:tc>
          <w:tcPr>
            <w:tcW w:w="516" w:type="dxa"/>
            <w:noWrap/>
            <w:vAlign w:val="center"/>
            <w:hideMark/>
          </w:tcPr>
          <w:p w14:paraId="7B009F7C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31</w:t>
            </w:r>
          </w:p>
        </w:tc>
        <w:tc>
          <w:tcPr>
            <w:tcW w:w="547" w:type="dxa"/>
            <w:noWrap/>
            <w:vAlign w:val="center"/>
            <w:hideMark/>
          </w:tcPr>
          <w:p w14:paraId="61F35A32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569" w:type="dxa"/>
            <w:noWrap/>
            <w:vAlign w:val="center"/>
            <w:hideMark/>
          </w:tcPr>
          <w:p w14:paraId="4FD81DA2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653" w:type="dxa"/>
            <w:noWrap/>
            <w:vAlign w:val="center"/>
            <w:hideMark/>
          </w:tcPr>
          <w:p w14:paraId="30F5B827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690" w:type="dxa"/>
            <w:noWrap/>
            <w:vAlign w:val="center"/>
            <w:hideMark/>
          </w:tcPr>
          <w:p w14:paraId="5DA68403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1050" w:type="dxa"/>
            <w:noWrap/>
            <w:vAlign w:val="center"/>
            <w:hideMark/>
          </w:tcPr>
          <w:p w14:paraId="58234ABE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£3,854,720</w:t>
            </w:r>
          </w:p>
        </w:tc>
        <w:tc>
          <w:tcPr>
            <w:tcW w:w="1024" w:type="dxa"/>
            <w:noWrap/>
            <w:vAlign w:val="center"/>
            <w:hideMark/>
          </w:tcPr>
          <w:p w14:paraId="5CF74B31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76" w:type="dxa"/>
            <w:gridSpan w:val="2"/>
            <w:noWrap/>
            <w:vAlign w:val="center"/>
            <w:hideMark/>
          </w:tcPr>
          <w:p w14:paraId="160C6D6C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5" w:type="dxa"/>
            <w:noWrap/>
            <w:vAlign w:val="center"/>
            <w:hideMark/>
          </w:tcPr>
          <w:p w14:paraId="75CE7ACF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0" w:type="dxa"/>
            <w:noWrap/>
            <w:vAlign w:val="center"/>
            <w:hideMark/>
          </w:tcPr>
          <w:p w14:paraId="0D4A4858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25" w:type="dxa"/>
            <w:noWrap/>
            <w:vAlign w:val="center"/>
            <w:hideMark/>
          </w:tcPr>
          <w:p w14:paraId="75C6163B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83" w:type="dxa"/>
            <w:noWrap/>
            <w:vAlign w:val="center"/>
            <w:hideMark/>
          </w:tcPr>
          <w:p w14:paraId="4B4FD376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880" w:type="dxa"/>
            <w:noWrap/>
            <w:vAlign w:val="center"/>
          </w:tcPr>
          <w:p w14:paraId="507043C9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73" w:type="dxa"/>
            <w:noWrap/>
            <w:vAlign w:val="center"/>
            <w:hideMark/>
          </w:tcPr>
          <w:p w14:paraId="7DE561C3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715</w:t>
            </w:r>
          </w:p>
        </w:tc>
        <w:tc>
          <w:tcPr>
            <w:tcW w:w="753" w:type="dxa"/>
            <w:noWrap/>
            <w:vAlign w:val="center"/>
            <w:hideMark/>
          </w:tcPr>
          <w:p w14:paraId="63E47DAF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Good</w:t>
            </w:r>
          </w:p>
        </w:tc>
      </w:tr>
      <w:tr w:rsidR="005540C0" w:rsidRPr="00F4619C" w14:paraId="0D6BA3A9" w14:textId="77777777" w:rsidTr="002672FE">
        <w:trPr>
          <w:trHeight w:val="288"/>
        </w:trPr>
        <w:tc>
          <w:tcPr>
            <w:tcW w:w="1206" w:type="dxa"/>
            <w:noWrap/>
            <w:vAlign w:val="center"/>
          </w:tcPr>
          <w:p w14:paraId="28A16B3B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Falkirk Council</w:t>
            </w:r>
          </w:p>
        </w:tc>
        <w:tc>
          <w:tcPr>
            <w:tcW w:w="1300" w:type="dxa"/>
            <w:noWrap/>
            <w:vAlign w:val="center"/>
          </w:tcPr>
          <w:p w14:paraId="539B8063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Banknock South</w:t>
            </w:r>
          </w:p>
        </w:tc>
        <w:tc>
          <w:tcPr>
            <w:tcW w:w="516" w:type="dxa"/>
            <w:noWrap/>
            <w:vAlign w:val="center"/>
          </w:tcPr>
          <w:p w14:paraId="0F993A86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101</w:t>
            </w:r>
          </w:p>
        </w:tc>
        <w:tc>
          <w:tcPr>
            <w:tcW w:w="547" w:type="dxa"/>
            <w:noWrap/>
            <w:vAlign w:val="center"/>
          </w:tcPr>
          <w:p w14:paraId="0466D105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569" w:type="dxa"/>
            <w:noWrap/>
            <w:vAlign w:val="center"/>
          </w:tcPr>
          <w:p w14:paraId="776D51FA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24</w:t>
            </w:r>
          </w:p>
        </w:tc>
        <w:tc>
          <w:tcPr>
            <w:tcW w:w="653" w:type="dxa"/>
            <w:noWrap/>
            <w:vAlign w:val="center"/>
          </w:tcPr>
          <w:p w14:paraId="37EEE79F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9</w:t>
            </w:r>
          </w:p>
        </w:tc>
        <w:tc>
          <w:tcPr>
            <w:tcW w:w="690" w:type="dxa"/>
            <w:noWrap/>
            <w:vAlign w:val="center"/>
            <w:hideMark/>
          </w:tcPr>
          <w:p w14:paraId="633885B8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1050" w:type="dxa"/>
            <w:noWrap/>
            <w:vAlign w:val="center"/>
            <w:hideMark/>
          </w:tcPr>
          <w:p w14:paraId="0A6EBE36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£11,524,772</w:t>
            </w:r>
          </w:p>
        </w:tc>
        <w:tc>
          <w:tcPr>
            <w:tcW w:w="1024" w:type="dxa"/>
            <w:noWrap/>
            <w:vAlign w:val="center"/>
            <w:hideMark/>
          </w:tcPr>
          <w:p w14:paraId="5583D357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76" w:type="dxa"/>
            <w:gridSpan w:val="2"/>
            <w:noWrap/>
            <w:vAlign w:val="center"/>
            <w:hideMark/>
          </w:tcPr>
          <w:p w14:paraId="3D4F9383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5" w:type="dxa"/>
            <w:noWrap/>
            <w:vAlign w:val="center"/>
            <w:hideMark/>
          </w:tcPr>
          <w:p w14:paraId="30DAD970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0" w:type="dxa"/>
            <w:noWrap/>
            <w:vAlign w:val="center"/>
            <w:hideMark/>
          </w:tcPr>
          <w:p w14:paraId="56D47727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25" w:type="dxa"/>
            <w:noWrap/>
            <w:vAlign w:val="center"/>
            <w:hideMark/>
          </w:tcPr>
          <w:p w14:paraId="2FEBE85D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83" w:type="dxa"/>
            <w:noWrap/>
            <w:vAlign w:val="center"/>
            <w:hideMark/>
          </w:tcPr>
          <w:p w14:paraId="083DFF6C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880" w:type="dxa"/>
            <w:noWrap/>
            <w:vAlign w:val="center"/>
          </w:tcPr>
          <w:p w14:paraId="4D7C7839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73" w:type="dxa"/>
            <w:noWrap/>
            <w:vAlign w:val="center"/>
            <w:hideMark/>
          </w:tcPr>
          <w:p w14:paraId="3B1D0011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1215</w:t>
            </w:r>
          </w:p>
        </w:tc>
        <w:tc>
          <w:tcPr>
            <w:tcW w:w="753" w:type="dxa"/>
            <w:noWrap/>
            <w:vAlign w:val="center"/>
            <w:hideMark/>
          </w:tcPr>
          <w:p w14:paraId="62987273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5540C0" w:rsidRPr="00F4619C" w14:paraId="3C30CFF1" w14:textId="77777777" w:rsidTr="002672FE">
        <w:trPr>
          <w:trHeight w:val="288"/>
        </w:trPr>
        <w:tc>
          <w:tcPr>
            <w:tcW w:w="1206" w:type="dxa"/>
            <w:noWrap/>
            <w:vAlign w:val="center"/>
          </w:tcPr>
          <w:p w14:paraId="757243DD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Falkirk Council</w:t>
            </w:r>
          </w:p>
        </w:tc>
        <w:tc>
          <w:tcPr>
            <w:tcW w:w="1300" w:type="dxa"/>
            <w:noWrap/>
            <w:vAlign w:val="center"/>
          </w:tcPr>
          <w:p w14:paraId="3BA25B57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King Street</w:t>
            </w:r>
          </w:p>
        </w:tc>
        <w:tc>
          <w:tcPr>
            <w:tcW w:w="516" w:type="dxa"/>
            <w:noWrap/>
            <w:vAlign w:val="center"/>
          </w:tcPr>
          <w:p w14:paraId="5E96DB5D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21</w:t>
            </w:r>
          </w:p>
        </w:tc>
        <w:tc>
          <w:tcPr>
            <w:tcW w:w="547" w:type="dxa"/>
            <w:noWrap/>
            <w:vAlign w:val="center"/>
          </w:tcPr>
          <w:p w14:paraId="5C6A78EB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569" w:type="dxa"/>
            <w:noWrap/>
            <w:vAlign w:val="center"/>
          </w:tcPr>
          <w:p w14:paraId="7BADAC0E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17</w:t>
            </w:r>
          </w:p>
        </w:tc>
        <w:tc>
          <w:tcPr>
            <w:tcW w:w="653" w:type="dxa"/>
            <w:noWrap/>
            <w:vAlign w:val="center"/>
          </w:tcPr>
          <w:p w14:paraId="50AE8960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690" w:type="dxa"/>
            <w:noWrap/>
            <w:vAlign w:val="center"/>
          </w:tcPr>
          <w:p w14:paraId="52D8FE1E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1050" w:type="dxa"/>
            <w:noWrap/>
            <w:vAlign w:val="center"/>
          </w:tcPr>
          <w:p w14:paraId="6999A15C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£2,333,714</w:t>
            </w:r>
          </w:p>
        </w:tc>
        <w:tc>
          <w:tcPr>
            <w:tcW w:w="1024" w:type="dxa"/>
            <w:noWrap/>
            <w:vAlign w:val="center"/>
          </w:tcPr>
          <w:p w14:paraId="45D025CE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76" w:type="dxa"/>
            <w:gridSpan w:val="2"/>
            <w:noWrap/>
            <w:vAlign w:val="center"/>
          </w:tcPr>
          <w:p w14:paraId="5D473271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5" w:type="dxa"/>
            <w:noWrap/>
            <w:vAlign w:val="center"/>
          </w:tcPr>
          <w:p w14:paraId="0F66F464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0" w:type="dxa"/>
            <w:noWrap/>
            <w:vAlign w:val="center"/>
          </w:tcPr>
          <w:p w14:paraId="7BBA63E9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25" w:type="dxa"/>
            <w:noWrap/>
            <w:vAlign w:val="center"/>
          </w:tcPr>
          <w:p w14:paraId="3897DBB4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83" w:type="dxa"/>
            <w:noWrap/>
            <w:vAlign w:val="center"/>
          </w:tcPr>
          <w:p w14:paraId="34D45E2F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880" w:type="dxa"/>
            <w:noWrap/>
            <w:vAlign w:val="center"/>
          </w:tcPr>
          <w:p w14:paraId="522E0A17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73" w:type="dxa"/>
            <w:noWrap/>
            <w:vAlign w:val="center"/>
          </w:tcPr>
          <w:p w14:paraId="4B45E61A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1135</w:t>
            </w:r>
          </w:p>
        </w:tc>
        <w:tc>
          <w:tcPr>
            <w:tcW w:w="753" w:type="dxa"/>
            <w:noWrap/>
            <w:vAlign w:val="center"/>
          </w:tcPr>
          <w:p w14:paraId="539953CD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Excellent</w:t>
            </w:r>
          </w:p>
        </w:tc>
      </w:tr>
      <w:tr w:rsidR="005540C0" w:rsidRPr="00F4619C" w14:paraId="1B34D114" w14:textId="77777777" w:rsidTr="002672FE">
        <w:trPr>
          <w:trHeight w:val="288"/>
        </w:trPr>
        <w:tc>
          <w:tcPr>
            <w:tcW w:w="1206" w:type="dxa"/>
            <w:noWrap/>
            <w:vAlign w:val="center"/>
          </w:tcPr>
          <w:p w14:paraId="37A61CAE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Falkirk Council</w:t>
            </w:r>
          </w:p>
        </w:tc>
        <w:tc>
          <w:tcPr>
            <w:tcW w:w="1300" w:type="dxa"/>
            <w:noWrap/>
            <w:vAlign w:val="center"/>
          </w:tcPr>
          <w:p w14:paraId="7AA707AA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Kerse Road</w:t>
            </w:r>
          </w:p>
        </w:tc>
        <w:tc>
          <w:tcPr>
            <w:tcW w:w="516" w:type="dxa"/>
            <w:noWrap/>
            <w:vAlign w:val="center"/>
          </w:tcPr>
          <w:p w14:paraId="74DDF765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547" w:type="dxa"/>
            <w:noWrap/>
            <w:vAlign w:val="center"/>
          </w:tcPr>
          <w:p w14:paraId="0268DA9A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569" w:type="dxa"/>
            <w:noWrap/>
            <w:vAlign w:val="center"/>
          </w:tcPr>
          <w:p w14:paraId="0B96F1A2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653" w:type="dxa"/>
            <w:noWrap/>
            <w:vAlign w:val="center"/>
          </w:tcPr>
          <w:p w14:paraId="38C0835C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90" w:type="dxa"/>
            <w:noWrap/>
            <w:vAlign w:val="center"/>
          </w:tcPr>
          <w:p w14:paraId="4C7C3109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1050" w:type="dxa"/>
            <w:noWrap/>
            <w:vAlign w:val="center"/>
          </w:tcPr>
          <w:p w14:paraId="537201E8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£1,030,892</w:t>
            </w:r>
          </w:p>
        </w:tc>
        <w:tc>
          <w:tcPr>
            <w:tcW w:w="1024" w:type="dxa"/>
            <w:noWrap/>
            <w:vAlign w:val="center"/>
          </w:tcPr>
          <w:p w14:paraId="57C000BD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76" w:type="dxa"/>
            <w:gridSpan w:val="2"/>
            <w:noWrap/>
            <w:vAlign w:val="center"/>
          </w:tcPr>
          <w:p w14:paraId="7BE93C3B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5" w:type="dxa"/>
            <w:noWrap/>
            <w:vAlign w:val="center"/>
          </w:tcPr>
          <w:p w14:paraId="3DB8A104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0" w:type="dxa"/>
            <w:noWrap/>
            <w:vAlign w:val="center"/>
          </w:tcPr>
          <w:p w14:paraId="6F05DA69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25" w:type="dxa"/>
            <w:noWrap/>
            <w:vAlign w:val="center"/>
          </w:tcPr>
          <w:p w14:paraId="4E98E4AE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83" w:type="dxa"/>
            <w:noWrap/>
            <w:vAlign w:val="center"/>
          </w:tcPr>
          <w:p w14:paraId="5A89CED6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880" w:type="dxa"/>
            <w:noWrap/>
            <w:vAlign w:val="center"/>
          </w:tcPr>
          <w:p w14:paraId="73D0C998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73" w:type="dxa"/>
            <w:noWrap/>
            <w:vAlign w:val="center"/>
          </w:tcPr>
          <w:p w14:paraId="2BD2D4F7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1100</w:t>
            </w:r>
          </w:p>
        </w:tc>
        <w:tc>
          <w:tcPr>
            <w:tcW w:w="753" w:type="dxa"/>
            <w:noWrap/>
            <w:vAlign w:val="center"/>
          </w:tcPr>
          <w:p w14:paraId="5240CE3D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Excellent</w:t>
            </w:r>
          </w:p>
        </w:tc>
      </w:tr>
      <w:tr w:rsidR="005540C0" w:rsidRPr="00F4619C" w14:paraId="767245B9" w14:textId="77777777" w:rsidTr="002672FE">
        <w:trPr>
          <w:trHeight w:val="288"/>
        </w:trPr>
        <w:tc>
          <w:tcPr>
            <w:tcW w:w="1206" w:type="dxa"/>
            <w:noWrap/>
            <w:vAlign w:val="center"/>
          </w:tcPr>
          <w:p w14:paraId="5445BAB7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Link (Curb)</w:t>
            </w:r>
          </w:p>
        </w:tc>
        <w:tc>
          <w:tcPr>
            <w:tcW w:w="1300" w:type="dxa"/>
            <w:noWrap/>
            <w:vAlign w:val="center"/>
          </w:tcPr>
          <w:p w14:paraId="1218DF24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Station Road</w:t>
            </w:r>
          </w:p>
        </w:tc>
        <w:tc>
          <w:tcPr>
            <w:tcW w:w="516" w:type="dxa"/>
            <w:noWrap/>
            <w:vAlign w:val="center"/>
          </w:tcPr>
          <w:p w14:paraId="5F3527B1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23</w:t>
            </w:r>
          </w:p>
        </w:tc>
        <w:tc>
          <w:tcPr>
            <w:tcW w:w="547" w:type="dxa"/>
            <w:noWrap/>
            <w:vAlign w:val="center"/>
          </w:tcPr>
          <w:p w14:paraId="1540934F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569" w:type="dxa"/>
            <w:noWrap/>
            <w:vAlign w:val="center"/>
          </w:tcPr>
          <w:p w14:paraId="696007A7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0</w:t>
            </w:r>
          </w:p>
        </w:tc>
        <w:tc>
          <w:tcPr>
            <w:tcW w:w="653" w:type="dxa"/>
            <w:noWrap/>
            <w:vAlign w:val="center"/>
          </w:tcPr>
          <w:p w14:paraId="24127639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690" w:type="dxa"/>
            <w:noWrap/>
            <w:vAlign w:val="center"/>
          </w:tcPr>
          <w:p w14:paraId="734E3967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SR</w:t>
            </w:r>
          </w:p>
        </w:tc>
        <w:tc>
          <w:tcPr>
            <w:tcW w:w="1050" w:type="dxa"/>
            <w:noWrap/>
            <w:vAlign w:val="center"/>
          </w:tcPr>
          <w:p w14:paraId="1AFD1650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£2,875,000</w:t>
            </w:r>
          </w:p>
        </w:tc>
        <w:tc>
          <w:tcPr>
            <w:tcW w:w="1024" w:type="dxa"/>
            <w:noWrap/>
            <w:vAlign w:val="center"/>
          </w:tcPr>
          <w:p w14:paraId="7A4DB222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76" w:type="dxa"/>
            <w:gridSpan w:val="2"/>
            <w:noWrap/>
            <w:vAlign w:val="center"/>
          </w:tcPr>
          <w:p w14:paraId="11B7AF9A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5" w:type="dxa"/>
            <w:noWrap/>
            <w:vAlign w:val="center"/>
          </w:tcPr>
          <w:p w14:paraId="4ED85420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0" w:type="dxa"/>
            <w:noWrap/>
            <w:vAlign w:val="center"/>
          </w:tcPr>
          <w:p w14:paraId="5C203DC5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25" w:type="dxa"/>
            <w:noWrap/>
            <w:vAlign w:val="center"/>
          </w:tcPr>
          <w:p w14:paraId="5BEE88DB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83" w:type="dxa"/>
            <w:noWrap/>
            <w:vAlign w:val="center"/>
          </w:tcPr>
          <w:p w14:paraId="69050EAD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880" w:type="dxa"/>
            <w:noWrap/>
            <w:vAlign w:val="center"/>
          </w:tcPr>
          <w:p w14:paraId="0210E9E1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73" w:type="dxa"/>
            <w:noWrap/>
            <w:vAlign w:val="center"/>
          </w:tcPr>
          <w:p w14:paraId="5DE906D9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730</w:t>
            </w:r>
          </w:p>
        </w:tc>
        <w:tc>
          <w:tcPr>
            <w:tcW w:w="753" w:type="dxa"/>
            <w:noWrap/>
            <w:vAlign w:val="center"/>
          </w:tcPr>
          <w:p w14:paraId="4FB88FD2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Moderate</w:t>
            </w:r>
          </w:p>
        </w:tc>
      </w:tr>
      <w:tr w:rsidR="005540C0" w:rsidRPr="00F4619C" w14:paraId="63184E54" w14:textId="77777777" w:rsidTr="002672FE">
        <w:trPr>
          <w:trHeight w:val="288"/>
        </w:trPr>
        <w:tc>
          <w:tcPr>
            <w:tcW w:w="1206" w:type="dxa"/>
            <w:noWrap/>
            <w:vAlign w:val="center"/>
          </w:tcPr>
          <w:p w14:paraId="18E9D3A1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Total</w:t>
            </w:r>
          </w:p>
        </w:tc>
        <w:tc>
          <w:tcPr>
            <w:tcW w:w="1300" w:type="dxa"/>
            <w:noWrap/>
            <w:vAlign w:val="center"/>
          </w:tcPr>
          <w:p w14:paraId="5D68800F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sz w:val="12"/>
                <w:szCs w:val="12"/>
                <w:lang w:eastAsia="en-GB"/>
              </w:rPr>
            </w:pPr>
          </w:p>
        </w:tc>
        <w:tc>
          <w:tcPr>
            <w:tcW w:w="516" w:type="dxa"/>
            <w:noWrap/>
            <w:vAlign w:val="center"/>
          </w:tcPr>
          <w:p w14:paraId="0D059E9D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186</w:t>
            </w:r>
          </w:p>
        </w:tc>
        <w:tc>
          <w:tcPr>
            <w:tcW w:w="547" w:type="dxa"/>
            <w:noWrap/>
            <w:vAlign w:val="center"/>
          </w:tcPr>
          <w:p w14:paraId="2BA29460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569" w:type="dxa"/>
            <w:noWrap/>
            <w:vAlign w:val="center"/>
          </w:tcPr>
          <w:p w14:paraId="1722E837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sz w:val="12"/>
                <w:szCs w:val="12"/>
                <w:lang w:eastAsia="en-GB"/>
              </w:rPr>
              <w:t>43</w:t>
            </w:r>
          </w:p>
        </w:tc>
        <w:tc>
          <w:tcPr>
            <w:tcW w:w="653" w:type="dxa"/>
            <w:noWrap/>
            <w:vAlign w:val="center"/>
          </w:tcPr>
          <w:p w14:paraId="31334871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17</w:t>
            </w:r>
          </w:p>
        </w:tc>
        <w:tc>
          <w:tcPr>
            <w:tcW w:w="690" w:type="dxa"/>
            <w:noWrap/>
            <w:vAlign w:val="center"/>
          </w:tcPr>
          <w:p w14:paraId="176EF550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050" w:type="dxa"/>
            <w:noWrap/>
            <w:vAlign w:val="center"/>
          </w:tcPr>
          <w:p w14:paraId="16C5C4DF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£21,619,098</w:t>
            </w:r>
          </w:p>
        </w:tc>
        <w:tc>
          <w:tcPr>
            <w:tcW w:w="1024" w:type="dxa"/>
            <w:noWrap/>
            <w:vAlign w:val="center"/>
          </w:tcPr>
          <w:p w14:paraId="3C1E6B70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76" w:type="dxa"/>
            <w:gridSpan w:val="2"/>
            <w:noWrap/>
            <w:vAlign w:val="center"/>
          </w:tcPr>
          <w:p w14:paraId="760C8C03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5" w:type="dxa"/>
            <w:noWrap/>
            <w:vAlign w:val="center"/>
          </w:tcPr>
          <w:p w14:paraId="5A64579C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90" w:type="dxa"/>
            <w:noWrap/>
            <w:vAlign w:val="center"/>
          </w:tcPr>
          <w:p w14:paraId="5681D3B6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125" w:type="dxa"/>
            <w:noWrap/>
            <w:vAlign w:val="center"/>
          </w:tcPr>
          <w:p w14:paraId="4DA3D75D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1083" w:type="dxa"/>
            <w:noWrap/>
            <w:vAlign w:val="center"/>
          </w:tcPr>
          <w:p w14:paraId="2189FA5B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880" w:type="dxa"/>
            <w:noWrap/>
            <w:vAlign w:val="center"/>
          </w:tcPr>
          <w:p w14:paraId="45563A4B" w14:textId="77777777" w:rsidR="005540C0" w:rsidRPr="00F4619C" w:rsidRDefault="005540C0" w:rsidP="002672FE">
            <w:pPr>
              <w:spacing w:after="0"/>
              <w:jc w:val="center"/>
              <w:rPr>
                <w:rFonts w:cstheme="minorHAnsi"/>
              </w:rPr>
            </w:pPr>
            <w:r w:rsidRPr="00F4619C">
              <w:rPr>
                <w:rFonts w:eastAsia="Calibri" w:cstheme="minorHAnsi"/>
                <w:color w:val="000000" w:themeColor="text1"/>
                <w:sz w:val="12"/>
                <w:szCs w:val="12"/>
                <w:lang w:eastAsia="en-GB"/>
              </w:rPr>
              <w:t>-</w:t>
            </w:r>
          </w:p>
        </w:tc>
        <w:tc>
          <w:tcPr>
            <w:tcW w:w="573" w:type="dxa"/>
            <w:noWrap/>
            <w:vAlign w:val="center"/>
          </w:tcPr>
          <w:p w14:paraId="180722CB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753" w:type="dxa"/>
            <w:noWrap/>
            <w:vAlign w:val="center"/>
          </w:tcPr>
          <w:p w14:paraId="64CE8D87" w14:textId="77777777" w:rsidR="005540C0" w:rsidRPr="00F4619C" w:rsidRDefault="005540C0" w:rsidP="002672FE">
            <w:pPr>
              <w:spacing w:after="0"/>
              <w:jc w:val="center"/>
              <w:rPr>
                <w:rFonts w:eastAsia="Calibri" w:cstheme="minorHAnsi"/>
                <w:color w:val="000000"/>
                <w:sz w:val="12"/>
                <w:szCs w:val="12"/>
                <w:lang w:eastAsia="en-GB"/>
              </w:rPr>
            </w:pPr>
          </w:p>
        </w:tc>
      </w:tr>
    </w:tbl>
    <w:p w14:paraId="1966A7D9" w14:textId="77777777" w:rsidR="005540C0" w:rsidRPr="00F4619C" w:rsidRDefault="005540C0" w:rsidP="5413C4B7">
      <w:pPr>
        <w:spacing w:after="160" w:line="278" w:lineRule="auto"/>
        <w:rPr>
          <w:rFonts w:cstheme="minorHAnsi"/>
          <w:b/>
          <w:bCs/>
          <w:color w:val="000000" w:themeColor="text1"/>
        </w:rPr>
      </w:pPr>
    </w:p>
    <w:p w14:paraId="4919DF57" w14:textId="0DFDC40D" w:rsidR="00144E0C" w:rsidRPr="00F4619C" w:rsidRDefault="00144E0C" w:rsidP="002672FE">
      <w:pPr>
        <w:spacing w:after="160" w:line="278" w:lineRule="auto"/>
        <w:rPr>
          <w:rFonts w:cstheme="minorHAnsi"/>
          <w:b/>
          <w:bCs/>
          <w:color w:val="000000" w:themeColor="text1"/>
        </w:rPr>
      </w:pPr>
    </w:p>
    <w:sectPr w:rsidR="00144E0C" w:rsidRPr="00F4619C" w:rsidSect="002672FE">
      <w:headerReference w:type="default" r:id="rId14"/>
      <w:headerReference w:type="first" r:id="rId15"/>
      <w:pgSz w:w="16838" w:h="11906" w:orient="landscape"/>
      <w:pgMar w:top="720" w:right="720" w:bottom="720" w:left="720" w:header="709" w:footer="709" w:gutter="0"/>
      <w:pgNumType w:start="6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5E075" w14:textId="77777777" w:rsidR="00A14154" w:rsidRDefault="00A14154" w:rsidP="002B5095">
      <w:r>
        <w:separator/>
      </w:r>
    </w:p>
  </w:endnote>
  <w:endnote w:type="continuationSeparator" w:id="0">
    <w:p w14:paraId="64A99784" w14:textId="77777777" w:rsidR="00A14154" w:rsidRDefault="00A14154" w:rsidP="002B5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549EB" w14:textId="5DFE72E3" w:rsidR="43B8233D" w:rsidRDefault="43B8233D" w:rsidP="43B8233D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 w:rsidR="00C1082A">
      <w:rPr>
        <w:noProof/>
      </w:rPr>
      <w:t>1</w:t>
    </w:r>
    <w:r>
      <w:fldChar w:fldCharType="end"/>
    </w:r>
  </w:p>
  <w:p w14:paraId="34988EC5" w14:textId="2177F706" w:rsidR="002B5095" w:rsidRDefault="002B5095" w:rsidP="0A115747">
    <w:pPr>
      <w:pStyle w:val="Footer"/>
      <w:spacing w:line="257" w:lineRule="auto"/>
      <w:rPr>
        <w:rFonts w:ascii="Aptos" w:eastAsia="Aptos" w:hAnsi="Aptos" w:cs="Aptos"/>
        <w:sz w:val="20"/>
        <w:szCs w:val="20"/>
        <w:vertAlign w:val="superscript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7501C39" wp14:editId="5DB9AA6E">
          <wp:simplePos x="0" y="0"/>
          <wp:positionH relativeFrom="page">
            <wp:posOffset>720090</wp:posOffset>
          </wp:positionH>
          <wp:positionV relativeFrom="page">
            <wp:posOffset>9829165</wp:posOffset>
          </wp:positionV>
          <wp:extent cx="6120000" cy="151200"/>
          <wp:effectExtent l="0" t="0" r="0" b="1270"/>
          <wp:wrapSquare wrapText="bothSides"/>
          <wp:docPr id="501088648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3179141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15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15BC2F" w14:textId="7379A607" w:rsidR="002B5095" w:rsidRDefault="002B50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0D8BD" w14:textId="600B33B4" w:rsidR="43B8233D" w:rsidRDefault="43B8233D" w:rsidP="43B8233D">
    <w:pPr>
      <w:pStyle w:val="Footer"/>
      <w:jc w:val="right"/>
    </w:pPr>
  </w:p>
  <w:p w14:paraId="0840A9B3" w14:textId="6E3355A3" w:rsidR="000D7F31" w:rsidRDefault="000D7F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47B0B" w14:textId="77777777" w:rsidR="00A14154" w:rsidRDefault="00A14154" w:rsidP="002B5095">
      <w:r>
        <w:separator/>
      </w:r>
    </w:p>
  </w:footnote>
  <w:footnote w:type="continuationSeparator" w:id="0">
    <w:p w14:paraId="62E9AB2C" w14:textId="77777777" w:rsidR="00A14154" w:rsidRDefault="00A14154" w:rsidP="002B5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02AE" w14:textId="6B049F1E" w:rsidR="4EBFD6AD" w:rsidRDefault="4EBFD6AD" w:rsidP="4EBFD6AD">
    <w:pPr>
      <w:pStyle w:val="Header"/>
    </w:pPr>
    <w:r>
      <w:rPr>
        <w:noProof/>
      </w:rPr>
      <w:drawing>
        <wp:inline distT="0" distB="0" distL="0" distR="0" wp14:anchorId="4EA34EA7" wp14:editId="56E5460C">
          <wp:extent cx="5724525" cy="129857"/>
          <wp:effectExtent l="0" t="0" r="0" b="3810"/>
          <wp:docPr id="457575129" name="drawi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7575129" name="drawi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5" cy="1298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2E992" w14:textId="29539330" w:rsidR="4EBFD6AD" w:rsidRDefault="4EBFD6AD" w:rsidP="4EBFD6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4E3F9" w14:textId="0BC0CD88" w:rsidR="4EBFD6AD" w:rsidRDefault="4EBFD6AD" w:rsidP="4EBFD6AD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AvvDw2faX++yZ" int2:id="HdD6EplI">
      <int2:state int2:value="Rejected" int2:type="spell"/>
    </int2:textHash>
    <int2:textHash int2:hashCode="h4HNgsEp8e3u6m" int2:id="wqh17WbP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EDE7"/>
    <w:multiLevelType w:val="hybridMultilevel"/>
    <w:tmpl w:val="53EE4A8C"/>
    <w:lvl w:ilvl="0" w:tplc="4ECAF4A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7618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62C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B442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4B3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1EA5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0F9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C45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24CA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37C1C"/>
    <w:multiLevelType w:val="hybridMultilevel"/>
    <w:tmpl w:val="315AB618"/>
    <w:lvl w:ilvl="0" w:tplc="FFFFFFFF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D3573"/>
    <w:multiLevelType w:val="hybridMultilevel"/>
    <w:tmpl w:val="3DD81B52"/>
    <w:lvl w:ilvl="0" w:tplc="8C90E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FE95F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7BE0CA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003C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AA03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D4B8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1253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E262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B85B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20185"/>
    <w:multiLevelType w:val="hybridMultilevel"/>
    <w:tmpl w:val="02025414"/>
    <w:lvl w:ilvl="0" w:tplc="00D8C022">
      <w:start w:val="1"/>
      <w:numFmt w:val="decimal"/>
      <w:lvlText w:val="%1."/>
      <w:lvlJc w:val="left"/>
      <w:pPr>
        <w:ind w:left="720" w:hanging="360"/>
      </w:pPr>
    </w:lvl>
    <w:lvl w:ilvl="1" w:tplc="4B906B48">
      <w:start w:val="1"/>
      <w:numFmt w:val="lowerLetter"/>
      <w:lvlText w:val="%2."/>
      <w:lvlJc w:val="left"/>
      <w:pPr>
        <w:ind w:left="1440" w:hanging="360"/>
      </w:pPr>
    </w:lvl>
    <w:lvl w:ilvl="2" w:tplc="1B5AA5AC">
      <w:start w:val="1"/>
      <w:numFmt w:val="lowerRoman"/>
      <w:lvlText w:val="%3."/>
      <w:lvlJc w:val="right"/>
      <w:pPr>
        <w:ind w:left="2160" w:hanging="180"/>
      </w:pPr>
    </w:lvl>
    <w:lvl w:ilvl="3" w:tplc="2CDC7084">
      <w:start w:val="1"/>
      <w:numFmt w:val="decimal"/>
      <w:lvlText w:val="%4."/>
      <w:lvlJc w:val="left"/>
      <w:pPr>
        <w:ind w:left="2880" w:hanging="360"/>
      </w:pPr>
    </w:lvl>
    <w:lvl w:ilvl="4" w:tplc="1302B1A2">
      <w:start w:val="1"/>
      <w:numFmt w:val="lowerLetter"/>
      <w:lvlText w:val="%5."/>
      <w:lvlJc w:val="left"/>
      <w:pPr>
        <w:ind w:left="3600" w:hanging="360"/>
      </w:pPr>
    </w:lvl>
    <w:lvl w:ilvl="5" w:tplc="41B62FEA">
      <w:start w:val="1"/>
      <w:numFmt w:val="lowerRoman"/>
      <w:lvlText w:val="%6."/>
      <w:lvlJc w:val="right"/>
      <w:pPr>
        <w:ind w:left="4320" w:hanging="180"/>
      </w:pPr>
    </w:lvl>
    <w:lvl w:ilvl="6" w:tplc="A29CA7A8">
      <w:start w:val="1"/>
      <w:numFmt w:val="decimal"/>
      <w:lvlText w:val="%7."/>
      <w:lvlJc w:val="left"/>
      <w:pPr>
        <w:ind w:left="5040" w:hanging="360"/>
      </w:pPr>
    </w:lvl>
    <w:lvl w:ilvl="7" w:tplc="827A222C">
      <w:start w:val="1"/>
      <w:numFmt w:val="lowerLetter"/>
      <w:lvlText w:val="%8."/>
      <w:lvlJc w:val="left"/>
      <w:pPr>
        <w:ind w:left="5760" w:hanging="360"/>
      </w:pPr>
    </w:lvl>
    <w:lvl w:ilvl="8" w:tplc="6844961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612D6"/>
    <w:multiLevelType w:val="hybridMultilevel"/>
    <w:tmpl w:val="86AC165A"/>
    <w:lvl w:ilvl="0" w:tplc="D8804D0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B30C5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CD44E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E5253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AEE10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D227D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C56B9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F886CB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1DA1F5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11285E7E"/>
    <w:multiLevelType w:val="hybridMultilevel"/>
    <w:tmpl w:val="BEB491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9F7EAD"/>
    <w:multiLevelType w:val="hybridMultilevel"/>
    <w:tmpl w:val="0D641A7C"/>
    <w:lvl w:ilvl="0" w:tplc="75DC122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90EADF"/>
    <w:multiLevelType w:val="hybridMultilevel"/>
    <w:tmpl w:val="D004E97C"/>
    <w:lvl w:ilvl="0" w:tplc="E788EA7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B45A6FA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6A0F56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61C6FA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796836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79CE8C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BC6169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604E193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24E84D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CC4F95"/>
    <w:multiLevelType w:val="hybridMultilevel"/>
    <w:tmpl w:val="A3D4953C"/>
    <w:lvl w:ilvl="0" w:tplc="911420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9336F"/>
    <w:multiLevelType w:val="hybridMultilevel"/>
    <w:tmpl w:val="5F34D364"/>
    <w:lvl w:ilvl="0" w:tplc="FFFFFFFF">
      <w:start w:val="3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41B6236"/>
    <w:multiLevelType w:val="hybridMultilevel"/>
    <w:tmpl w:val="065AE7A4"/>
    <w:lvl w:ilvl="0" w:tplc="1AFC8F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DF6A8F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153D63" w:themeColor="text2" w:themeTint="E6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15E9C"/>
    <w:multiLevelType w:val="hybridMultilevel"/>
    <w:tmpl w:val="BC6AE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216A5"/>
    <w:multiLevelType w:val="multilevel"/>
    <w:tmpl w:val="CCA0A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AD116E"/>
    <w:multiLevelType w:val="multilevel"/>
    <w:tmpl w:val="62C23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1A6346B"/>
    <w:multiLevelType w:val="hybridMultilevel"/>
    <w:tmpl w:val="912CB97A"/>
    <w:lvl w:ilvl="0" w:tplc="1276A2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328424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CE040E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56C1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7E2A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162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B472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D009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069D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4D215D"/>
    <w:multiLevelType w:val="hybridMultilevel"/>
    <w:tmpl w:val="7A7C4A32"/>
    <w:lvl w:ilvl="0" w:tplc="B72812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23DCBF"/>
    <w:multiLevelType w:val="multilevel"/>
    <w:tmpl w:val="76C03B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28B66C"/>
    <w:multiLevelType w:val="hybridMultilevel"/>
    <w:tmpl w:val="678266B6"/>
    <w:lvl w:ilvl="0" w:tplc="CDC6D8F8">
      <w:start w:val="1"/>
      <w:numFmt w:val="decimal"/>
      <w:lvlText w:val="%1."/>
      <w:lvlJc w:val="left"/>
      <w:pPr>
        <w:ind w:left="720" w:hanging="360"/>
      </w:pPr>
    </w:lvl>
    <w:lvl w:ilvl="1" w:tplc="493847C8">
      <w:start w:val="1"/>
      <w:numFmt w:val="lowerLetter"/>
      <w:lvlText w:val="%2."/>
      <w:lvlJc w:val="left"/>
      <w:pPr>
        <w:ind w:left="1440" w:hanging="360"/>
      </w:pPr>
    </w:lvl>
    <w:lvl w:ilvl="2" w:tplc="3B7C7916">
      <w:start w:val="1"/>
      <w:numFmt w:val="lowerRoman"/>
      <w:lvlText w:val="%3."/>
      <w:lvlJc w:val="right"/>
      <w:pPr>
        <w:ind w:left="2160" w:hanging="180"/>
      </w:pPr>
    </w:lvl>
    <w:lvl w:ilvl="3" w:tplc="C59A261C">
      <w:start w:val="1"/>
      <w:numFmt w:val="decimal"/>
      <w:lvlText w:val="%4."/>
      <w:lvlJc w:val="left"/>
      <w:pPr>
        <w:ind w:left="2880" w:hanging="360"/>
      </w:pPr>
    </w:lvl>
    <w:lvl w:ilvl="4" w:tplc="718477C4">
      <w:start w:val="1"/>
      <w:numFmt w:val="lowerLetter"/>
      <w:lvlText w:val="%5."/>
      <w:lvlJc w:val="left"/>
      <w:pPr>
        <w:ind w:left="3600" w:hanging="360"/>
      </w:pPr>
    </w:lvl>
    <w:lvl w:ilvl="5" w:tplc="22602FB8">
      <w:start w:val="1"/>
      <w:numFmt w:val="lowerRoman"/>
      <w:lvlText w:val="%6."/>
      <w:lvlJc w:val="right"/>
      <w:pPr>
        <w:ind w:left="4320" w:hanging="180"/>
      </w:pPr>
    </w:lvl>
    <w:lvl w:ilvl="6" w:tplc="056C3B6A">
      <w:start w:val="1"/>
      <w:numFmt w:val="decimal"/>
      <w:lvlText w:val="%7."/>
      <w:lvlJc w:val="left"/>
      <w:pPr>
        <w:ind w:left="5040" w:hanging="360"/>
      </w:pPr>
    </w:lvl>
    <w:lvl w:ilvl="7" w:tplc="C616C170">
      <w:start w:val="1"/>
      <w:numFmt w:val="lowerLetter"/>
      <w:lvlText w:val="%8."/>
      <w:lvlJc w:val="left"/>
      <w:pPr>
        <w:ind w:left="5760" w:hanging="360"/>
      </w:pPr>
    </w:lvl>
    <w:lvl w:ilvl="8" w:tplc="8C0AE9E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2D76F9"/>
    <w:multiLevelType w:val="hybridMultilevel"/>
    <w:tmpl w:val="F0B62700"/>
    <w:lvl w:ilvl="0" w:tplc="08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9" w15:restartNumberingAfterBreak="0">
    <w:nsid w:val="4B273AB2"/>
    <w:multiLevelType w:val="hybridMultilevel"/>
    <w:tmpl w:val="DD4C2CF4"/>
    <w:lvl w:ilvl="0" w:tplc="F1D641C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0FCE3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20BC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2044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5E18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68F4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265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D837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0201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6E0569"/>
    <w:multiLevelType w:val="hybridMultilevel"/>
    <w:tmpl w:val="B0CADE70"/>
    <w:lvl w:ilvl="0" w:tplc="276CAD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EF0C5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A6F6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7E0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A0D8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623D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02C4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B2BB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A451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241D4A"/>
    <w:multiLevelType w:val="hybridMultilevel"/>
    <w:tmpl w:val="B66A7B7E"/>
    <w:lvl w:ilvl="0" w:tplc="07244CD4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C3AE7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2E04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8E51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3434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7E53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B4F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805C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5C83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910DD9"/>
    <w:multiLevelType w:val="hybridMultilevel"/>
    <w:tmpl w:val="3782D7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61754"/>
    <w:multiLevelType w:val="hybridMultilevel"/>
    <w:tmpl w:val="8292831E"/>
    <w:lvl w:ilvl="0" w:tplc="7C148B5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FB66E3F"/>
    <w:multiLevelType w:val="hybridMultilevel"/>
    <w:tmpl w:val="46DE0EA4"/>
    <w:lvl w:ilvl="0" w:tplc="19E25754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87147A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A473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7E56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4A62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FEC6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506C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C27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983D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A36A98"/>
    <w:multiLevelType w:val="hybridMultilevel"/>
    <w:tmpl w:val="7F9645AC"/>
    <w:lvl w:ilvl="0" w:tplc="5642A45C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  <w:color w:val="002060"/>
      </w:rPr>
    </w:lvl>
    <w:lvl w:ilvl="1" w:tplc="0809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6C956BDC"/>
    <w:multiLevelType w:val="hybridMultilevel"/>
    <w:tmpl w:val="D4FECDE6"/>
    <w:lvl w:ilvl="0" w:tplc="15E66C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EC05C9"/>
    <w:multiLevelType w:val="hybridMultilevel"/>
    <w:tmpl w:val="F2065036"/>
    <w:lvl w:ilvl="0" w:tplc="B1B04C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FA369F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08B5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4E46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8888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C4DA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5205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8A2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9880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B0A0F0"/>
    <w:multiLevelType w:val="hybridMultilevel"/>
    <w:tmpl w:val="363A9F72"/>
    <w:lvl w:ilvl="0" w:tplc="74AEBD46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9D9ACC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F86B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1858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5CC9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6672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3C0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2671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828D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5CE819"/>
    <w:multiLevelType w:val="hybridMultilevel"/>
    <w:tmpl w:val="5982370E"/>
    <w:lvl w:ilvl="0" w:tplc="94DA1A52">
      <w:start w:val="1"/>
      <w:numFmt w:val="bullet"/>
      <w:lvlText w:val="o"/>
      <w:lvlJc w:val="left"/>
      <w:pPr>
        <w:ind w:left="720" w:hanging="360"/>
      </w:pPr>
      <w:rPr>
        <w:rFonts w:ascii="&quot;Courier New&quot;" w:hAnsi="&quot;Courier New&quot;" w:hint="default"/>
      </w:rPr>
    </w:lvl>
    <w:lvl w:ilvl="1" w:tplc="100C02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46F8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28A7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A274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62C6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C04E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4EE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84E9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0387681">
    <w:abstractNumId w:val="16"/>
  </w:num>
  <w:num w:numId="2" w16cid:durableId="568270794">
    <w:abstractNumId w:val="21"/>
  </w:num>
  <w:num w:numId="3" w16cid:durableId="1478954560">
    <w:abstractNumId w:val="29"/>
  </w:num>
  <w:num w:numId="4" w16cid:durableId="903225634">
    <w:abstractNumId w:val="28"/>
  </w:num>
  <w:num w:numId="5" w16cid:durableId="183176843">
    <w:abstractNumId w:val="24"/>
  </w:num>
  <w:num w:numId="6" w16cid:durableId="1778140915">
    <w:abstractNumId w:val="14"/>
  </w:num>
  <w:num w:numId="7" w16cid:durableId="424957165">
    <w:abstractNumId w:val="2"/>
  </w:num>
  <w:num w:numId="8" w16cid:durableId="1150832108">
    <w:abstractNumId w:val="0"/>
  </w:num>
  <w:num w:numId="9" w16cid:durableId="338580400">
    <w:abstractNumId w:val="20"/>
  </w:num>
  <w:num w:numId="10" w16cid:durableId="1154561566">
    <w:abstractNumId w:val="19"/>
  </w:num>
  <w:num w:numId="11" w16cid:durableId="657461539">
    <w:abstractNumId w:val="3"/>
  </w:num>
  <w:num w:numId="12" w16cid:durableId="885872993">
    <w:abstractNumId w:val="7"/>
  </w:num>
  <w:num w:numId="13" w16cid:durableId="663507961">
    <w:abstractNumId w:val="17"/>
  </w:num>
  <w:num w:numId="14" w16cid:durableId="1247689125">
    <w:abstractNumId w:val="22"/>
  </w:num>
  <w:num w:numId="15" w16cid:durableId="1050616389">
    <w:abstractNumId w:val="9"/>
  </w:num>
  <w:num w:numId="16" w16cid:durableId="510216620">
    <w:abstractNumId w:val="26"/>
  </w:num>
  <w:num w:numId="17" w16cid:durableId="1563103024">
    <w:abstractNumId w:val="27"/>
  </w:num>
  <w:num w:numId="18" w16cid:durableId="908685150">
    <w:abstractNumId w:val="6"/>
  </w:num>
  <w:num w:numId="19" w16cid:durableId="1335038642">
    <w:abstractNumId w:val="12"/>
  </w:num>
  <w:num w:numId="20" w16cid:durableId="539905179">
    <w:abstractNumId w:val="1"/>
  </w:num>
  <w:num w:numId="21" w16cid:durableId="912273783">
    <w:abstractNumId w:val="23"/>
  </w:num>
  <w:num w:numId="22" w16cid:durableId="1600986121">
    <w:abstractNumId w:val="15"/>
  </w:num>
  <w:num w:numId="23" w16cid:durableId="96221188">
    <w:abstractNumId w:val="8"/>
  </w:num>
  <w:num w:numId="24" w16cid:durableId="353651665">
    <w:abstractNumId w:val="25"/>
  </w:num>
  <w:num w:numId="25" w16cid:durableId="900754116">
    <w:abstractNumId w:val="10"/>
  </w:num>
  <w:num w:numId="26" w16cid:durableId="713843999">
    <w:abstractNumId w:val="11"/>
  </w:num>
  <w:num w:numId="27" w16cid:durableId="1833719998">
    <w:abstractNumId w:val="13"/>
  </w:num>
  <w:num w:numId="28" w16cid:durableId="119153663">
    <w:abstractNumId w:val="5"/>
  </w:num>
  <w:num w:numId="29" w16cid:durableId="545676549">
    <w:abstractNumId w:val="18"/>
  </w:num>
  <w:num w:numId="30" w16cid:durableId="1491486237">
    <w:abstractNumId w:val="4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11"/>
    <w:rsid w:val="00000662"/>
    <w:rsid w:val="00004AD8"/>
    <w:rsid w:val="00007FDE"/>
    <w:rsid w:val="0001247F"/>
    <w:rsid w:val="00014B3C"/>
    <w:rsid w:val="0002583F"/>
    <w:rsid w:val="0003433F"/>
    <w:rsid w:val="00042440"/>
    <w:rsid w:val="0004504C"/>
    <w:rsid w:val="00051068"/>
    <w:rsid w:val="000609CB"/>
    <w:rsid w:val="00075A8A"/>
    <w:rsid w:val="00083101"/>
    <w:rsid w:val="00085EA5"/>
    <w:rsid w:val="00090568"/>
    <w:rsid w:val="00091990"/>
    <w:rsid w:val="00095F2C"/>
    <w:rsid w:val="0009744E"/>
    <w:rsid w:val="000A06F9"/>
    <w:rsid w:val="000A2FFE"/>
    <w:rsid w:val="000A35D2"/>
    <w:rsid w:val="000AB992"/>
    <w:rsid w:val="000B3C80"/>
    <w:rsid w:val="000B732E"/>
    <w:rsid w:val="000B9CE4"/>
    <w:rsid w:val="000C3248"/>
    <w:rsid w:val="000C422B"/>
    <w:rsid w:val="000C6ADF"/>
    <w:rsid w:val="000D196A"/>
    <w:rsid w:val="000D1BE6"/>
    <w:rsid w:val="000D36AF"/>
    <w:rsid w:val="000D7F31"/>
    <w:rsid w:val="000E03D1"/>
    <w:rsid w:val="000E2900"/>
    <w:rsid w:val="000E3B3D"/>
    <w:rsid w:val="000E5AAC"/>
    <w:rsid w:val="000E6FBF"/>
    <w:rsid w:val="000E7537"/>
    <w:rsid w:val="000F06FC"/>
    <w:rsid w:val="000F2A1C"/>
    <w:rsid w:val="000F35F1"/>
    <w:rsid w:val="000F4713"/>
    <w:rsid w:val="000F76D5"/>
    <w:rsid w:val="00102F9E"/>
    <w:rsid w:val="00113F9B"/>
    <w:rsid w:val="00124F0B"/>
    <w:rsid w:val="00131236"/>
    <w:rsid w:val="001319A4"/>
    <w:rsid w:val="0013229C"/>
    <w:rsid w:val="001324EB"/>
    <w:rsid w:val="00132DC0"/>
    <w:rsid w:val="00144E0C"/>
    <w:rsid w:val="0014712E"/>
    <w:rsid w:val="001472E2"/>
    <w:rsid w:val="00157E97"/>
    <w:rsid w:val="00164DA5"/>
    <w:rsid w:val="00174D6F"/>
    <w:rsid w:val="00177043"/>
    <w:rsid w:val="001811CC"/>
    <w:rsid w:val="001852A5"/>
    <w:rsid w:val="00194261"/>
    <w:rsid w:val="001A046D"/>
    <w:rsid w:val="001A33BA"/>
    <w:rsid w:val="001A3B74"/>
    <w:rsid w:val="001A7B01"/>
    <w:rsid w:val="001B4014"/>
    <w:rsid w:val="001B55DC"/>
    <w:rsid w:val="001C5A35"/>
    <w:rsid w:val="001C63AF"/>
    <w:rsid w:val="001C6C2A"/>
    <w:rsid w:val="001C6DA1"/>
    <w:rsid w:val="001D17C6"/>
    <w:rsid w:val="001D361F"/>
    <w:rsid w:val="001E162F"/>
    <w:rsid w:val="001E63DF"/>
    <w:rsid w:val="001F17C2"/>
    <w:rsid w:val="001F6202"/>
    <w:rsid w:val="0020093F"/>
    <w:rsid w:val="002046C7"/>
    <w:rsid w:val="00204799"/>
    <w:rsid w:val="00204B67"/>
    <w:rsid w:val="00204FE5"/>
    <w:rsid w:val="002054DC"/>
    <w:rsid w:val="00212DAF"/>
    <w:rsid w:val="00216507"/>
    <w:rsid w:val="00216D70"/>
    <w:rsid w:val="00217719"/>
    <w:rsid w:val="002219FA"/>
    <w:rsid w:val="00221DF9"/>
    <w:rsid w:val="0022236A"/>
    <w:rsid w:val="0023188B"/>
    <w:rsid w:val="00235172"/>
    <w:rsid w:val="0023794C"/>
    <w:rsid w:val="00240A9D"/>
    <w:rsid w:val="00241DD2"/>
    <w:rsid w:val="002428AA"/>
    <w:rsid w:val="00246946"/>
    <w:rsid w:val="00247095"/>
    <w:rsid w:val="0024B7F6"/>
    <w:rsid w:val="0025023C"/>
    <w:rsid w:val="00252C3B"/>
    <w:rsid w:val="00255D61"/>
    <w:rsid w:val="00257092"/>
    <w:rsid w:val="002602E4"/>
    <w:rsid w:val="00261E11"/>
    <w:rsid w:val="002672FE"/>
    <w:rsid w:val="00271B7C"/>
    <w:rsid w:val="00275C2C"/>
    <w:rsid w:val="00280C94"/>
    <w:rsid w:val="002839E5"/>
    <w:rsid w:val="002844F4"/>
    <w:rsid w:val="0028743A"/>
    <w:rsid w:val="00291859"/>
    <w:rsid w:val="0029D8B2"/>
    <w:rsid w:val="002A1C17"/>
    <w:rsid w:val="002A1CDC"/>
    <w:rsid w:val="002A507C"/>
    <w:rsid w:val="002A7244"/>
    <w:rsid w:val="002AD17E"/>
    <w:rsid w:val="002B2DC1"/>
    <w:rsid w:val="002B5095"/>
    <w:rsid w:val="002C08C0"/>
    <w:rsid w:val="002C17B4"/>
    <w:rsid w:val="002C5DDF"/>
    <w:rsid w:val="002D38E7"/>
    <w:rsid w:val="002D481A"/>
    <w:rsid w:val="002D4A1F"/>
    <w:rsid w:val="002DC965"/>
    <w:rsid w:val="002E2657"/>
    <w:rsid w:val="002E2A96"/>
    <w:rsid w:val="002E5766"/>
    <w:rsid w:val="002ECC95"/>
    <w:rsid w:val="002ECCA4"/>
    <w:rsid w:val="002F0230"/>
    <w:rsid w:val="002F27CD"/>
    <w:rsid w:val="002F49AA"/>
    <w:rsid w:val="002F5C00"/>
    <w:rsid w:val="00301AB3"/>
    <w:rsid w:val="00302A0D"/>
    <w:rsid w:val="00305EE3"/>
    <w:rsid w:val="003062DA"/>
    <w:rsid w:val="00310A69"/>
    <w:rsid w:val="00315B6E"/>
    <w:rsid w:val="00317253"/>
    <w:rsid w:val="0031798E"/>
    <w:rsid w:val="0032173D"/>
    <w:rsid w:val="003221CC"/>
    <w:rsid w:val="00325C5C"/>
    <w:rsid w:val="003416D3"/>
    <w:rsid w:val="00341A02"/>
    <w:rsid w:val="00342D88"/>
    <w:rsid w:val="00345CB2"/>
    <w:rsid w:val="003468A6"/>
    <w:rsid w:val="00351C9C"/>
    <w:rsid w:val="00360321"/>
    <w:rsid w:val="0036167E"/>
    <w:rsid w:val="00362169"/>
    <w:rsid w:val="003665A2"/>
    <w:rsid w:val="0036749E"/>
    <w:rsid w:val="00370392"/>
    <w:rsid w:val="00372212"/>
    <w:rsid w:val="00372F4E"/>
    <w:rsid w:val="003763CF"/>
    <w:rsid w:val="0037C9E5"/>
    <w:rsid w:val="003808EE"/>
    <w:rsid w:val="00382079"/>
    <w:rsid w:val="003847B0"/>
    <w:rsid w:val="00384C43"/>
    <w:rsid w:val="003939F3"/>
    <w:rsid w:val="00394302"/>
    <w:rsid w:val="00394DF3"/>
    <w:rsid w:val="00395597"/>
    <w:rsid w:val="00395728"/>
    <w:rsid w:val="0039777D"/>
    <w:rsid w:val="003A1358"/>
    <w:rsid w:val="003A2B72"/>
    <w:rsid w:val="003A3918"/>
    <w:rsid w:val="003A5646"/>
    <w:rsid w:val="003A786E"/>
    <w:rsid w:val="003A85AA"/>
    <w:rsid w:val="003B04C8"/>
    <w:rsid w:val="003B1E31"/>
    <w:rsid w:val="003B7EB6"/>
    <w:rsid w:val="003BB0F1"/>
    <w:rsid w:val="003D2309"/>
    <w:rsid w:val="003D3A35"/>
    <w:rsid w:val="003D69A3"/>
    <w:rsid w:val="003F002E"/>
    <w:rsid w:val="003F2DC9"/>
    <w:rsid w:val="00400DCB"/>
    <w:rsid w:val="00401F02"/>
    <w:rsid w:val="00402C51"/>
    <w:rsid w:val="00405C30"/>
    <w:rsid w:val="004126B0"/>
    <w:rsid w:val="00412D4B"/>
    <w:rsid w:val="004149A3"/>
    <w:rsid w:val="0041714B"/>
    <w:rsid w:val="004201B0"/>
    <w:rsid w:val="00423EC2"/>
    <w:rsid w:val="00426FAF"/>
    <w:rsid w:val="00432626"/>
    <w:rsid w:val="00435DA0"/>
    <w:rsid w:val="00440913"/>
    <w:rsid w:val="00440BB3"/>
    <w:rsid w:val="004431CD"/>
    <w:rsid w:val="00456D33"/>
    <w:rsid w:val="0045E606"/>
    <w:rsid w:val="0046140D"/>
    <w:rsid w:val="004665E2"/>
    <w:rsid w:val="00467767"/>
    <w:rsid w:val="004702D7"/>
    <w:rsid w:val="004915F0"/>
    <w:rsid w:val="00496044"/>
    <w:rsid w:val="004A07C8"/>
    <w:rsid w:val="004A53B7"/>
    <w:rsid w:val="004B0599"/>
    <w:rsid w:val="004B18D4"/>
    <w:rsid w:val="004C42B1"/>
    <w:rsid w:val="004C7500"/>
    <w:rsid w:val="004D1237"/>
    <w:rsid w:val="004D3152"/>
    <w:rsid w:val="004D5292"/>
    <w:rsid w:val="004D6A75"/>
    <w:rsid w:val="004D7D22"/>
    <w:rsid w:val="004E134D"/>
    <w:rsid w:val="004E321E"/>
    <w:rsid w:val="004E7765"/>
    <w:rsid w:val="004F335E"/>
    <w:rsid w:val="004F5F64"/>
    <w:rsid w:val="00504C94"/>
    <w:rsid w:val="0050620F"/>
    <w:rsid w:val="00506EB5"/>
    <w:rsid w:val="005113C1"/>
    <w:rsid w:val="00526232"/>
    <w:rsid w:val="00531587"/>
    <w:rsid w:val="005378CE"/>
    <w:rsid w:val="0053879B"/>
    <w:rsid w:val="00540FDC"/>
    <w:rsid w:val="00543E63"/>
    <w:rsid w:val="00543ED5"/>
    <w:rsid w:val="0054486F"/>
    <w:rsid w:val="00552819"/>
    <w:rsid w:val="005540C0"/>
    <w:rsid w:val="00555BE4"/>
    <w:rsid w:val="00566BCD"/>
    <w:rsid w:val="00572A79"/>
    <w:rsid w:val="00572E02"/>
    <w:rsid w:val="00573AFC"/>
    <w:rsid w:val="005767B9"/>
    <w:rsid w:val="00577F13"/>
    <w:rsid w:val="0057B8B8"/>
    <w:rsid w:val="00581FFD"/>
    <w:rsid w:val="00586A46"/>
    <w:rsid w:val="005871DE"/>
    <w:rsid w:val="005B0C8E"/>
    <w:rsid w:val="005B201A"/>
    <w:rsid w:val="005B2688"/>
    <w:rsid w:val="005B3345"/>
    <w:rsid w:val="005B3ACB"/>
    <w:rsid w:val="005B5AB8"/>
    <w:rsid w:val="005B63E1"/>
    <w:rsid w:val="005B73A3"/>
    <w:rsid w:val="005C680B"/>
    <w:rsid w:val="005E6B82"/>
    <w:rsid w:val="005E7404"/>
    <w:rsid w:val="005F1552"/>
    <w:rsid w:val="005F2E2E"/>
    <w:rsid w:val="005F3405"/>
    <w:rsid w:val="005F3F83"/>
    <w:rsid w:val="00607E30"/>
    <w:rsid w:val="00610242"/>
    <w:rsid w:val="006119DF"/>
    <w:rsid w:val="00612557"/>
    <w:rsid w:val="00620637"/>
    <w:rsid w:val="00622637"/>
    <w:rsid w:val="006268E2"/>
    <w:rsid w:val="00626A65"/>
    <w:rsid w:val="00630D94"/>
    <w:rsid w:val="00637301"/>
    <w:rsid w:val="00646C4A"/>
    <w:rsid w:val="0064DC00"/>
    <w:rsid w:val="0065158C"/>
    <w:rsid w:val="0065289A"/>
    <w:rsid w:val="006548E5"/>
    <w:rsid w:val="00657A08"/>
    <w:rsid w:val="006584C1"/>
    <w:rsid w:val="00662889"/>
    <w:rsid w:val="00666657"/>
    <w:rsid w:val="00671958"/>
    <w:rsid w:val="0067298A"/>
    <w:rsid w:val="0067EF37"/>
    <w:rsid w:val="0068271D"/>
    <w:rsid w:val="006936F7"/>
    <w:rsid w:val="00695431"/>
    <w:rsid w:val="0069581F"/>
    <w:rsid w:val="006A4703"/>
    <w:rsid w:val="006A51A5"/>
    <w:rsid w:val="006B1DF6"/>
    <w:rsid w:val="006C1D38"/>
    <w:rsid w:val="006C2AEB"/>
    <w:rsid w:val="006C99F2"/>
    <w:rsid w:val="006CBBAE"/>
    <w:rsid w:val="006D1871"/>
    <w:rsid w:val="006D1D65"/>
    <w:rsid w:val="006D791E"/>
    <w:rsid w:val="006E2A34"/>
    <w:rsid w:val="006E31C1"/>
    <w:rsid w:val="006E3AB9"/>
    <w:rsid w:val="006E7411"/>
    <w:rsid w:val="006E7817"/>
    <w:rsid w:val="006F3393"/>
    <w:rsid w:val="006F4867"/>
    <w:rsid w:val="007013EC"/>
    <w:rsid w:val="00701D49"/>
    <w:rsid w:val="00705C32"/>
    <w:rsid w:val="00706427"/>
    <w:rsid w:val="007067BA"/>
    <w:rsid w:val="007101C0"/>
    <w:rsid w:val="0071104B"/>
    <w:rsid w:val="0071361F"/>
    <w:rsid w:val="007226E8"/>
    <w:rsid w:val="00723717"/>
    <w:rsid w:val="00723861"/>
    <w:rsid w:val="007250FD"/>
    <w:rsid w:val="0073060F"/>
    <w:rsid w:val="007334C9"/>
    <w:rsid w:val="00734D8D"/>
    <w:rsid w:val="00737725"/>
    <w:rsid w:val="007379B2"/>
    <w:rsid w:val="00740CFA"/>
    <w:rsid w:val="0074137E"/>
    <w:rsid w:val="0074274A"/>
    <w:rsid w:val="00743E55"/>
    <w:rsid w:val="00744BE8"/>
    <w:rsid w:val="0075072B"/>
    <w:rsid w:val="00750857"/>
    <w:rsid w:val="00753C92"/>
    <w:rsid w:val="00755148"/>
    <w:rsid w:val="007560D1"/>
    <w:rsid w:val="00760995"/>
    <w:rsid w:val="00761AA6"/>
    <w:rsid w:val="007652A4"/>
    <w:rsid w:val="007725E8"/>
    <w:rsid w:val="00774893"/>
    <w:rsid w:val="00774A61"/>
    <w:rsid w:val="00775C3E"/>
    <w:rsid w:val="007766AB"/>
    <w:rsid w:val="00780C20"/>
    <w:rsid w:val="00786E3A"/>
    <w:rsid w:val="00787E8A"/>
    <w:rsid w:val="00793B9B"/>
    <w:rsid w:val="00794055"/>
    <w:rsid w:val="007953C6"/>
    <w:rsid w:val="007A4FCB"/>
    <w:rsid w:val="007A5650"/>
    <w:rsid w:val="007B4B92"/>
    <w:rsid w:val="007B4FCA"/>
    <w:rsid w:val="007B559F"/>
    <w:rsid w:val="007B6838"/>
    <w:rsid w:val="007B7995"/>
    <w:rsid w:val="007C00E7"/>
    <w:rsid w:val="007C1E02"/>
    <w:rsid w:val="007C2D1C"/>
    <w:rsid w:val="007C43D0"/>
    <w:rsid w:val="007C555D"/>
    <w:rsid w:val="007C5605"/>
    <w:rsid w:val="007D014D"/>
    <w:rsid w:val="007D0450"/>
    <w:rsid w:val="007D2BEA"/>
    <w:rsid w:val="007D66FD"/>
    <w:rsid w:val="007E2A5E"/>
    <w:rsid w:val="007F0AB1"/>
    <w:rsid w:val="007F634D"/>
    <w:rsid w:val="0080097C"/>
    <w:rsid w:val="008019C4"/>
    <w:rsid w:val="008027D9"/>
    <w:rsid w:val="00803BD3"/>
    <w:rsid w:val="00803E61"/>
    <w:rsid w:val="008046E2"/>
    <w:rsid w:val="00808C70"/>
    <w:rsid w:val="00811FCC"/>
    <w:rsid w:val="00816718"/>
    <w:rsid w:val="0082398F"/>
    <w:rsid w:val="00823A2F"/>
    <w:rsid w:val="00837325"/>
    <w:rsid w:val="00840170"/>
    <w:rsid w:val="00842379"/>
    <w:rsid w:val="00844E39"/>
    <w:rsid w:val="00853C8C"/>
    <w:rsid w:val="0085700A"/>
    <w:rsid w:val="00863456"/>
    <w:rsid w:val="008643A9"/>
    <w:rsid w:val="0086522B"/>
    <w:rsid w:val="00866588"/>
    <w:rsid w:val="00866EA9"/>
    <w:rsid w:val="008720C2"/>
    <w:rsid w:val="0087383C"/>
    <w:rsid w:val="00875668"/>
    <w:rsid w:val="008A3B4B"/>
    <w:rsid w:val="008A763E"/>
    <w:rsid w:val="008B1260"/>
    <w:rsid w:val="008B2F34"/>
    <w:rsid w:val="008BD1AC"/>
    <w:rsid w:val="008C41A0"/>
    <w:rsid w:val="008C6747"/>
    <w:rsid w:val="008D4E97"/>
    <w:rsid w:val="008E5C06"/>
    <w:rsid w:val="008F1E61"/>
    <w:rsid w:val="008F283C"/>
    <w:rsid w:val="008F71A2"/>
    <w:rsid w:val="0090210B"/>
    <w:rsid w:val="00904956"/>
    <w:rsid w:val="0090557D"/>
    <w:rsid w:val="009077BF"/>
    <w:rsid w:val="009105F4"/>
    <w:rsid w:val="00911648"/>
    <w:rsid w:val="00911EDA"/>
    <w:rsid w:val="00912355"/>
    <w:rsid w:val="009239B4"/>
    <w:rsid w:val="009273F8"/>
    <w:rsid w:val="00943CEB"/>
    <w:rsid w:val="00955E4D"/>
    <w:rsid w:val="00957392"/>
    <w:rsid w:val="00957737"/>
    <w:rsid w:val="00965C2A"/>
    <w:rsid w:val="00965C72"/>
    <w:rsid w:val="009707D0"/>
    <w:rsid w:val="00970992"/>
    <w:rsid w:val="009735B6"/>
    <w:rsid w:val="009751F9"/>
    <w:rsid w:val="009756C5"/>
    <w:rsid w:val="00984B36"/>
    <w:rsid w:val="00985EFD"/>
    <w:rsid w:val="00991395"/>
    <w:rsid w:val="009954C8"/>
    <w:rsid w:val="009A1F4B"/>
    <w:rsid w:val="009A60C5"/>
    <w:rsid w:val="009B3B9D"/>
    <w:rsid w:val="009B5A70"/>
    <w:rsid w:val="009C3C0D"/>
    <w:rsid w:val="009C5063"/>
    <w:rsid w:val="009D43B8"/>
    <w:rsid w:val="009D482E"/>
    <w:rsid w:val="009D682B"/>
    <w:rsid w:val="009E14E2"/>
    <w:rsid w:val="009E2BBE"/>
    <w:rsid w:val="009E4138"/>
    <w:rsid w:val="009E66F3"/>
    <w:rsid w:val="009F25F9"/>
    <w:rsid w:val="009F3520"/>
    <w:rsid w:val="009F46E4"/>
    <w:rsid w:val="009F7F5F"/>
    <w:rsid w:val="00A014A3"/>
    <w:rsid w:val="00A01F95"/>
    <w:rsid w:val="00A0327E"/>
    <w:rsid w:val="00A04236"/>
    <w:rsid w:val="00A043D5"/>
    <w:rsid w:val="00A047C8"/>
    <w:rsid w:val="00A04B88"/>
    <w:rsid w:val="00A06E62"/>
    <w:rsid w:val="00A06F3D"/>
    <w:rsid w:val="00A071D9"/>
    <w:rsid w:val="00A10BCA"/>
    <w:rsid w:val="00A14154"/>
    <w:rsid w:val="00A15DAD"/>
    <w:rsid w:val="00A17F16"/>
    <w:rsid w:val="00A2315A"/>
    <w:rsid w:val="00A23282"/>
    <w:rsid w:val="00A25218"/>
    <w:rsid w:val="00A26820"/>
    <w:rsid w:val="00A329BE"/>
    <w:rsid w:val="00A33656"/>
    <w:rsid w:val="00A34E23"/>
    <w:rsid w:val="00A45F96"/>
    <w:rsid w:val="00A46EA8"/>
    <w:rsid w:val="00A4CEC2"/>
    <w:rsid w:val="00A5121B"/>
    <w:rsid w:val="00A51DAC"/>
    <w:rsid w:val="00A53502"/>
    <w:rsid w:val="00A576B0"/>
    <w:rsid w:val="00A63E26"/>
    <w:rsid w:val="00A64B68"/>
    <w:rsid w:val="00A65688"/>
    <w:rsid w:val="00A66DF2"/>
    <w:rsid w:val="00A739F0"/>
    <w:rsid w:val="00A764AB"/>
    <w:rsid w:val="00A77E8B"/>
    <w:rsid w:val="00A80B43"/>
    <w:rsid w:val="00A8C952"/>
    <w:rsid w:val="00A91152"/>
    <w:rsid w:val="00A94FE5"/>
    <w:rsid w:val="00A97D2C"/>
    <w:rsid w:val="00AA6279"/>
    <w:rsid w:val="00AB308A"/>
    <w:rsid w:val="00AB55C6"/>
    <w:rsid w:val="00AC09FC"/>
    <w:rsid w:val="00AC13FF"/>
    <w:rsid w:val="00AC2182"/>
    <w:rsid w:val="00AC242A"/>
    <w:rsid w:val="00AC33C6"/>
    <w:rsid w:val="00ACC57C"/>
    <w:rsid w:val="00AD35AB"/>
    <w:rsid w:val="00AE4111"/>
    <w:rsid w:val="00AE7E1D"/>
    <w:rsid w:val="00AF13FE"/>
    <w:rsid w:val="00AF30AD"/>
    <w:rsid w:val="00B04038"/>
    <w:rsid w:val="00B04E02"/>
    <w:rsid w:val="00B06DA7"/>
    <w:rsid w:val="00B091D3"/>
    <w:rsid w:val="00B0C850"/>
    <w:rsid w:val="00B1422C"/>
    <w:rsid w:val="00B2334F"/>
    <w:rsid w:val="00B2DD44"/>
    <w:rsid w:val="00B303AC"/>
    <w:rsid w:val="00B32B92"/>
    <w:rsid w:val="00B33BEC"/>
    <w:rsid w:val="00B34A2F"/>
    <w:rsid w:val="00B363A1"/>
    <w:rsid w:val="00B3733F"/>
    <w:rsid w:val="00B42514"/>
    <w:rsid w:val="00B42D95"/>
    <w:rsid w:val="00B45DD9"/>
    <w:rsid w:val="00B46051"/>
    <w:rsid w:val="00B46A17"/>
    <w:rsid w:val="00B4754C"/>
    <w:rsid w:val="00B52C6F"/>
    <w:rsid w:val="00B530DF"/>
    <w:rsid w:val="00B53C54"/>
    <w:rsid w:val="00B574A6"/>
    <w:rsid w:val="00B618E2"/>
    <w:rsid w:val="00B62880"/>
    <w:rsid w:val="00B645FB"/>
    <w:rsid w:val="00B649BC"/>
    <w:rsid w:val="00B64B9D"/>
    <w:rsid w:val="00B64EA1"/>
    <w:rsid w:val="00B655BD"/>
    <w:rsid w:val="00B66880"/>
    <w:rsid w:val="00B74A3B"/>
    <w:rsid w:val="00B76FA9"/>
    <w:rsid w:val="00B800D2"/>
    <w:rsid w:val="00B8015F"/>
    <w:rsid w:val="00B801B3"/>
    <w:rsid w:val="00B80879"/>
    <w:rsid w:val="00B86F52"/>
    <w:rsid w:val="00B92D7C"/>
    <w:rsid w:val="00B93325"/>
    <w:rsid w:val="00B94BF2"/>
    <w:rsid w:val="00B9785C"/>
    <w:rsid w:val="00B9BA50"/>
    <w:rsid w:val="00BA0131"/>
    <w:rsid w:val="00BA34D1"/>
    <w:rsid w:val="00BA4D73"/>
    <w:rsid w:val="00BA76B8"/>
    <w:rsid w:val="00BB5400"/>
    <w:rsid w:val="00BB6B0F"/>
    <w:rsid w:val="00BC0506"/>
    <w:rsid w:val="00BD0084"/>
    <w:rsid w:val="00BD4C65"/>
    <w:rsid w:val="00BE04A5"/>
    <w:rsid w:val="00BE1BF1"/>
    <w:rsid w:val="00BE44BB"/>
    <w:rsid w:val="00BE5557"/>
    <w:rsid w:val="00BE6189"/>
    <w:rsid w:val="00BF3D0E"/>
    <w:rsid w:val="00BF5B6B"/>
    <w:rsid w:val="00C01B2B"/>
    <w:rsid w:val="00C07CA1"/>
    <w:rsid w:val="00C1082A"/>
    <w:rsid w:val="00C11CE4"/>
    <w:rsid w:val="00C16EA8"/>
    <w:rsid w:val="00C21382"/>
    <w:rsid w:val="00C228BC"/>
    <w:rsid w:val="00C33A4A"/>
    <w:rsid w:val="00C33F50"/>
    <w:rsid w:val="00C34AB6"/>
    <w:rsid w:val="00C4217B"/>
    <w:rsid w:val="00C42807"/>
    <w:rsid w:val="00C4358D"/>
    <w:rsid w:val="00C62677"/>
    <w:rsid w:val="00C640DB"/>
    <w:rsid w:val="00C649E3"/>
    <w:rsid w:val="00C70F1C"/>
    <w:rsid w:val="00C71C5E"/>
    <w:rsid w:val="00C768CD"/>
    <w:rsid w:val="00C83FF1"/>
    <w:rsid w:val="00C84F5B"/>
    <w:rsid w:val="00C86731"/>
    <w:rsid w:val="00C92E2A"/>
    <w:rsid w:val="00C95D46"/>
    <w:rsid w:val="00C966B0"/>
    <w:rsid w:val="00CA4061"/>
    <w:rsid w:val="00CA6880"/>
    <w:rsid w:val="00CA7282"/>
    <w:rsid w:val="00CB169A"/>
    <w:rsid w:val="00CB4524"/>
    <w:rsid w:val="00CB4FE6"/>
    <w:rsid w:val="00CB892F"/>
    <w:rsid w:val="00CC0EDC"/>
    <w:rsid w:val="00CD101E"/>
    <w:rsid w:val="00CD6D1E"/>
    <w:rsid w:val="00CE5EC5"/>
    <w:rsid w:val="00CEC391"/>
    <w:rsid w:val="00CF3F4B"/>
    <w:rsid w:val="00CF6091"/>
    <w:rsid w:val="00CF669B"/>
    <w:rsid w:val="00D02AE7"/>
    <w:rsid w:val="00D0E56D"/>
    <w:rsid w:val="00D104E1"/>
    <w:rsid w:val="00D1348D"/>
    <w:rsid w:val="00D22234"/>
    <w:rsid w:val="00D32AAE"/>
    <w:rsid w:val="00D32FC4"/>
    <w:rsid w:val="00D34986"/>
    <w:rsid w:val="00D35D8B"/>
    <w:rsid w:val="00D39952"/>
    <w:rsid w:val="00D41D4C"/>
    <w:rsid w:val="00D427CE"/>
    <w:rsid w:val="00D51145"/>
    <w:rsid w:val="00D52993"/>
    <w:rsid w:val="00D5357F"/>
    <w:rsid w:val="00D570CD"/>
    <w:rsid w:val="00D60DD7"/>
    <w:rsid w:val="00D6494F"/>
    <w:rsid w:val="00D729AB"/>
    <w:rsid w:val="00D73420"/>
    <w:rsid w:val="00D74AF5"/>
    <w:rsid w:val="00D77AC3"/>
    <w:rsid w:val="00D8648A"/>
    <w:rsid w:val="00D867B2"/>
    <w:rsid w:val="00D97A8D"/>
    <w:rsid w:val="00DA1360"/>
    <w:rsid w:val="00DA37FE"/>
    <w:rsid w:val="00DA5A1C"/>
    <w:rsid w:val="00DB10FE"/>
    <w:rsid w:val="00DB4647"/>
    <w:rsid w:val="00DC16A7"/>
    <w:rsid w:val="00DC1843"/>
    <w:rsid w:val="00DC21F9"/>
    <w:rsid w:val="00DC245D"/>
    <w:rsid w:val="00DC354C"/>
    <w:rsid w:val="00DC50BA"/>
    <w:rsid w:val="00DC6B62"/>
    <w:rsid w:val="00DD2E3D"/>
    <w:rsid w:val="00DD39FC"/>
    <w:rsid w:val="00DD3BEB"/>
    <w:rsid w:val="00DD708C"/>
    <w:rsid w:val="00DE0B20"/>
    <w:rsid w:val="00DE1DF2"/>
    <w:rsid w:val="00DE3C0A"/>
    <w:rsid w:val="00DE480C"/>
    <w:rsid w:val="00DF666A"/>
    <w:rsid w:val="00DF7835"/>
    <w:rsid w:val="00E011AD"/>
    <w:rsid w:val="00E0293F"/>
    <w:rsid w:val="00E05397"/>
    <w:rsid w:val="00E11F2D"/>
    <w:rsid w:val="00E13912"/>
    <w:rsid w:val="00E16B48"/>
    <w:rsid w:val="00E1F890"/>
    <w:rsid w:val="00E201AC"/>
    <w:rsid w:val="00E27AB6"/>
    <w:rsid w:val="00E302D1"/>
    <w:rsid w:val="00E3040C"/>
    <w:rsid w:val="00E31B0F"/>
    <w:rsid w:val="00E31E12"/>
    <w:rsid w:val="00E32CCE"/>
    <w:rsid w:val="00E33A92"/>
    <w:rsid w:val="00E33E66"/>
    <w:rsid w:val="00E3615F"/>
    <w:rsid w:val="00E3807C"/>
    <w:rsid w:val="00E4042B"/>
    <w:rsid w:val="00E412B3"/>
    <w:rsid w:val="00E42403"/>
    <w:rsid w:val="00E4D924"/>
    <w:rsid w:val="00E54B53"/>
    <w:rsid w:val="00E54F2E"/>
    <w:rsid w:val="00E55276"/>
    <w:rsid w:val="00E57D67"/>
    <w:rsid w:val="00E63214"/>
    <w:rsid w:val="00E71007"/>
    <w:rsid w:val="00E7F6D6"/>
    <w:rsid w:val="00E8182C"/>
    <w:rsid w:val="00E8209A"/>
    <w:rsid w:val="00E8582C"/>
    <w:rsid w:val="00E91443"/>
    <w:rsid w:val="00E91CAA"/>
    <w:rsid w:val="00E93EC8"/>
    <w:rsid w:val="00EA1AC3"/>
    <w:rsid w:val="00EA3AEC"/>
    <w:rsid w:val="00EA5EEC"/>
    <w:rsid w:val="00EA7FA0"/>
    <w:rsid w:val="00EA7FD4"/>
    <w:rsid w:val="00EB04D7"/>
    <w:rsid w:val="00EB5278"/>
    <w:rsid w:val="00EB5968"/>
    <w:rsid w:val="00EB663C"/>
    <w:rsid w:val="00EB6E93"/>
    <w:rsid w:val="00EB73BD"/>
    <w:rsid w:val="00EC2929"/>
    <w:rsid w:val="00ED0233"/>
    <w:rsid w:val="00ED5D4D"/>
    <w:rsid w:val="00EE066C"/>
    <w:rsid w:val="00EE2229"/>
    <w:rsid w:val="00EE7642"/>
    <w:rsid w:val="00EE7E07"/>
    <w:rsid w:val="00EF285C"/>
    <w:rsid w:val="00EF60E4"/>
    <w:rsid w:val="00F01E6C"/>
    <w:rsid w:val="00F03B94"/>
    <w:rsid w:val="00F05609"/>
    <w:rsid w:val="00F10133"/>
    <w:rsid w:val="00F112AE"/>
    <w:rsid w:val="00F11C12"/>
    <w:rsid w:val="00F15A2B"/>
    <w:rsid w:val="00F208C6"/>
    <w:rsid w:val="00F249C4"/>
    <w:rsid w:val="00F29506"/>
    <w:rsid w:val="00F34481"/>
    <w:rsid w:val="00F371D8"/>
    <w:rsid w:val="00F3A7EA"/>
    <w:rsid w:val="00F42D21"/>
    <w:rsid w:val="00F4619C"/>
    <w:rsid w:val="00F54988"/>
    <w:rsid w:val="00F54AFE"/>
    <w:rsid w:val="00F5523C"/>
    <w:rsid w:val="00F55F37"/>
    <w:rsid w:val="00F57732"/>
    <w:rsid w:val="00F57F40"/>
    <w:rsid w:val="00F643BF"/>
    <w:rsid w:val="00F64D3C"/>
    <w:rsid w:val="00F74388"/>
    <w:rsid w:val="00F80DBA"/>
    <w:rsid w:val="00F8299A"/>
    <w:rsid w:val="00F948C9"/>
    <w:rsid w:val="00F95F3F"/>
    <w:rsid w:val="00F97DF7"/>
    <w:rsid w:val="00FA0256"/>
    <w:rsid w:val="00FA1892"/>
    <w:rsid w:val="00FA3F71"/>
    <w:rsid w:val="00FA453C"/>
    <w:rsid w:val="00FA6818"/>
    <w:rsid w:val="00FAEBE6"/>
    <w:rsid w:val="00FB208F"/>
    <w:rsid w:val="00FB3C6B"/>
    <w:rsid w:val="00FB4598"/>
    <w:rsid w:val="00FB7A75"/>
    <w:rsid w:val="00FC20EA"/>
    <w:rsid w:val="00FC3769"/>
    <w:rsid w:val="00FC7F6E"/>
    <w:rsid w:val="00FD28F2"/>
    <w:rsid w:val="00FD36AC"/>
    <w:rsid w:val="00FD4FC4"/>
    <w:rsid w:val="00FD4FE6"/>
    <w:rsid w:val="00FD5981"/>
    <w:rsid w:val="00FD67D0"/>
    <w:rsid w:val="00FD7B47"/>
    <w:rsid w:val="00FE0D16"/>
    <w:rsid w:val="00FE2DC3"/>
    <w:rsid w:val="00FF0D6B"/>
    <w:rsid w:val="00FF7433"/>
    <w:rsid w:val="010ACED0"/>
    <w:rsid w:val="0113216B"/>
    <w:rsid w:val="011CE1EC"/>
    <w:rsid w:val="011CE561"/>
    <w:rsid w:val="01224DDC"/>
    <w:rsid w:val="01244C95"/>
    <w:rsid w:val="0126BC51"/>
    <w:rsid w:val="012A91B4"/>
    <w:rsid w:val="0139C117"/>
    <w:rsid w:val="013EF738"/>
    <w:rsid w:val="013F6311"/>
    <w:rsid w:val="013FBC5B"/>
    <w:rsid w:val="0145A916"/>
    <w:rsid w:val="01473614"/>
    <w:rsid w:val="0148845D"/>
    <w:rsid w:val="014A6FC2"/>
    <w:rsid w:val="014CA3CF"/>
    <w:rsid w:val="014D0B34"/>
    <w:rsid w:val="01588673"/>
    <w:rsid w:val="015E90B3"/>
    <w:rsid w:val="015EC340"/>
    <w:rsid w:val="0169BB0C"/>
    <w:rsid w:val="016C106F"/>
    <w:rsid w:val="016C95D2"/>
    <w:rsid w:val="01754ADC"/>
    <w:rsid w:val="01838F0E"/>
    <w:rsid w:val="018E3160"/>
    <w:rsid w:val="0190F303"/>
    <w:rsid w:val="019674D0"/>
    <w:rsid w:val="019B0363"/>
    <w:rsid w:val="019DA81E"/>
    <w:rsid w:val="01A10759"/>
    <w:rsid w:val="01A28D51"/>
    <w:rsid w:val="01A73A03"/>
    <w:rsid w:val="01AF2F81"/>
    <w:rsid w:val="01B25D1E"/>
    <w:rsid w:val="01BBDE07"/>
    <w:rsid w:val="01C12D3D"/>
    <w:rsid w:val="01C154FB"/>
    <w:rsid w:val="01C3D790"/>
    <w:rsid w:val="01C4ECD7"/>
    <w:rsid w:val="01C5F221"/>
    <w:rsid w:val="01C90E8F"/>
    <w:rsid w:val="01CE839C"/>
    <w:rsid w:val="01D0B943"/>
    <w:rsid w:val="01DA9B1D"/>
    <w:rsid w:val="01DB7AB3"/>
    <w:rsid w:val="01DF69F0"/>
    <w:rsid w:val="01E28964"/>
    <w:rsid w:val="01E4A1F5"/>
    <w:rsid w:val="01E79912"/>
    <w:rsid w:val="01F4BF50"/>
    <w:rsid w:val="01F64966"/>
    <w:rsid w:val="01F71D9A"/>
    <w:rsid w:val="01F8D7F4"/>
    <w:rsid w:val="01F9A469"/>
    <w:rsid w:val="01FE7BE6"/>
    <w:rsid w:val="01FEBA00"/>
    <w:rsid w:val="0211D308"/>
    <w:rsid w:val="0215B750"/>
    <w:rsid w:val="0215CF0D"/>
    <w:rsid w:val="0216EFDC"/>
    <w:rsid w:val="02177717"/>
    <w:rsid w:val="021808D5"/>
    <w:rsid w:val="021A667C"/>
    <w:rsid w:val="02263CD9"/>
    <w:rsid w:val="0229586A"/>
    <w:rsid w:val="023568AD"/>
    <w:rsid w:val="023ABD29"/>
    <w:rsid w:val="023D275C"/>
    <w:rsid w:val="02403C8D"/>
    <w:rsid w:val="0242773B"/>
    <w:rsid w:val="024292CD"/>
    <w:rsid w:val="02439B7F"/>
    <w:rsid w:val="0244EFB4"/>
    <w:rsid w:val="0247BBCC"/>
    <w:rsid w:val="024A46E0"/>
    <w:rsid w:val="024CE8F9"/>
    <w:rsid w:val="024D7A75"/>
    <w:rsid w:val="025665AE"/>
    <w:rsid w:val="0257ACB2"/>
    <w:rsid w:val="025AA86E"/>
    <w:rsid w:val="025E3D2E"/>
    <w:rsid w:val="025F3B30"/>
    <w:rsid w:val="0260A30F"/>
    <w:rsid w:val="02680FF1"/>
    <w:rsid w:val="026ACBC8"/>
    <w:rsid w:val="02706AB7"/>
    <w:rsid w:val="027B86E2"/>
    <w:rsid w:val="027E1CF1"/>
    <w:rsid w:val="028123A9"/>
    <w:rsid w:val="028162AB"/>
    <w:rsid w:val="02836208"/>
    <w:rsid w:val="02836C17"/>
    <w:rsid w:val="0284BA66"/>
    <w:rsid w:val="02862F23"/>
    <w:rsid w:val="02881F56"/>
    <w:rsid w:val="028F92C4"/>
    <w:rsid w:val="028FC9C0"/>
    <w:rsid w:val="0294F047"/>
    <w:rsid w:val="029E3145"/>
    <w:rsid w:val="029F99D7"/>
    <w:rsid w:val="02B4709A"/>
    <w:rsid w:val="02B53AE2"/>
    <w:rsid w:val="02BD06E0"/>
    <w:rsid w:val="02BD0FDF"/>
    <w:rsid w:val="02C10A11"/>
    <w:rsid w:val="02C2EC37"/>
    <w:rsid w:val="02C2EE4C"/>
    <w:rsid w:val="02C334F8"/>
    <w:rsid w:val="02C7B65C"/>
    <w:rsid w:val="02CB05A3"/>
    <w:rsid w:val="02D0BBFF"/>
    <w:rsid w:val="02D2AEE4"/>
    <w:rsid w:val="02E4A5AE"/>
    <w:rsid w:val="02E5611C"/>
    <w:rsid w:val="02E5C866"/>
    <w:rsid w:val="02E76B48"/>
    <w:rsid w:val="02E7EAC5"/>
    <w:rsid w:val="02EB9F57"/>
    <w:rsid w:val="02ED0500"/>
    <w:rsid w:val="02F2FA4C"/>
    <w:rsid w:val="02F4053B"/>
    <w:rsid w:val="02F7F434"/>
    <w:rsid w:val="02F909A0"/>
    <w:rsid w:val="02FA5FAC"/>
    <w:rsid w:val="02FCAE20"/>
    <w:rsid w:val="03001330"/>
    <w:rsid w:val="03051CBC"/>
    <w:rsid w:val="030657D7"/>
    <w:rsid w:val="030D5E6D"/>
    <w:rsid w:val="0312811D"/>
    <w:rsid w:val="031E0F9F"/>
    <w:rsid w:val="031EA3E5"/>
    <w:rsid w:val="031FC0D3"/>
    <w:rsid w:val="0324A6DB"/>
    <w:rsid w:val="032545D7"/>
    <w:rsid w:val="0325A4AA"/>
    <w:rsid w:val="03272FE3"/>
    <w:rsid w:val="032D09CF"/>
    <w:rsid w:val="03302911"/>
    <w:rsid w:val="033065D5"/>
    <w:rsid w:val="03309EE9"/>
    <w:rsid w:val="03387B64"/>
    <w:rsid w:val="0339FA46"/>
    <w:rsid w:val="033A4A4A"/>
    <w:rsid w:val="033BEFD3"/>
    <w:rsid w:val="033C9F64"/>
    <w:rsid w:val="033D7BB4"/>
    <w:rsid w:val="033E4FC2"/>
    <w:rsid w:val="035161B1"/>
    <w:rsid w:val="0352E7B3"/>
    <w:rsid w:val="0357179F"/>
    <w:rsid w:val="035E0447"/>
    <w:rsid w:val="035E32BE"/>
    <w:rsid w:val="035EAF1C"/>
    <w:rsid w:val="035EE485"/>
    <w:rsid w:val="0361DA57"/>
    <w:rsid w:val="0362B695"/>
    <w:rsid w:val="03634358"/>
    <w:rsid w:val="03654BE6"/>
    <w:rsid w:val="036764E5"/>
    <w:rsid w:val="037305D2"/>
    <w:rsid w:val="037AFBEE"/>
    <w:rsid w:val="037DB6FB"/>
    <w:rsid w:val="037F4A40"/>
    <w:rsid w:val="03860FD5"/>
    <w:rsid w:val="038F71FF"/>
    <w:rsid w:val="03923A01"/>
    <w:rsid w:val="0393BBA0"/>
    <w:rsid w:val="03954934"/>
    <w:rsid w:val="039C89FC"/>
    <w:rsid w:val="03A0C9B9"/>
    <w:rsid w:val="03A19251"/>
    <w:rsid w:val="03A69390"/>
    <w:rsid w:val="03A73880"/>
    <w:rsid w:val="03A78124"/>
    <w:rsid w:val="03A83D32"/>
    <w:rsid w:val="03AB09B6"/>
    <w:rsid w:val="03AE182F"/>
    <w:rsid w:val="03AE25BE"/>
    <w:rsid w:val="03B0853C"/>
    <w:rsid w:val="03B3E56A"/>
    <w:rsid w:val="03B4912E"/>
    <w:rsid w:val="03B65EF1"/>
    <w:rsid w:val="03B7022B"/>
    <w:rsid w:val="03B8637B"/>
    <w:rsid w:val="03BDFB0F"/>
    <w:rsid w:val="03BF8BE7"/>
    <w:rsid w:val="03BFAB82"/>
    <w:rsid w:val="03C84C26"/>
    <w:rsid w:val="03C84DB0"/>
    <w:rsid w:val="03CB6275"/>
    <w:rsid w:val="03DE3C2A"/>
    <w:rsid w:val="03E746DB"/>
    <w:rsid w:val="03EE5679"/>
    <w:rsid w:val="03F044F6"/>
    <w:rsid w:val="03F31D1D"/>
    <w:rsid w:val="03F3E724"/>
    <w:rsid w:val="03F9CB66"/>
    <w:rsid w:val="0400B407"/>
    <w:rsid w:val="0407AAF9"/>
    <w:rsid w:val="0417019A"/>
    <w:rsid w:val="041769D1"/>
    <w:rsid w:val="0418ED37"/>
    <w:rsid w:val="04191D69"/>
    <w:rsid w:val="041ADA55"/>
    <w:rsid w:val="041E9DC5"/>
    <w:rsid w:val="04215AD1"/>
    <w:rsid w:val="0429A825"/>
    <w:rsid w:val="042B86A3"/>
    <w:rsid w:val="042CB804"/>
    <w:rsid w:val="043044D9"/>
    <w:rsid w:val="0431F772"/>
    <w:rsid w:val="0435012C"/>
    <w:rsid w:val="0435AA6D"/>
    <w:rsid w:val="043C239E"/>
    <w:rsid w:val="043D0895"/>
    <w:rsid w:val="043E450E"/>
    <w:rsid w:val="0447B5C9"/>
    <w:rsid w:val="04487A05"/>
    <w:rsid w:val="044C0EA5"/>
    <w:rsid w:val="044CB706"/>
    <w:rsid w:val="045804CA"/>
    <w:rsid w:val="045B2FB8"/>
    <w:rsid w:val="045B7111"/>
    <w:rsid w:val="045E3E3D"/>
    <w:rsid w:val="04600EDA"/>
    <w:rsid w:val="04621073"/>
    <w:rsid w:val="0463792C"/>
    <w:rsid w:val="0464BE82"/>
    <w:rsid w:val="046542F0"/>
    <w:rsid w:val="0466EAFA"/>
    <w:rsid w:val="04694C4D"/>
    <w:rsid w:val="04698891"/>
    <w:rsid w:val="046C6035"/>
    <w:rsid w:val="04748B05"/>
    <w:rsid w:val="0475B5E3"/>
    <w:rsid w:val="0476FADE"/>
    <w:rsid w:val="047941DA"/>
    <w:rsid w:val="047AA807"/>
    <w:rsid w:val="047AF0A5"/>
    <w:rsid w:val="04810726"/>
    <w:rsid w:val="0488F557"/>
    <w:rsid w:val="049B240A"/>
    <w:rsid w:val="049EDAF2"/>
    <w:rsid w:val="049F6E0D"/>
    <w:rsid w:val="04A1B356"/>
    <w:rsid w:val="04A2D8BA"/>
    <w:rsid w:val="04A33AB8"/>
    <w:rsid w:val="04A83DF6"/>
    <w:rsid w:val="04AA15B3"/>
    <w:rsid w:val="04ACEC7E"/>
    <w:rsid w:val="04AFF4E8"/>
    <w:rsid w:val="04B1451F"/>
    <w:rsid w:val="04B16AB6"/>
    <w:rsid w:val="04B48C79"/>
    <w:rsid w:val="04B4F558"/>
    <w:rsid w:val="04B6F1D4"/>
    <w:rsid w:val="04B70F83"/>
    <w:rsid w:val="04B822B3"/>
    <w:rsid w:val="04B9BE0D"/>
    <w:rsid w:val="04BE917D"/>
    <w:rsid w:val="04C118C5"/>
    <w:rsid w:val="04C5A1C3"/>
    <w:rsid w:val="04C62FC4"/>
    <w:rsid w:val="04C72546"/>
    <w:rsid w:val="04D02000"/>
    <w:rsid w:val="04D24FDF"/>
    <w:rsid w:val="04D3A20E"/>
    <w:rsid w:val="04DE8EFE"/>
    <w:rsid w:val="04E02CF8"/>
    <w:rsid w:val="04E3AA49"/>
    <w:rsid w:val="04EB3255"/>
    <w:rsid w:val="04ED7F9C"/>
    <w:rsid w:val="04F2875B"/>
    <w:rsid w:val="04F7BA1A"/>
    <w:rsid w:val="04F7E6F8"/>
    <w:rsid w:val="04FA0222"/>
    <w:rsid w:val="04FA243F"/>
    <w:rsid w:val="04FF96F3"/>
    <w:rsid w:val="05000E25"/>
    <w:rsid w:val="0504B536"/>
    <w:rsid w:val="0509C41B"/>
    <w:rsid w:val="05185E57"/>
    <w:rsid w:val="051CDAC1"/>
    <w:rsid w:val="051FE305"/>
    <w:rsid w:val="05258F9E"/>
    <w:rsid w:val="05283187"/>
    <w:rsid w:val="0528B7D3"/>
    <w:rsid w:val="05382E9E"/>
    <w:rsid w:val="0541447C"/>
    <w:rsid w:val="0543C2A5"/>
    <w:rsid w:val="0548C228"/>
    <w:rsid w:val="054D41DA"/>
    <w:rsid w:val="05546C35"/>
    <w:rsid w:val="0554EB41"/>
    <w:rsid w:val="05608FD4"/>
    <w:rsid w:val="05616B82"/>
    <w:rsid w:val="056513DB"/>
    <w:rsid w:val="057193E9"/>
    <w:rsid w:val="0572D8F1"/>
    <w:rsid w:val="057563FC"/>
    <w:rsid w:val="0575F1DF"/>
    <w:rsid w:val="05801944"/>
    <w:rsid w:val="0583F9E1"/>
    <w:rsid w:val="05887218"/>
    <w:rsid w:val="058C119B"/>
    <w:rsid w:val="058F36AF"/>
    <w:rsid w:val="059468EA"/>
    <w:rsid w:val="059A835A"/>
    <w:rsid w:val="059AD0FC"/>
    <w:rsid w:val="059B02CA"/>
    <w:rsid w:val="05A7E26E"/>
    <w:rsid w:val="05BB536B"/>
    <w:rsid w:val="05BC234D"/>
    <w:rsid w:val="05BE805D"/>
    <w:rsid w:val="05BF14C3"/>
    <w:rsid w:val="05C8BED8"/>
    <w:rsid w:val="05CCE3DD"/>
    <w:rsid w:val="05D656F4"/>
    <w:rsid w:val="05D80E61"/>
    <w:rsid w:val="05DA9CFB"/>
    <w:rsid w:val="05DEF2C2"/>
    <w:rsid w:val="05DF716E"/>
    <w:rsid w:val="05E24E13"/>
    <w:rsid w:val="05EEEE03"/>
    <w:rsid w:val="05FD2739"/>
    <w:rsid w:val="0603E5D7"/>
    <w:rsid w:val="06089A4C"/>
    <w:rsid w:val="060A7784"/>
    <w:rsid w:val="0611BB8E"/>
    <w:rsid w:val="06129536"/>
    <w:rsid w:val="061757A8"/>
    <w:rsid w:val="061B49EE"/>
    <w:rsid w:val="062204C8"/>
    <w:rsid w:val="0623284F"/>
    <w:rsid w:val="0638EA18"/>
    <w:rsid w:val="063D375C"/>
    <w:rsid w:val="063E3674"/>
    <w:rsid w:val="063F0CC0"/>
    <w:rsid w:val="064069C4"/>
    <w:rsid w:val="0644A10A"/>
    <w:rsid w:val="0647F261"/>
    <w:rsid w:val="064877D9"/>
    <w:rsid w:val="0648B91A"/>
    <w:rsid w:val="064B363C"/>
    <w:rsid w:val="0653DB6E"/>
    <w:rsid w:val="065CF5E0"/>
    <w:rsid w:val="065D522F"/>
    <w:rsid w:val="06650612"/>
    <w:rsid w:val="066FC561"/>
    <w:rsid w:val="06714E80"/>
    <w:rsid w:val="06718A72"/>
    <w:rsid w:val="067521E5"/>
    <w:rsid w:val="06785E46"/>
    <w:rsid w:val="067B95F5"/>
    <w:rsid w:val="067C448C"/>
    <w:rsid w:val="067D7054"/>
    <w:rsid w:val="068091F2"/>
    <w:rsid w:val="0681430E"/>
    <w:rsid w:val="06899C9B"/>
    <w:rsid w:val="068EF121"/>
    <w:rsid w:val="06A45C2D"/>
    <w:rsid w:val="06A4E449"/>
    <w:rsid w:val="06AB0766"/>
    <w:rsid w:val="06B10AD1"/>
    <w:rsid w:val="06B4796D"/>
    <w:rsid w:val="06B54054"/>
    <w:rsid w:val="06B77DDD"/>
    <w:rsid w:val="06B87624"/>
    <w:rsid w:val="06BA2040"/>
    <w:rsid w:val="06BA6335"/>
    <w:rsid w:val="06BED9D7"/>
    <w:rsid w:val="06C4A4AA"/>
    <w:rsid w:val="06C57189"/>
    <w:rsid w:val="06C83F8D"/>
    <w:rsid w:val="06CA3589"/>
    <w:rsid w:val="06CE0287"/>
    <w:rsid w:val="06CFABF5"/>
    <w:rsid w:val="06D44B40"/>
    <w:rsid w:val="06D8D88D"/>
    <w:rsid w:val="06DB6050"/>
    <w:rsid w:val="06DF3241"/>
    <w:rsid w:val="06DF9E17"/>
    <w:rsid w:val="06E0646A"/>
    <w:rsid w:val="06E53F9A"/>
    <w:rsid w:val="06E670AC"/>
    <w:rsid w:val="06E95BD9"/>
    <w:rsid w:val="06EC6E6E"/>
    <w:rsid w:val="06EC7628"/>
    <w:rsid w:val="06F11C02"/>
    <w:rsid w:val="06F5B81C"/>
    <w:rsid w:val="06F5FCAB"/>
    <w:rsid w:val="06F921F2"/>
    <w:rsid w:val="07059E00"/>
    <w:rsid w:val="0708F2E1"/>
    <w:rsid w:val="070B3D76"/>
    <w:rsid w:val="070B8423"/>
    <w:rsid w:val="07176C74"/>
    <w:rsid w:val="071C9997"/>
    <w:rsid w:val="071D7945"/>
    <w:rsid w:val="071FE3EC"/>
    <w:rsid w:val="072312FE"/>
    <w:rsid w:val="072365F8"/>
    <w:rsid w:val="072754F6"/>
    <w:rsid w:val="0727A4A0"/>
    <w:rsid w:val="07282DEB"/>
    <w:rsid w:val="07319656"/>
    <w:rsid w:val="073921CE"/>
    <w:rsid w:val="073CE05E"/>
    <w:rsid w:val="073F8788"/>
    <w:rsid w:val="0741612C"/>
    <w:rsid w:val="0747D535"/>
    <w:rsid w:val="0748337A"/>
    <w:rsid w:val="0749E34F"/>
    <w:rsid w:val="074A9CEF"/>
    <w:rsid w:val="074DB2D4"/>
    <w:rsid w:val="0752C273"/>
    <w:rsid w:val="07548AFD"/>
    <w:rsid w:val="07558387"/>
    <w:rsid w:val="0757888B"/>
    <w:rsid w:val="075A9DFE"/>
    <w:rsid w:val="075B5B9F"/>
    <w:rsid w:val="0762A987"/>
    <w:rsid w:val="07660406"/>
    <w:rsid w:val="07675F5E"/>
    <w:rsid w:val="076A00BE"/>
    <w:rsid w:val="076AB8ED"/>
    <w:rsid w:val="076B159C"/>
    <w:rsid w:val="076E826F"/>
    <w:rsid w:val="0771B226"/>
    <w:rsid w:val="077248D3"/>
    <w:rsid w:val="0774009C"/>
    <w:rsid w:val="07753AD1"/>
    <w:rsid w:val="07787BD2"/>
    <w:rsid w:val="0779A160"/>
    <w:rsid w:val="078B86CF"/>
    <w:rsid w:val="07906A1B"/>
    <w:rsid w:val="0791FC60"/>
    <w:rsid w:val="07936217"/>
    <w:rsid w:val="079583FF"/>
    <w:rsid w:val="079D356E"/>
    <w:rsid w:val="079E96C4"/>
    <w:rsid w:val="079F8517"/>
    <w:rsid w:val="07A1FFC5"/>
    <w:rsid w:val="07A22826"/>
    <w:rsid w:val="07A47440"/>
    <w:rsid w:val="07A7CDCE"/>
    <w:rsid w:val="07AE74E1"/>
    <w:rsid w:val="07B24B23"/>
    <w:rsid w:val="07B406E6"/>
    <w:rsid w:val="07B49004"/>
    <w:rsid w:val="07B586FE"/>
    <w:rsid w:val="07B8F145"/>
    <w:rsid w:val="07C84DC9"/>
    <w:rsid w:val="07CB23E7"/>
    <w:rsid w:val="07CE0BCE"/>
    <w:rsid w:val="07D00A24"/>
    <w:rsid w:val="07E2554A"/>
    <w:rsid w:val="07E3CB60"/>
    <w:rsid w:val="07E3EFF5"/>
    <w:rsid w:val="07E5039B"/>
    <w:rsid w:val="07E56288"/>
    <w:rsid w:val="07E872A6"/>
    <w:rsid w:val="07EC02C2"/>
    <w:rsid w:val="07F552DA"/>
    <w:rsid w:val="07F5A4A6"/>
    <w:rsid w:val="07F6DC09"/>
    <w:rsid w:val="07FCA099"/>
    <w:rsid w:val="07FD71FA"/>
    <w:rsid w:val="07FE3967"/>
    <w:rsid w:val="08021521"/>
    <w:rsid w:val="0803DD98"/>
    <w:rsid w:val="080935F7"/>
    <w:rsid w:val="080B1D88"/>
    <w:rsid w:val="080C4D43"/>
    <w:rsid w:val="080D7441"/>
    <w:rsid w:val="080F3A63"/>
    <w:rsid w:val="0810EF04"/>
    <w:rsid w:val="081656F3"/>
    <w:rsid w:val="081F845E"/>
    <w:rsid w:val="0820120C"/>
    <w:rsid w:val="08234B8F"/>
    <w:rsid w:val="0826899D"/>
    <w:rsid w:val="0827E24F"/>
    <w:rsid w:val="082D28D6"/>
    <w:rsid w:val="082D9C8A"/>
    <w:rsid w:val="08350F0A"/>
    <w:rsid w:val="08362009"/>
    <w:rsid w:val="0846C68A"/>
    <w:rsid w:val="085436DB"/>
    <w:rsid w:val="085F1233"/>
    <w:rsid w:val="085FBA7A"/>
    <w:rsid w:val="086212E6"/>
    <w:rsid w:val="0863E01B"/>
    <w:rsid w:val="0864019F"/>
    <w:rsid w:val="0868E9BC"/>
    <w:rsid w:val="0871B717"/>
    <w:rsid w:val="087565EB"/>
    <w:rsid w:val="0878E23C"/>
    <w:rsid w:val="087F1886"/>
    <w:rsid w:val="087FBAD7"/>
    <w:rsid w:val="087FFB8C"/>
    <w:rsid w:val="088062B8"/>
    <w:rsid w:val="088463B3"/>
    <w:rsid w:val="08859DE9"/>
    <w:rsid w:val="088DD0E1"/>
    <w:rsid w:val="08978752"/>
    <w:rsid w:val="089E49CF"/>
    <w:rsid w:val="08A13FD5"/>
    <w:rsid w:val="08A3C047"/>
    <w:rsid w:val="08A4813B"/>
    <w:rsid w:val="08AE8CDD"/>
    <w:rsid w:val="08B03192"/>
    <w:rsid w:val="08BA140B"/>
    <w:rsid w:val="08C054F4"/>
    <w:rsid w:val="08C5D001"/>
    <w:rsid w:val="08C6688D"/>
    <w:rsid w:val="08CAFC9A"/>
    <w:rsid w:val="08D61C3B"/>
    <w:rsid w:val="08DA93BA"/>
    <w:rsid w:val="08DD0133"/>
    <w:rsid w:val="08E51D4E"/>
    <w:rsid w:val="08E66EC9"/>
    <w:rsid w:val="08E6C965"/>
    <w:rsid w:val="08EA06D9"/>
    <w:rsid w:val="08EBE3E1"/>
    <w:rsid w:val="08EE8C2E"/>
    <w:rsid w:val="08F6127D"/>
    <w:rsid w:val="08F6DBAE"/>
    <w:rsid w:val="08FB1A3B"/>
    <w:rsid w:val="09000FEB"/>
    <w:rsid w:val="0902481D"/>
    <w:rsid w:val="09075FEA"/>
    <w:rsid w:val="0911CFE1"/>
    <w:rsid w:val="09197702"/>
    <w:rsid w:val="0921BEE8"/>
    <w:rsid w:val="0922D4AF"/>
    <w:rsid w:val="09320A5A"/>
    <w:rsid w:val="09325E9F"/>
    <w:rsid w:val="093DAD98"/>
    <w:rsid w:val="094345DF"/>
    <w:rsid w:val="094DE839"/>
    <w:rsid w:val="09502830"/>
    <w:rsid w:val="0952CC6D"/>
    <w:rsid w:val="095626A3"/>
    <w:rsid w:val="095F04E1"/>
    <w:rsid w:val="095F740C"/>
    <w:rsid w:val="096C03B0"/>
    <w:rsid w:val="0971CD95"/>
    <w:rsid w:val="0972763F"/>
    <w:rsid w:val="0973161B"/>
    <w:rsid w:val="09753AB0"/>
    <w:rsid w:val="097CA912"/>
    <w:rsid w:val="097DAD54"/>
    <w:rsid w:val="097E6693"/>
    <w:rsid w:val="097F79A6"/>
    <w:rsid w:val="097FC336"/>
    <w:rsid w:val="0993A382"/>
    <w:rsid w:val="0999DC58"/>
    <w:rsid w:val="099A5BA4"/>
    <w:rsid w:val="099AC2B3"/>
    <w:rsid w:val="099BAFBF"/>
    <w:rsid w:val="09A447D7"/>
    <w:rsid w:val="09A56C9A"/>
    <w:rsid w:val="09A64CC3"/>
    <w:rsid w:val="09A9D955"/>
    <w:rsid w:val="09AA266C"/>
    <w:rsid w:val="09B26071"/>
    <w:rsid w:val="09B3EE01"/>
    <w:rsid w:val="09B699D6"/>
    <w:rsid w:val="09BE71BA"/>
    <w:rsid w:val="09C160FA"/>
    <w:rsid w:val="09C7B535"/>
    <w:rsid w:val="09C89F52"/>
    <w:rsid w:val="09CA5380"/>
    <w:rsid w:val="09CB837A"/>
    <w:rsid w:val="09CC5197"/>
    <w:rsid w:val="09CFC633"/>
    <w:rsid w:val="09D7D70B"/>
    <w:rsid w:val="09DF2A56"/>
    <w:rsid w:val="09E34249"/>
    <w:rsid w:val="09F061A2"/>
    <w:rsid w:val="09F09559"/>
    <w:rsid w:val="09F19609"/>
    <w:rsid w:val="09F70E85"/>
    <w:rsid w:val="09FA6052"/>
    <w:rsid w:val="0A0566C9"/>
    <w:rsid w:val="0A05F37C"/>
    <w:rsid w:val="0A064A23"/>
    <w:rsid w:val="0A0720F3"/>
    <w:rsid w:val="0A07CB9A"/>
    <w:rsid w:val="0A0EBBF1"/>
    <w:rsid w:val="0A105E99"/>
    <w:rsid w:val="0A10A5E5"/>
    <w:rsid w:val="0A115747"/>
    <w:rsid w:val="0A14D909"/>
    <w:rsid w:val="0A15F4DD"/>
    <w:rsid w:val="0A1B0B07"/>
    <w:rsid w:val="0A213A10"/>
    <w:rsid w:val="0A229209"/>
    <w:rsid w:val="0A2385B8"/>
    <w:rsid w:val="0A25967A"/>
    <w:rsid w:val="0A281A92"/>
    <w:rsid w:val="0A357DA5"/>
    <w:rsid w:val="0A368F47"/>
    <w:rsid w:val="0A375042"/>
    <w:rsid w:val="0A397438"/>
    <w:rsid w:val="0A3C3EA0"/>
    <w:rsid w:val="0A44428E"/>
    <w:rsid w:val="0A47F303"/>
    <w:rsid w:val="0A4821C0"/>
    <w:rsid w:val="0A4A9E32"/>
    <w:rsid w:val="0A5273A2"/>
    <w:rsid w:val="0A5C3FE1"/>
    <w:rsid w:val="0A5DE22B"/>
    <w:rsid w:val="0A60C538"/>
    <w:rsid w:val="0A62D688"/>
    <w:rsid w:val="0A636F0F"/>
    <w:rsid w:val="0A66BB04"/>
    <w:rsid w:val="0A6C95FE"/>
    <w:rsid w:val="0A7081F5"/>
    <w:rsid w:val="0A7216C0"/>
    <w:rsid w:val="0A7582DE"/>
    <w:rsid w:val="0A78495D"/>
    <w:rsid w:val="0A866A87"/>
    <w:rsid w:val="0A8DA627"/>
    <w:rsid w:val="0A8FFCD3"/>
    <w:rsid w:val="0A93DF3E"/>
    <w:rsid w:val="0A9722B5"/>
    <w:rsid w:val="0A9AF35B"/>
    <w:rsid w:val="0A9C7EB5"/>
    <w:rsid w:val="0A9CC5D6"/>
    <w:rsid w:val="0A9D85E2"/>
    <w:rsid w:val="0AA487DC"/>
    <w:rsid w:val="0AAC123E"/>
    <w:rsid w:val="0AAE3E3E"/>
    <w:rsid w:val="0AAFDD06"/>
    <w:rsid w:val="0AB0BCC7"/>
    <w:rsid w:val="0AB5A3CD"/>
    <w:rsid w:val="0ABC8E08"/>
    <w:rsid w:val="0ABDA258"/>
    <w:rsid w:val="0AC3C61E"/>
    <w:rsid w:val="0AC98A00"/>
    <w:rsid w:val="0ADBC160"/>
    <w:rsid w:val="0ADE4F08"/>
    <w:rsid w:val="0AE6CBA7"/>
    <w:rsid w:val="0AEB7893"/>
    <w:rsid w:val="0AEEFB24"/>
    <w:rsid w:val="0AF661B0"/>
    <w:rsid w:val="0AF73642"/>
    <w:rsid w:val="0AF9EA65"/>
    <w:rsid w:val="0AFAAC50"/>
    <w:rsid w:val="0AFC7CB5"/>
    <w:rsid w:val="0B07B949"/>
    <w:rsid w:val="0B09061B"/>
    <w:rsid w:val="0B093C83"/>
    <w:rsid w:val="0B0D5034"/>
    <w:rsid w:val="0B117A35"/>
    <w:rsid w:val="0B137606"/>
    <w:rsid w:val="0B18E3F4"/>
    <w:rsid w:val="0B1E4EF5"/>
    <w:rsid w:val="0B1FE72F"/>
    <w:rsid w:val="0B21BE21"/>
    <w:rsid w:val="0B245DDF"/>
    <w:rsid w:val="0B2E5C24"/>
    <w:rsid w:val="0B2EED4F"/>
    <w:rsid w:val="0B3B27AD"/>
    <w:rsid w:val="0B3EFAE5"/>
    <w:rsid w:val="0B425D51"/>
    <w:rsid w:val="0B437B08"/>
    <w:rsid w:val="0B4AD83A"/>
    <w:rsid w:val="0B4D0BC9"/>
    <w:rsid w:val="0B523BDE"/>
    <w:rsid w:val="0B540257"/>
    <w:rsid w:val="0B562637"/>
    <w:rsid w:val="0B5B93B1"/>
    <w:rsid w:val="0B5C6D97"/>
    <w:rsid w:val="0B63099D"/>
    <w:rsid w:val="0B6454FB"/>
    <w:rsid w:val="0B6472DF"/>
    <w:rsid w:val="0B655C3A"/>
    <w:rsid w:val="0B666E04"/>
    <w:rsid w:val="0B66EF8F"/>
    <w:rsid w:val="0B6970B5"/>
    <w:rsid w:val="0B69EA83"/>
    <w:rsid w:val="0B6BB354"/>
    <w:rsid w:val="0B6D71AF"/>
    <w:rsid w:val="0B78DDCF"/>
    <w:rsid w:val="0B79E11B"/>
    <w:rsid w:val="0B7BD091"/>
    <w:rsid w:val="0B802E8D"/>
    <w:rsid w:val="0B830E3E"/>
    <w:rsid w:val="0B894F37"/>
    <w:rsid w:val="0B89770B"/>
    <w:rsid w:val="0B899326"/>
    <w:rsid w:val="0B8A12A9"/>
    <w:rsid w:val="0B8D7EC4"/>
    <w:rsid w:val="0B905793"/>
    <w:rsid w:val="0B90DC3F"/>
    <w:rsid w:val="0B94147C"/>
    <w:rsid w:val="0B9B9F85"/>
    <w:rsid w:val="0BA17DCB"/>
    <w:rsid w:val="0BA40D39"/>
    <w:rsid w:val="0BA522F0"/>
    <w:rsid w:val="0BA54C3A"/>
    <w:rsid w:val="0BA8F4AA"/>
    <w:rsid w:val="0BAA0605"/>
    <w:rsid w:val="0BB053E3"/>
    <w:rsid w:val="0BB80A17"/>
    <w:rsid w:val="0BB82BDF"/>
    <w:rsid w:val="0BBC6055"/>
    <w:rsid w:val="0BC48100"/>
    <w:rsid w:val="0BC7C057"/>
    <w:rsid w:val="0BC7F732"/>
    <w:rsid w:val="0BC8EDD1"/>
    <w:rsid w:val="0BCCEEC8"/>
    <w:rsid w:val="0BCFEBF6"/>
    <w:rsid w:val="0BD1BF80"/>
    <w:rsid w:val="0BD359DD"/>
    <w:rsid w:val="0BD4E36D"/>
    <w:rsid w:val="0BD7D038"/>
    <w:rsid w:val="0BDC05FC"/>
    <w:rsid w:val="0BDC9D8E"/>
    <w:rsid w:val="0BE2DD77"/>
    <w:rsid w:val="0BE2E485"/>
    <w:rsid w:val="0BE3D693"/>
    <w:rsid w:val="0BE8C8BA"/>
    <w:rsid w:val="0BEB42A8"/>
    <w:rsid w:val="0BECAFFB"/>
    <w:rsid w:val="0BEE4A62"/>
    <w:rsid w:val="0BEEEAF8"/>
    <w:rsid w:val="0BF0738B"/>
    <w:rsid w:val="0BF24475"/>
    <w:rsid w:val="0BF505BA"/>
    <w:rsid w:val="0BF56A77"/>
    <w:rsid w:val="0BF6597B"/>
    <w:rsid w:val="0BFE7667"/>
    <w:rsid w:val="0C0BAE20"/>
    <w:rsid w:val="0C0C1B74"/>
    <w:rsid w:val="0C1110B2"/>
    <w:rsid w:val="0C14EAAB"/>
    <w:rsid w:val="0C157CC2"/>
    <w:rsid w:val="0C18473D"/>
    <w:rsid w:val="0C1E2E0F"/>
    <w:rsid w:val="0C1F100D"/>
    <w:rsid w:val="0C25C4F5"/>
    <w:rsid w:val="0C2DED48"/>
    <w:rsid w:val="0C2E006B"/>
    <w:rsid w:val="0C2E3070"/>
    <w:rsid w:val="0C3067F0"/>
    <w:rsid w:val="0C354E18"/>
    <w:rsid w:val="0C3A7543"/>
    <w:rsid w:val="0C3D94AF"/>
    <w:rsid w:val="0C420703"/>
    <w:rsid w:val="0C537499"/>
    <w:rsid w:val="0C540A0A"/>
    <w:rsid w:val="0C55F431"/>
    <w:rsid w:val="0C5852FF"/>
    <w:rsid w:val="0C618A39"/>
    <w:rsid w:val="0C61D443"/>
    <w:rsid w:val="0C6233C2"/>
    <w:rsid w:val="0C633EC9"/>
    <w:rsid w:val="0C63E84F"/>
    <w:rsid w:val="0C6CC861"/>
    <w:rsid w:val="0C711873"/>
    <w:rsid w:val="0C787B7B"/>
    <w:rsid w:val="0C7B365C"/>
    <w:rsid w:val="0C7C7C19"/>
    <w:rsid w:val="0C851362"/>
    <w:rsid w:val="0C859D33"/>
    <w:rsid w:val="0C8AE33D"/>
    <w:rsid w:val="0C8AE8C9"/>
    <w:rsid w:val="0C8D55C0"/>
    <w:rsid w:val="0C972E69"/>
    <w:rsid w:val="0C986974"/>
    <w:rsid w:val="0C9AF1E1"/>
    <w:rsid w:val="0C9D580B"/>
    <w:rsid w:val="0CA2CC98"/>
    <w:rsid w:val="0CB13A9C"/>
    <w:rsid w:val="0CB6340D"/>
    <w:rsid w:val="0CB6F0EE"/>
    <w:rsid w:val="0CB88C67"/>
    <w:rsid w:val="0CBB171E"/>
    <w:rsid w:val="0CC18272"/>
    <w:rsid w:val="0CCDCC41"/>
    <w:rsid w:val="0CD102D3"/>
    <w:rsid w:val="0CDBA92B"/>
    <w:rsid w:val="0CDCCAEC"/>
    <w:rsid w:val="0CE25C8E"/>
    <w:rsid w:val="0CE2F525"/>
    <w:rsid w:val="0CE591EF"/>
    <w:rsid w:val="0CE907F3"/>
    <w:rsid w:val="0CEBB6A7"/>
    <w:rsid w:val="0CECE835"/>
    <w:rsid w:val="0CF1FBC4"/>
    <w:rsid w:val="0CF5F55E"/>
    <w:rsid w:val="0CF8E335"/>
    <w:rsid w:val="0CFDE8CE"/>
    <w:rsid w:val="0D0379BD"/>
    <w:rsid w:val="0D0439FC"/>
    <w:rsid w:val="0D066D73"/>
    <w:rsid w:val="0D1BDF8C"/>
    <w:rsid w:val="0D1F4729"/>
    <w:rsid w:val="0D1FED73"/>
    <w:rsid w:val="0D21DE24"/>
    <w:rsid w:val="0D2272BE"/>
    <w:rsid w:val="0D232308"/>
    <w:rsid w:val="0D265081"/>
    <w:rsid w:val="0D2DBD0F"/>
    <w:rsid w:val="0D37DCA1"/>
    <w:rsid w:val="0D38B314"/>
    <w:rsid w:val="0D396EF9"/>
    <w:rsid w:val="0D3BCF81"/>
    <w:rsid w:val="0D413D1A"/>
    <w:rsid w:val="0D42833F"/>
    <w:rsid w:val="0D48079B"/>
    <w:rsid w:val="0D4B4D58"/>
    <w:rsid w:val="0D4D59D6"/>
    <w:rsid w:val="0D4DA433"/>
    <w:rsid w:val="0D4E3A83"/>
    <w:rsid w:val="0D4ED7F8"/>
    <w:rsid w:val="0D53767F"/>
    <w:rsid w:val="0D58C376"/>
    <w:rsid w:val="0D5D5552"/>
    <w:rsid w:val="0D676700"/>
    <w:rsid w:val="0D68AFB0"/>
    <w:rsid w:val="0D6B1F71"/>
    <w:rsid w:val="0D6C4948"/>
    <w:rsid w:val="0D6CCD38"/>
    <w:rsid w:val="0D6D3CDF"/>
    <w:rsid w:val="0D702334"/>
    <w:rsid w:val="0D71C62F"/>
    <w:rsid w:val="0D75C723"/>
    <w:rsid w:val="0D828707"/>
    <w:rsid w:val="0D842DEA"/>
    <w:rsid w:val="0D860B81"/>
    <w:rsid w:val="0D8B6588"/>
    <w:rsid w:val="0D8D708B"/>
    <w:rsid w:val="0D91C3C2"/>
    <w:rsid w:val="0D943B75"/>
    <w:rsid w:val="0D9628D9"/>
    <w:rsid w:val="0D9860D9"/>
    <w:rsid w:val="0D9E1E8E"/>
    <w:rsid w:val="0DA9D0F6"/>
    <w:rsid w:val="0DAA0EC3"/>
    <w:rsid w:val="0DAA21B3"/>
    <w:rsid w:val="0DABCA37"/>
    <w:rsid w:val="0DB3E881"/>
    <w:rsid w:val="0DB44700"/>
    <w:rsid w:val="0DBC7832"/>
    <w:rsid w:val="0DBC9406"/>
    <w:rsid w:val="0DBC9646"/>
    <w:rsid w:val="0DBFB485"/>
    <w:rsid w:val="0DC1F2A3"/>
    <w:rsid w:val="0DC2F3E3"/>
    <w:rsid w:val="0DCA415F"/>
    <w:rsid w:val="0DD04E04"/>
    <w:rsid w:val="0DDBE49F"/>
    <w:rsid w:val="0DDF1573"/>
    <w:rsid w:val="0DE40AAB"/>
    <w:rsid w:val="0DE8A1B8"/>
    <w:rsid w:val="0DEE7F26"/>
    <w:rsid w:val="0DEFF35F"/>
    <w:rsid w:val="0DF30204"/>
    <w:rsid w:val="0DF44B63"/>
    <w:rsid w:val="0DF9BAB9"/>
    <w:rsid w:val="0DFCB692"/>
    <w:rsid w:val="0DFD6F60"/>
    <w:rsid w:val="0DFDD815"/>
    <w:rsid w:val="0E028CFC"/>
    <w:rsid w:val="0E082716"/>
    <w:rsid w:val="0E0A89D7"/>
    <w:rsid w:val="0E0BBDFA"/>
    <w:rsid w:val="0E0F2D4F"/>
    <w:rsid w:val="0E0F5E8D"/>
    <w:rsid w:val="0E112462"/>
    <w:rsid w:val="0E1E199E"/>
    <w:rsid w:val="0E1E7A53"/>
    <w:rsid w:val="0E1EAB2E"/>
    <w:rsid w:val="0E2414FA"/>
    <w:rsid w:val="0E24358D"/>
    <w:rsid w:val="0E258BE6"/>
    <w:rsid w:val="0E29A7E2"/>
    <w:rsid w:val="0E2ABD7E"/>
    <w:rsid w:val="0E2EE54A"/>
    <w:rsid w:val="0E300837"/>
    <w:rsid w:val="0E34E711"/>
    <w:rsid w:val="0E459B70"/>
    <w:rsid w:val="0E4785F1"/>
    <w:rsid w:val="0E50924C"/>
    <w:rsid w:val="0E51201A"/>
    <w:rsid w:val="0E5344D8"/>
    <w:rsid w:val="0E53CF95"/>
    <w:rsid w:val="0E55F730"/>
    <w:rsid w:val="0E574BEB"/>
    <w:rsid w:val="0E589D5C"/>
    <w:rsid w:val="0E5DD248"/>
    <w:rsid w:val="0E604B1E"/>
    <w:rsid w:val="0E6F88A6"/>
    <w:rsid w:val="0E7192C7"/>
    <w:rsid w:val="0E73A1FC"/>
    <w:rsid w:val="0E7601BE"/>
    <w:rsid w:val="0E77C04F"/>
    <w:rsid w:val="0E7B01EC"/>
    <w:rsid w:val="0E899EF0"/>
    <w:rsid w:val="0E8A85A3"/>
    <w:rsid w:val="0E8FE00A"/>
    <w:rsid w:val="0E90A6E7"/>
    <w:rsid w:val="0E96159E"/>
    <w:rsid w:val="0E9B1060"/>
    <w:rsid w:val="0E9B2613"/>
    <w:rsid w:val="0E9C1A3B"/>
    <w:rsid w:val="0EA2C5E4"/>
    <w:rsid w:val="0EA5D16E"/>
    <w:rsid w:val="0EA79EB0"/>
    <w:rsid w:val="0EA96335"/>
    <w:rsid w:val="0EABA622"/>
    <w:rsid w:val="0EAE81BF"/>
    <w:rsid w:val="0EAE8338"/>
    <w:rsid w:val="0EB4A248"/>
    <w:rsid w:val="0EB71156"/>
    <w:rsid w:val="0EB72B17"/>
    <w:rsid w:val="0EBA20A0"/>
    <w:rsid w:val="0ECA504B"/>
    <w:rsid w:val="0ED53974"/>
    <w:rsid w:val="0ED55FF9"/>
    <w:rsid w:val="0EE295FE"/>
    <w:rsid w:val="0EE6C24F"/>
    <w:rsid w:val="0EE6EF66"/>
    <w:rsid w:val="0EFBEB3F"/>
    <w:rsid w:val="0F03485C"/>
    <w:rsid w:val="0F048B38"/>
    <w:rsid w:val="0F049F59"/>
    <w:rsid w:val="0F07FFC8"/>
    <w:rsid w:val="0F11FCA2"/>
    <w:rsid w:val="0F14FE76"/>
    <w:rsid w:val="0F15214F"/>
    <w:rsid w:val="0F1FD20A"/>
    <w:rsid w:val="0F2B402C"/>
    <w:rsid w:val="0F2BBA53"/>
    <w:rsid w:val="0F2D9448"/>
    <w:rsid w:val="0F309120"/>
    <w:rsid w:val="0F34BB9C"/>
    <w:rsid w:val="0F37F306"/>
    <w:rsid w:val="0F383B9F"/>
    <w:rsid w:val="0F403FF9"/>
    <w:rsid w:val="0F40CD9A"/>
    <w:rsid w:val="0F431B1E"/>
    <w:rsid w:val="0F4392FF"/>
    <w:rsid w:val="0F479172"/>
    <w:rsid w:val="0F4DE2AD"/>
    <w:rsid w:val="0F5A5A3C"/>
    <w:rsid w:val="0F5E8DDC"/>
    <w:rsid w:val="0F618576"/>
    <w:rsid w:val="0F62EAD3"/>
    <w:rsid w:val="0F69A858"/>
    <w:rsid w:val="0F6C0290"/>
    <w:rsid w:val="0F741F78"/>
    <w:rsid w:val="0F77FD75"/>
    <w:rsid w:val="0F7BD9EB"/>
    <w:rsid w:val="0F87C75C"/>
    <w:rsid w:val="0F88E70B"/>
    <w:rsid w:val="0F8B8219"/>
    <w:rsid w:val="0F98011E"/>
    <w:rsid w:val="0F99E38C"/>
    <w:rsid w:val="0F9C7DED"/>
    <w:rsid w:val="0F9F4BBC"/>
    <w:rsid w:val="0FABE1D1"/>
    <w:rsid w:val="0FAC1545"/>
    <w:rsid w:val="0FAC5111"/>
    <w:rsid w:val="0FBFC702"/>
    <w:rsid w:val="0FC74D01"/>
    <w:rsid w:val="0FCB4624"/>
    <w:rsid w:val="0FD2E911"/>
    <w:rsid w:val="0FD7BAEC"/>
    <w:rsid w:val="0FDAE36F"/>
    <w:rsid w:val="0FDF6589"/>
    <w:rsid w:val="0FE36021"/>
    <w:rsid w:val="0FE4B0DC"/>
    <w:rsid w:val="0FED3D71"/>
    <w:rsid w:val="0FEEF2A5"/>
    <w:rsid w:val="0FF2BFC7"/>
    <w:rsid w:val="0FFAA839"/>
    <w:rsid w:val="0FFAB119"/>
    <w:rsid w:val="0FFCEAD6"/>
    <w:rsid w:val="10067BB4"/>
    <w:rsid w:val="100BB136"/>
    <w:rsid w:val="100CDF38"/>
    <w:rsid w:val="100E4F93"/>
    <w:rsid w:val="101128F7"/>
    <w:rsid w:val="1012913D"/>
    <w:rsid w:val="101B24FC"/>
    <w:rsid w:val="101BEAEE"/>
    <w:rsid w:val="102129C6"/>
    <w:rsid w:val="10220373"/>
    <w:rsid w:val="1023BCA2"/>
    <w:rsid w:val="102B0F79"/>
    <w:rsid w:val="10314BA5"/>
    <w:rsid w:val="103A473C"/>
    <w:rsid w:val="103A9468"/>
    <w:rsid w:val="103AC27E"/>
    <w:rsid w:val="103B6F3C"/>
    <w:rsid w:val="103C401F"/>
    <w:rsid w:val="1045210C"/>
    <w:rsid w:val="104B3501"/>
    <w:rsid w:val="1058BBC0"/>
    <w:rsid w:val="10591928"/>
    <w:rsid w:val="105EFC2C"/>
    <w:rsid w:val="105F6C37"/>
    <w:rsid w:val="105FE8CF"/>
    <w:rsid w:val="10619D8E"/>
    <w:rsid w:val="1064C971"/>
    <w:rsid w:val="1069B006"/>
    <w:rsid w:val="1069B513"/>
    <w:rsid w:val="106D5070"/>
    <w:rsid w:val="107333E7"/>
    <w:rsid w:val="10792B6F"/>
    <w:rsid w:val="107CD981"/>
    <w:rsid w:val="107D8BE6"/>
    <w:rsid w:val="10834847"/>
    <w:rsid w:val="1083E32F"/>
    <w:rsid w:val="1086CA1D"/>
    <w:rsid w:val="108BC018"/>
    <w:rsid w:val="108F9318"/>
    <w:rsid w:val="10931463"/>
    <w:rsid w:val="1095E0FD"/>
    <w:rsid w:val="10962DE2"/>
    <w:rsid w:val="10969BDB"/>
    <w:rsid w:val="10981C34"/>
    <w:rsid w:val="1099574A"/>
    <w:rsid w:val="109DE8DF"/>
    <w:rsid w:val="109DECD9"/>
    <w:rsid w:val="10A2C976"/>
    <w:rsid w:val="10A3023C"/>
    <w:rsid w:val="10A5DCAA"/>
    <w:rsid w:val="10AC8A3C"/>
    <w:rsid w:val="10AE8A57"/>
    <w:rsid w:val="10AE9A16"/>
    <w:rsid w:val="10AECA3E"/>
    <w:rsid w:val="10AF3479"/>
    <w:rsid w:val="10B1A0FA"/>
    <w:rsid w:val="10B3B1CA"/>
    <w:rsid w:val="10C455D3"/>
    <w:rsid w:val="10CC4B84"/>
    <w:rsid w:val="10D2F054"/>
    <w:rsid w:val="10D65CFD"/>
    <w:rsid w:val="10D6CDCC"/>
    <w:rsid w:val="10DDAF07"/>
    <w:rsid w:val="10DF1274"/>
    <w:rsid w:val="10E0FF5A"/>
    <w:rsid w:val="10E4D13D"/>
    <w:rsid w:val="10ED6E36"/>
    <w:rsid w:val="10ED9EE2"/>
    <w:rsid w:val="10F31F38"/>
    <w:rsid w:val="10F52DFA"/>
    <w:rsid w:val="1101E70C"/>
    <w:rsid w:val="110894EB"/>
    <w:rsid w:val="110D8373"/>
    <w:rsid w:val="111019DA"/>
    <w:rsid w:val="1111A248"/>
    <w:rsid w:val="11181FD2"/>
    <w:rsid w:val="1123E1AA"/>
    <w:rsid w:val="1123FD93"/>
    <w:rsid w:val="1124011C"/>
    <w:rsid w:val="11272661"/>
    <w:rsid w:val="112AED0A"/>
    <w:rsid w:val="1134B8F0"/>
    <w:rsid w:val="113913E9"/>
    <w:rsid w:val="113B484C"/>
    <w:rsid w:val="113E7627"/>
    <w:rsid w:val="113F67DC"/>
    <w:rsid w:val="114027EC"/>
    <w:rsid w:val="11440199"/>
    <w:rsid w:val="1148932B"/>
    <w:rsid w:val="114B127B"/>
    <w:rsid w:val="114BAEE1"/>
    <w:rsid w:val="114C5FF7"/>
    <w:rsid w:val="114D745C"/>
    <w:rsid w:val="11502C11"/>
    <w:rsid w:val="11517B39"/>
    <w:rsid w:val="1154A3F3"/>
    <w:rsid w:val="11568381"/>
    <w:rsid w:val="1156CCC0"/>
    <w:rsid w:val="115B1E8D"/>
    <w:rsid w:val="1163AB73"/>
    <w:rsid w:val="1163FF82"/>
    <w:rsid w:val="1168CB4D"/>
    <w:rsid w:val="116FF1BE"/>
    <w:rsid w:val="11732084"/>
    <w:rsid w:val="1177F4E4"/>
    <w:rsid w:val="1178D397"/>
    <w:rsid w:val="117A386B"/>
    <w:rsid w:val="117B8C4A"/>
    <w:rsid w:val="117D6EAD"/>
    <w:rsid w:val="1180BF48"/>
    <w:rsid w:val="1186A4F0"/>
    <w:rsid w:val="119288AB"/>
    <w:rsid w:val="11949B4C"/>
    <w:rsid w:val="119FFA03"/>
    <w:rsid w:val="11A5168B"/>
    <w:rsid w:val="11AC3F72"/>
    <w:rsid w:val="11B36728"/>
    <w:rsid w:val="11B4CAB4"/>
    <w:rsid w:val="11C48EF6"/>
    <w:rsid w:val="11CF5863"/>
    <w:rsid w:val="11D2F9A0"/>
    <w:rsid w:val="11D361FD"/>
    <w:rsid w:val="11D8570D"/>
    <w:rsid w:val="11DEF178"/>
    <w:rsid w:val="11E39D4A"/>
    <w:rsid w:val="11E8F22A"/>
    <w:rsid w:val="11F30D71"/>
    <w:rsid w:val="11F79B20"/>
    <w:rsid w:val="11F87D65"/>
    <w:rsid w:val="12083F7D"/>
    <w:rsid w:val="1208E181"/>
    <w:rsid w:val="12092E70"/>
    <w:rsid w:val="1210B017"/>
    <w:rsid w:val="121B6F02"/>
    <w:rsid w:val="1222775A"/>
    <w:rsid w:val="1224240E"/>
    <w:rsid w:val="1227991E"/>
    <w:rsid w:val="1229AC2F"/>
    <w:rsid w:val="122CF45E"/>
    <w:rsid w:val="1230E204"/>
    <w:rsid w:val="1236A5B7"/>
    <w:rsid w:val="12456471"/>
    <w:rsid w:val="1249945D"/>
    <w:rsid w:val="124BED83"/>
    <w:rsid w:val="124DDDBF"/>
    <w:rsid w:val="12504882"/>
    <w:rsid w:val="1250F1BD"/>
    <w:rsid w:val="12515800"/>
    <w:rsid w:val="1254ED7F"/>
    <w:rsid w:val="12563B1F"/>
    <w:rsid w:val="125643A5"/>
    <w:rsid w:val="125764C9"/>
    <w:rsid w:val="12702B5E"/>
    <w:rsid w:val="12708F6D"/>
    <w:rsid w:val="1272CA72"/>
    <w:rsid w:val="12814D18"/>
    <w:rsid w:val="1287DB64"/>
    <w:rsid w:val="128A2698"/>
    <w:rsid w:val="128A92C1"/>
    <w:rsid w:val="128B2C27"/>
    <w:rsid w:val="128BA09F"/>
    <w:rsid w:val="128C0B99"/>
    <w:rsid w:val="1297CFB7"/>
    <w:rsid w:val="12981ED1"/>
    <w:rsid w:val="129E7492"/>
    <w:rsid w:val="12A00430"/>
    <w:rsid w:val="12A1AE91"/>
    <w:rsid w:val="12A5A213"/>
    <w:rsid w:val="12AA27D6"/>
    <w:rsid w:val="12BB5B25"/>
    <w:rsid w:val="12C3A8F1"/>
    <w:rsid w:val="12CBFCFB"/>
    <w:rsid w:val="12D0B139"/>
    <w:rsid w:val="12D17F40"/>
    <w:rsid w:val="12D265F7"/>
    <w:rsid w:val="12D3E11E"/>
    <w:rsid w:val="12D766FE"/>
    <w:rsid w:val="12D7A900"/>
    <w:rsid w:val="12D9D0ED"/>
    <w:rsid w:val="12DC9516"/>
    <w:rsid w:val="12E8D7C8"/>
    <w:rsid w:val="12EE87E7"/>
    <w:rsid w:val="12EED9FD"/>
    <w:rsid w:val="12FB7366"/>
    <w:rsid w:val="12FDC6AF"/>
    <w:rsid w:val="13021223"/>
    <w:rsid w:val="130B10A2"/>
    <w:rsid w:val="130C2C60"/>
    <w:rsid w:val="130D2A2A"/>
    <w:rsid w:val="130FE414"/>
    <w:rsid w:val="1310EA45"/>
    <w:rsid w:val="1311C040"/>
    <w:rsid w:val="1313B415"/>
    <w:rsid w:val="1319A24C"/>
    <w:rsid w:val="131D8CA5"/>
    <w:rsid w:val="1327384C"/>
    <w:rsid w:val="1328E223"/>
    <w:rsid w:val="132A7B10"/>
    <w:rsid w:val="132EC5F2"/>
    <w:rsid w:val="13357DF8"/>
    <w:rsid w:val="134EAD05"/>
    <w:rsid w:val="1357E913"/>
    <w:rsid w:val="135A4952"/>
    <w:rsid w:val="135D9BD1"/>
    <w:rsid w:val="1361DB61"/>
    <w:rsid w:val="13638213"/>
    <w:rsid w:val="13674F19"/>
    <w:rsid w:val="1367773F"/>
    <w:rsid w:val="136C8CDB"/>
    <w:rsid w:val="136E8E45"/>
    <w:rsid w:val="1378E87B"/>
    <w:rsid w:val="13790A6D"/>
    <w:rsid w:val="137D8520"/>
    <w:rsid w:val="137FF1B6"/>
    <w:rsid w:val="13800312"/>
    <w:rsid w:val="13808166"/>
    <w:rsid w:val="138B3431"/>
    <w:rsid w:val="1390FAEA"/>
    <w:rsid w:val="1391FA3D"/>
    <w:rsid w:val="13968743"/>
    <w:rsid w:val="13984D59"/>
    <w:rsid w:val="139CD91F"/>
    <w:rsid w:val="139D953E"/>
    <w:rsid w:val="139E5CA3"/>
    <w:rsid w:val="139F6CA8"/>
    <w:rsid w:val="13B0C3B4"/>
    <w:rsid w:val="13BD8A79"/>
    <w:rsid w:val="13C046C7"/>
    <w:rsid w:val="13C161B0"/>
    <w:rsid w:val="13C17019"/>
    <w:rsid w:val="13C43A20"/>
    <w:rsid w:val="13C6CA1B"/>
    <w:rsid w:val="13CB234F"/>
    <w:rsid w:val="13D33287"/>
    <w:rsid w:val="13D56AAA"/>
    <w:rsid w:val="13D6F52F"/>
    <w:rsid w:val="13D7101F"/>
    <w:rsid w:val="13D9CAAB"/>
    <w:rsid w:val="13DB0980"/>
    <w:rsid w:val="13DCE3DE"/>
    <w:rsid w:val="13DF524C"/>
    <w:rsid w:val="13E95A59"/>
    <w:rsid w:val="13EAEF7A"/>
    <w:rsid w:val="13F4CE4E"/>
    <w:rsid w:val="13FA4A31"/>
    <w:rsid w:val="13FAAE9C"/>
    <w:rsid w:val="13FD9E55"/>
    <w:rsid w:val="140A0757"/>
    <w:rsid w:val="140D5CB9"/>
    <w:rsid w:val="14152E89"/>
    <w:rsid w:val="141DB630"/>
    <w:rsid w:val="141F5C50"/>
    <w:rsid w:val="142CDB43"/>
    <w:rsid w:val="142D2242"/>
    <w:rsid w:val="14326519"/>
    <w:rsid w:val="1432BF7A"/>
    <w:rsid w:val="1443A766"/>
    <w:rsid w:val="1445A58D"/>
    <w:rsid w:val="144618EC"/>
    <w:rsid w:val="144FEEB7"/>
    <w:rsid w:val="145B4BDD"/>
    <w:rsid w:val="145D87B1"/>
    <w:rsid w:val="1460B206"/>
    <w:rsid w:val="146375A8"/>
    <w:rsid w:val="146B46E3"/>
    <w:rsid w:val="146D8E7E"/>
    <w:rsid w:val="146DF1C8"/>
    <w:rsid w:val="146E9EEA"/>
    <w:rsid w:val="147141E2"/>
    <w:rsid w:val="147236C0"/>
    <w:rsid w:val="147B5259"/>
    <w:rsid w:val="14831E3E"/>
    <w:rsid w:val="1484CD81"/>
    <w:rsid w:val="14865843"/>
    <w:rsid w:val="1486AFCC"/>
    <w:rsid w:val="148B3AC9"/>
    <w:rsid w:val="148B40C7"/>
    <w:rsid w:val="148B6225"/>
    <w:rsid w:val="148E57CE"/>
    <w:rsid w:val="1492F05A"/>
    <w:rsid w:val="1494C812"/>
    <w:rsid w:val="14971920"/>
    <w:rsid w:val="149AABEA"/>
    <w:rsid w:val="14A8AA74"/>
    <w:rsid w:val="14B2E33C"/>
    <w:rsid w:val="14BD6469"/>
    <w:rsid w:val="14BD7EEC"/>
    <w:rsid w:val="14BD9303"/>
    <w:rsid w:val="14C947D0"/>
    <w:rsid w:val="14CF716F"/>
    <w:rsid w:val="14D4B363"/>
    <w:rsid w:val="14D59410"/>
    <w:rsid w:val="14D5C5FC"/>
    <w:rsid w:val="14D73726"/>
    <w:rsid w:val="14DD44F0"/>
    <w:rsid w:val="14DE169C"/>
    <w:rsid w:val="14E217FC"/>
    <w:rsid w:val="14E2642B"/>
    <w:rsid w:val="14E4A1C1"/>
    <w:rsid w:val="14E5CA4A"/>
    <w:rsid w:val="14E7CD18"/>
    <w:rsid w:val="14E8450D"/>
    <w:rsid w:val="14EBF696"/>
    <w:rsid w:val="14EC481C"/>
    <w:rsid w:val="14ECFF35"/>
    <w:rsid w:val="14F33E1C"/>
    <w:rsid w:val="14FAFD73"/>
    <w:rsid w:val="14FE6E34"/>
    <w:rsid w:val="14FEE144"/>
    <w:rsid w:val="15001746"/>
    <w:rsid w:val="15035D12"/>
    <w:rsid w:val="15037E18"/>
    <w:rsid w:val="1504873C"/>
    <w:rsid w:val="1505B3D1"/>
    <w:rsid w:val="1509ED77"/>
    <w:rsid w:val="150AC02C"/>
    <w:rsid w:val="150DFEBB"/>
    <w:rsid w:val="150E5783"/>
    <w:rsid w:val="150F529F"/>
    <w:rsid w:val="15164D7D"/>
    <w:rsid w:val="1519314E"/>
    <w:rsid w:val="151B0189"/>
    <w:rsid w:val="151DC160"/>
    <w:rsid w:val="151FC332"/>
    <w:rsid w:val="15222B00"/>
    <w:rsid w:val="15236C74"/>
    <w:rsid w:val="15260AF9"/>
    <w:rsid w:val="1527347C"/>
    <w:rsid w:val="152A4F9D"/>
    <w:rsid w:val="152CEF97"/>
    <w:rsid w:val="152E19A2"/>
    <w:rsid w:val="152F442B"/>
    <w:rsid w:val="152FA483"/>
    <w:rsid w:val="152FAB7D"/>
    <w:rsid w:val="15389612"/>
    <w:rsid w:val="1539CBD0"/>
    <w:rsid w:val="153E9FD7"/>
    <w:rsid w:val="153FBAB3"/>
    <w:rsid w:val="15418C42"/>
    <w:rsid w:val="1541B1F3"/>
    <w:rsid w:val="1541EEB5"/>
    <w:rsid w:val="1543C563"/>
    <w:rsid w:val="154960A5"/>
    <w:rsid w:val="154C6C66"/>
    <w:rsid w:val="15569D73"/>
    <w:rsid w:val="156449E8"/>
    <w:rsid w:val="1567CAC3"/>
    <w:rsid w:val="156DCD29"/>
    <w:rsid w:val="1575CEEC"/>
    <w:rsid w:val="157C1760"/>
    <w:rsid w:val="157D50BB"/>
    <w:rsid w:val="15809BFD"/>
    <w:rsid w:val="158A8937"/>
    <w:rsid w:val="158DEE4A"/>
    <w:rsid w:val="1594ED19"/>
    <w:rsid w:val="159C4388"/>
    <w:rsid w:val="159F294F"/>
    <w:rsid w:val="15A2E5B5"/>
    <w:rsid w:val="15A5CB6D"/>
    <w:rsid w:val="15AB597C"/>
    <w:rsid w:val="15ADFFAE"/>
    <w:rsid w:val="15AF44CF"/>
    <w:rsid w:val="15B0CA45"/>
    <w:rsid w:val="15B13E52"/>
    <w:rsid w:val="15B5B90B"/>
    <w:rsid w:val="15B975FC"/>
    <w:rsid w:val="15B98619"/>
    <w:rsid w:val="15BD09EB"/>
    <w:rsid w:val="15BEF4D3"/>
    <w:rsid w:val="15C45682"/>
    <w:rsid w:val="15CC38C4"/>
    <w:rsid w:val="15CED340"/>
    <w:rsid w:val="15D195EF"/>
    <w:rsid w:val="15DCF56C"/>
    <w:rsid w:val="15E3523D"/>
    <w:rsid w:val="15E3DBE1"/>
    <w:rsid w:val="15E62F94"/>
    <w:rsid w:val="15EE509F"/>
    <w:rsid w:val="15F1E32B"/>
    <w:rsid w:val="15F3E420"/>
    <w:rsid w:val="15F4CFE8"/>
    <w:rsid w:val="15F9E626"/>
    <w:rsid w:val="15FB4EE6"/>
    <w:rsid w:val="15FEDEB3"/>
    <w:rsid w:val="1600C693"/>
    <w:rsid w:val="1600FD4A"/>
    <w:rsid w:val="16018668"/>
    <w:rsid w:val="16028FD9"/>
    <w:rsid w:val="16048E29"/>
    <w:rsid w:val="1608443E"/>
    <w:rsid w:val="16094A03"/>
    <w:rsid w:val="1609F09C"/>
    <w:rsid w:val="160C66B6"/>
    <w:rsid w:val="160D9289"/>
    <w:rsid w:val="160EB46D"/>
    <w:rsid w:val="1610138A"/>
    <w:rsid w:val="16106A84"/>
    <w:rsid w:val="161136CC"/>
    <w:rsid w:val="1612C746"/>
    <w:rsid w:val="1613E317"/>
    <w:rsid w:val="1617C2C2"/>
    <w:rsid w:val="161A4992"/>
    <w:rsid w:val="161A64F0"/>
    <w:rsid w:val="16204E46"/>
    <w:rsid w:val="16235B7F"/>
    <w:rsid w:val="16289A72"/>
    <w:rsid w:val="1629AA14"/>
    <w:rsid w:val="162B4109"/>
    <w:rsid w:val="162E74EA"/>
    <w:rsid w:val="16301DD3"/>
    <w:rsid w:val="1631780B"/>
    <w:rsid w:val="16359EEB"/>
    <w:rsid w:val="163624CC"/>
    <w:rsid w:val="1636A7DC"/>
    <w:rsid w:val="1636D1D0"/>
    <w:rsid w:val="1638872E"/>
    <w:rsid w:val="163A3414"/>
    <w:rsid w:val="163B757E"/>
    <w:rsid w:val="163BB80D"/>
    <w:rsid w:val="163CE820"/>
    <w:rsid w:val="163D1208"/>
    <w:rsid w:val="163FC344"/>
    <w:rsid w:val="16496D71"/>
    <w:rsid w:val="164D9FE7"/>
    <w:rsid w:val="165350F5"/>
    <w:rsid w:val="1655995C"/>
    <w:rsid w:val="165BAAF0"/>
    <w:rsid w:val="166190FC"/>
    <w:rsid w:val="166577ED"/>
    <w:rsid w:val="1674A5C2"/>
    <w:rsid w:val="16769F63"/>
    <w:rsid w:val="1676BF0D"/>
    <w:rsid w:val="167DF9DD"/>
    <w:rsid w:val="168D33D8"/>
    <w:rsid w:val="16912EC8"/>
    <w:rsid w:val="1691F7B9"/>
    <w:rsid w:val="16921C82"/>
    <w:rsid w:val="16927941"/>
    <w:rsid w:val="1693BE02"/>
    <w:rsid w:val="16942A02"/>
    <w:rsid w:val="1695D3FE"/>
    <w:rsid w:val="16986FA9"/>
    <w:rsid w:val="169E9695"/>
    <w:rsid w:val="16A32533"/>
    <w:rsid w:val="16A3B0F1"/>
    <w:rsid w:val="16AA22BD"/>
    <w:rsid w:val="16AD14A2"/>
    <w:rsid w:val="16AE5DE6"/>
    <w:rsid w:val="16B798C0"/>
    <w:rsid w:val="16B97BBF"/>
    <w:rsid w:val="16BA8F9A"/>
    <w:rsid w:val="16BD93B4"/>
    <w:rsid w:val="16C149C8"/>
    <w:rsid w:val="16C1F428"/>
    <w:rsid w:val="16C5C9FB"/>
    <w:rsid w:val="16C9A542"/>
    <w:rsid w:val="16CEABB0"/>
    <w:rsid w:val="16D4D896"/>
    <w:rsid w:val="16DADB57"/>
    <w:rsid w:val="16DAE7C4"/>
    <w:rsid w:val="16DBE1CB"/>
    <w:rsid w:val="16DDDEE5"/>
    <w:rsid w:val="16DF0334"/>
    <w:rsid w:val="16E259AA"/>
    <w:rsid w:val="16E39B67"/>
    <w:rsid w:val="16E51693"/>
    <w:rsid w:val="16E578BE"/>
    <w:rsid w:val="16E60C30"/>
    <w:rsid w:val="16E67DE4"/>
    <w:rsid w:val="16E974EA"/>
    <w:rsid w:val="16E9A0AE"/>
    <w:rsid w:val="16E9C6F5"/>
    <w:rsid w:val="16F02D73"/>
    <w:rsid w:val="16FA4E51"/>
    <w:rsid w:val="16FAD32F"/>
    <w:rsid w:val="16FC6EBF"/>
    <w:rsid w:val="1702877A"/>
    <w:rsid w:val="170FDE9E"/>
    <w:rsid w:val="17153359"/>
    <w:rsid w:val="17169D96"/>
    <w:rsid w:val="1716E35A"/>
    <w:rsid w:val="171C0950"/>
    <w:rsid w:val="171D645D"/>
    <w:rsid w:val="171E6DA1"/>
    <w:rsid w:val="171ED741"/>
    <w:rsid w:val="171FE084"/>
    <w:rsid w:val="172F0078"/>
    <w:rsid w:val="173448FE"/>
    <w:rsid w:val="1736AE79"/>
    <w:rsid w:val="173A5134"/>
    <w:rsid w:val="173C1BCB"/>
    <w:rsid w:val="173C624A"/>
    <w:rsid w:val="1743015C"/>
    <w:rsid w:val="1745AF5D"/>
    <w:rsid w:val="174BBDD5"/>
    <w:rsid w:val="174DECC4"/>
    <w:rsid w:val="175015CF"/>
    <w:rsid w:val="17502433"/>
    <w:rsid w:val="1750BB9A"/>
    <w:rsid w:val="1755054C"/>
    <w:rsid w:val="175576C2"/>
    <w:rsid w:val="175E09C0"/>
    <w:rsid w:val="176094A9"/>
    <w:rsid w:val="1761DD27"/>
    <w:rsid w:val="17665F8B"/>
    <w:rsid w:val="1769D880"/>
    <w:rsid w:val="176A10D0"/>
    <w:rsid w:val="176CF8CC"/>
    <w:rsid w:val="176DFCD1"/>
    <w:rsid w:val="1771A906"/>
    <w:rsid w:val="177312DD"/>
    <w:rsid w:val="1775C513"/>
    <w:rsid w:val="177A0D09"/>
    <w:rsid w:val="177E8BE4"/>
    <w:rsid w:val="177E8CB6"/>
    <w:rsid w:val="17856912"/>
    <w:rsid w:val="17874C00"/>
    <w:rsid w:val="17890105"/>
    <w:rsid w:val="17942C7F"/>
    <w:rsid w:val="179BDAEC"/>
    <w:rsid w:val="179F4112"/>
    <w:rsid w:val="179F4B9B"/>
    <w:rsid w:val="17A0D938"/>
    <w:rsid w:val="17A101E1"/>
    <w:rsid w:val="17A43E22"/>
    <w:rsid w:val="17A5DACA"/>
    <w:rsid w:val="17A70AF3"/>
    <w:rsid w:val="17A7F0EC"/>
    <w:rsid w:val="17AA9B27"/>
    <w:rsid w:val="17B0F7FF"/>
    <w:rsid w:val="17B971AB"/>
    <w:rsid w:val="17B9DCF4"/>
    <w:rsid w:val="17BA13B3"/>
    <w:rsid w:val="17BFA0C2"/>
    <w:rsid w:val="17BFE899"/>
    <w:rsid w:val="17BFEDCE"/>
    <w:rsid w:val="17C28DB4"/>
    <w:rsid w:val="17C3600C"/>
    <w:rsid w:val="17C48D09"/>
    <w:rsid w:val="17C4D7FE"/>
    <w:rsid w:val="17C8A764"/>
    <w:rsid w:val="17D69F10"/>
    <w:rsid w:val="17E55F6F"/>
    <w:rsid w:val="17E6482A"/>
    <w:rsid w:val="17EBC454"/>
    <w:rsid w:val="17F779F9"/>
    <w:rsid w:val="17F7FA76"/>
    <w:rsid w:val="17F95D68"/>
    <w:rsid w:val="17FBCFAD"/>
    <w:rsid w:val="17FCB934"/>
    <w:rsid w:val="1800050F"/>
    <w:rsid w:val="180542BF"/>
    <w:rsid w:val="18093D22"/>
    <w:rsid w:val="180AA38F"/>
    <w:rsid w:val="180AB716"/>
    <w:rsid w:val="180C9F2C"/>
    <w:rsid w:val="180DD48E"/>
    <w:rsid w:val="18106F34"/>
    <w:rsid w:val="1822D9E0"/>
    <w:rsid w:val="182810E4"/>
    <w:rsid w:val="18297DD1"/>
    <w:rsid w:val="182A2A22"/>
    <w:rsid w:val="182C29BD"/>
    <w:rsid w:val="1834BA90"/>
    <w:rsid w:val="183A1A59"/>
    <w:rsid w:val="183AE4A2"/>
    <w:rsid w:val="183B596F"/>
    <w:rsid w:val="1844B4C2"/>
    <w:rsid w:val="1851D75C"/>
    <w:rsid w:val="18543AA6"/>
    <w:rsid w:val="1855BDF0"/>
    <w:rsid w:val="1858568C"/>
    <w:rsid w:val="185896A0"/>
    <w:rsid w:val="18591A0E"/>
    <w:rsid w:val="185B8DA5"/>
    <w:rsid w:val="185C880C"/>
    <w:rsid w:val="1860634E"/>
    <w:rsid w:val="18608720"/>
    <w:rsid w:val="186C6A2C"/>
    <w:rsid w:val="18719825"/>
    <w:rsid w:val="187D8037"/>
    <w:rsid w:val="1883BEC0"/>
    <w:rsid w:val="188866AE"/>
    <w:rsid w:val="188CA889"/>
    <w:rsid w:val="188F6981"/>
    <w:rsid w:val="18919FEA"/>
    <w:rsid w:val="189636B2"/>
    <w:rsid w:val="189653F1"/>
    <w:rsid w:val="1897DF10"/>
    <w:rsid w:val="189A6048"/>
    <w:rsid w:val="189B8B26"/>
    <w:rsid w:val="18A52574"/>
    <w:rsid w:val="18B03A2F"/>
    <w:rsid w:val="18B480E8"/>
    <w:rsid w:val="18B76B78"/>
    <w:rsid w:val="18BA0B60"/>
    <w:rsid w:val="18BDCA92"/>
    <w:rsid w:val="18BE45AC"/>
    <w:rsid w:val="18C23CB1"/>
    <w:rsid w:val="18D08454"/>
    <w:rsid w:val="18D0F931"/>
    <w:rsid w:val="18D2DBC2"/>
    <w:rsid w:val="18D2F392"/>
    <w:rsid w:val="18D7F3E0"/>
    <w:rsid w:val="18DA2071"/>
    <w:rsid w:val="18DF1326"/>
    <w:rsid w:val="18E7AA8A"/>
    <w:rsid w:val="18EB3AB0"/>
    <w:rsid w:val="18F77AAC"/>
    <w:rsid w:val="18F87CC2"/>
    <w:rsid w:val="18FA6FF5"/>
    <w:rsid w:val="18FFC8DD"/>
    <w:rsid w:val="1900A46C"/>
    <w:rsid w:val="190D81BA"/>
    <w:rsid w:val="191145D8"/>
    <w:rsid w:val="1916203D"/>
    <w:rsid w:val="19163F40"/>
    <w:rsid w:val="191A324A"/>
    <w:rsid w:val="1927AEC4"/>
    <w:rsid w:val="1929D542"/>
    <w:rsid w:val="193774FB"/>
    <w:rsid w:val="193D29B3"/>
    <w:rsid w:val="193F8C3C"/>
    <w:rsid w:val="1949B70B"/>
    <w:rsid w:val="194DEA62"/>
    <w:rsid w:val="194E0504"/>
    <w:rsid w:val="195B7FEB"/>
    <w:rsid w:val="195BC282"/>
    <w:rsid w:val="195FE685"/>
    <w:rsid w:val="1963A61D"/>
    <w:rsid w:val="19656EBE"/>
    <w:rsid w:val="1967FF05"/>
    <w:rsid w:val="196F2468"/>
    <w:rsid w:val="1971066C"/>
    <w:rsid w:val="1976D614"/>
    <w:rsid w:val="197746B1"/>
    <w:rsid w:val="197AE30C"/>
    <w:rsid w:val="197B6D48"/>
    <w:rsid w:val="1992A514"/>
    <w:rsid w:val="19A2EA86"/>
    <w:rsid w:val="19A49D22"/>
    <w:rsid w:val="19B1CF7E"/>
    <w:rsid w:val="19B34C11"/>
    <w:rsid w:val="19B3DEB2"/>
    <w:rsid w:val="19B7DF1B"/>
    <w:rsid w:val="19BF0138"/>
    <w:rsid w:val="19C3A6E3"/>
    <w:rsid w:val="19C3D39E"/>
    <w:rsid w:val="19C6CB0C"/>
    <w:rsid w:val="19CD1938"/>
    <w:rsid w:val="19CDD093"/>
    <w:rsid w:val="19CFFAE3"/>
    <w:rsid w:val="19D4C54A"/>
    <w:rsid w:val="19DC285F"/>
    <w:rsid w:val="19DF6E58"/>
    <w:rsid w:val="19E17B71"/>
    <w:rsid w:val="19E1D547"/>
    <w:rsid w:val="19E312C6"/>
    <w:rsid w:val="19E47ED5"/>
    <w:rsid w:val="19E9F85E"/>
    <w:rsid w:val="19EE3E05"/>
    <w:rsid w:val="19F06752"/>
    <w:rsid w:val="19F1DC2E"/>
    <w:rsid w:val="19F2302A"/>
    <w:rsid w:val="19FCBEA3"/>
    <w:rsid w:val="1A0174F4"/>
    <w:rsid w:val="1A033B78"/>
    <w:rsid w:val="1A0BCE3C"/>
    <w:rsid w:val="1A0F77BB"/>
    <w:rsid w:val="1A10997E"/>
    <w:rsid w:val="1A147D84"/>
    <w:rsid w:val="1A17528B"/>
    <w:rsid w:val="1A1DDD4C"/>
    <w:rsid w:val="1A254968"/>
    <w:rsid w:val="1A290083"/>
    <w:rsid w:val="1A299D55"/>
    <w:rsid w:val="1A2B8D4B"/>
    <w:rsid w:val="1A2C8810"/>
    <w:rsid w:val="1A2DB0FA"/>
    <w:rsid w:val="1A2DE095"/>
    <w:rsid w:val="1A3532B4"/>
    <w:rsid w:val="1A37314F"/>
    <w:rsid w:val="1A421FBC"/>
    <w:rsid w:val="1A448360"/>
    <w:rsid w:val="1A49C04B"/>
    <w:rsid w:val="1A4A3AA9"/>
    <w:rsid w:val="1A4C0D53"/>
    <w:rsid w:val="1A4DD081"/>
    <w:rsid w:val="1A4E37B6"/>
    <w:rsid w:val="1A527EF0"/>
    <w:rsid w:val="1A566B78"/>
    <w:rsid w:val="1A571A6D"/>
    <w:rsid w:val="1A603CD1"/>
    <w:rsid w:val="1A60A8CE"/>
    <w:rsid w:val="1A619B3F"/>
    <w:rsid w:val="1A659573"/>
    <w:rsid w:val="1A6B60FB"/>
    <w:rsid w:val="1A725124"/>
    <w:rsid w:val="1A78B756"/>
    <w:rsid w:val="1A7C69F7"/>
    <w:rsid w:val="1A7DBEC5"/>
    <w:rsid w:val="1A7E6984"/>
    <w:rsid w:val="1A82DD3E"/>
    <w:rsid w:val="1A88AA12"/>
    <w:rsid w:val="1A8DFB9B"/>
    <w:rsid w:val="1AA2A487"/>
    <w:rsid w:val="1AA3E2BA"/>
    <w:rsid w:val="1AA9FEB2"/>
    <w:rsid w:val="1AABE984"/>
    <w:rsid w:val="1AADC1A2"/>
    <w:rsid w:val="1AB5456C"/>
    <w:rsid w:val="1AC05ACA"/>
    <w:rsid w:val="1ACC1BC8"/>
    <w:rsid w:val="1ACDD351"/>
    <w:rsid w:val="1ACF5831"/>
    <w:rsid w:val="1AD01E9E"/>
    <w:rsid w:val="1AD26004"/>
    <w:rsid w:val="1ADB5875"/>
    <w:rsid w:val="1ADC6C16"/>
    <w:rsid w:val="1AE1F18C"/>
    <w:rsid w:val="1AE334A3"/>
    <w:rsid w:val="1AE443A9"/>
    <w:rsid w:val="1AE47809"/>
    <w:rsid w:val="1AE8AF6E"/>
    <w:rsid w:val="1AE909D1"/>
    <w:rsid w:val="1AEBCBE5"/>
    <w:rsid w:val="1AF19CF2"/>
    <w:rsid w:val="1AF41402"/>
    <w:rsid w:val="1AF754EB"/>
    <w:rsid w:val="1AF806EA"/>
    <w:rsid w:val="1AFF5104"/>
    <w:rsid w:val="1B1B95A9"/>
    <w:rsid w:val="1B1C3AA4"/>
    <w:rsid w:val="1B1C8AA6"/>
    <w:rsid w:val="1B1D9CFE"/>
    <w:rsid w:val="1B1DD827"/>
    <w:rsid w:val="1B1F0025"/>
    <w:rsid w:val="1B2711DA"/>
    <w:rsid w:val="1B28AEEC"/>
    <w:rsid w:val="1B299D40"/>
    <w:rsid w:val="1B2E14F2"/>
    <w:rsid w:val="1B2E387C"/>
    <w:rsid w:val="1B305AF8"/>
    <w:rsid w:val="1B32AC93"/>
    <w:rsid w:val="1B3366E7"/>
    <w:rsid w:val="1B43BDDA"/>
    <w:rsid w:val="1B44584E"/>
    <w:rsid w:val="1B44A1E9"/>
    <w:rsid w:val="1B48D674"/>
    <w:rsid w:val="1B4C6837"/>
    <w:rsid w:val="1B53719E"/>
    <w:rsid w:val="1B54870D"/>
    <w:rsid w:val="1B55AB2F"/>
    <w:rsid w:val="1B56CB0B"/>
    <w:rsid w:val="1B5C2790"/>
    <w:rsid w:val="1B6424F7"/>
    <w:rsid w:val="1B6553BB"/>
    <w:rsid w:val="1B66B6C2"/>
    <w:rsid w:val="1B679BC7"/>
    <w:rsid w:val="1B6BC949"/>
    <w:rsid w:val="1B747EAB"/>
    <w:rsid w:val="1B772181"/>
    <w:rsid w:val="1B779D70"/>
    <w:rsid w:val="1B7C3E94"/>
    <w:rsid w:val="1B7EF7E0"/>
    <w:rsid w:val="1B857709"/>
    <w:rsid w:val="1B8B0F4A"/>
    <w:rsid w:val="1B90BC3B"/>
    <w:rsid w:val="1B9F4B92"/>
    <w:rsid w:val="1BA0292F"/>
    <w:rsid w:val="1BA61C04"/>
    <w:rsid w:val="1BA83603"/>
    <w:rsid w:val="1BA8BF72"/>
    <w:rsid w:val="1BAB9A2E"/>
    <w:rsid w:val="1BB0D2A0"/>
    <w:rsid w:val="1BB50D3A"/>
    <w:rsid w:val="1BB8DBA5"/>
    <w:rsid w:val="1BBBE413"/>
    <w:rsid w:val="1BC02B6B"/>
    <w:rsid w:val="1BC05C12"/>
    <w:rsid w:val="1BC1758F"/>
    <w:rsid w:val="1BC4F923"/>
    <w:rsid w:val="1BC51B58"/>
    <w:rsid w:val="1BCB0423"/>
    <w:rsid w:val="1BCD1EFA"/>
    <w:rsid w:val="1BD52CB5"/>
    <w:rsid w:val="1BDCBD37"/>
    <w:rsid w:val="1BDEBDE9"/>
    <w:rsid w:val="1BDFF3FC"/>
    <w:rsid w:val="1BE2F572"/>
    <w:rsid w:val="1BE32600"/>
    <w:rsid w:val="1BEC324D"/>
    <w:rsid w:val="1BF5D458"/>
    <w:rsid w:val="1BFD299B"/>
    <w:rsid w:val="1C0377CD"/>
    <w:rsid w:val="1C0B5F10"/>
    <w:rsid w:val="1C0C9225"/>
    <w:rsid w:val="1C0F99D6"/>
    <w:rsid w:val="1C100529"/>
    <w:rsid w:val="1C125D3E"/>
    <w:rsid w:val="1C13947D"/>
    <w:rsid w:val="1C156E2A"/>
    <w:rsid w:val="1C1B8C58"/>
    <w:rsid w:val="1C1C5E57"/>
    <w:rsid w:val="1C209B2F"/>
    <w:rsid w:val="1C220402"/>
    <w:rsid w:val="1C279A7C"/>
    <w:rsid w:val="1C291166"/>
    <w:rsid w:val="1C343155"/>
    <w:rsid w:val="1C346A06"/>
    <w:rsid w:val="1C3714C7"/>
    <w:rsid w:val="1C405225"/>
    <w:rsid w:val="1C41FD18"/>
    <w:rsid w:val="1C432249"/>
    <w:rsid w:val="1C454715"/>
    <w:rsid w:val="1C467F4A"/>
    <w:rsid w:val="1C475902"/>
    <w:rsid w:val="1C495EC0"/>
    <w:rsid w:val="1C542106"/>
    <w:rsid w:val="1C5426B0"/>
    <w:rsid w:val="1C587ECE"/>
    <w:rsid w:val="1C5A6230"/>
    <w:rsid w:val="1C5C1150"/>
    <w:rsid w:val="1C5DA3BC"/>
    <w:rsid w:val="1C5F10CC"/>
    <w:rsid w:val="1C64636C"/>
    <w:rsid w:val="1C71892D"/>
    <w:rsid w:val="1C736BCB"/>
    <w:rsid w:val="1C73F7BB"/>
    <w:rsid w:val="1C77C39A"/>
    <w:rsid w:val="1C7D2A7B"/>
    <w:rsid w:val="1C81297E"/>
    <w:rsid w:val="1C828A3C"/>
    <w:rsid w:val="1C834470"/>
    <w:rsid w:val="1C956D28"/>
    <w:rsid w:val="1C9CA886"/>
    <w:rsid w:val="1C9D2234"/>
    <w:rsid w:val="1C9F058D"/>
    <w:rsid w:val="1CA2B0E2"/>
    <w:rsid w:val="1CA47876"/>
    <w:rsid w:val="1CA4B390"/>
    <w:rsid w:val="1CA63D1D"/>
    <w:rsid w:val="1CA7F368"/>
    <w:rsid w:val="1CA8ED37"/>
    <w:rsid w:val="1CA94950"/>
    <w:rsid w:val="1CB0E7AD"/>
    <w:rsid w:val="1CB2B299"/>
    <w:rsid w:val="1CB5499D"/>
    <w:rsid w:val="1CB6DAB7"/>
    <w:rsid w:val="1CB8B210"/>
    <w:rsid w:val="1CC81E81"/>
    <w:rsid w:val="1CCBF607"/>
    <w:rsid w:val="1CCC268C"/>
    <w:rsid w:val="1CCF5F4E"/>
    <w:rsid w:val="1CD008C7"/>
    <w:rsid w:val="1CD17456"/>
    <w:rsid w:val="1CD50E8F"/>
    <w:rsid w:val="1CD52B63"/>
    <w:rsid w:val="1CD5D5B5"/>
    <w:rsid w:val="1CD85654"/>
    <w:rsid w:val="1CDA43B4"/>
    <w:rsid w:val="1CDC4BBE"/>
    <w:rsid w:val="1CDDC8E5"/>
    <w:rsid w:val="1CDF77F8"/>
    <w:rsid w:val="1CE06075"/>
    <w:rsid w:val="1CE16EF0"/>
    <w:rsid w:val="1CE44F68"/>
    <w:rsid w:val="1CE4D4F6"/>
    <w:rsid w:val="1CE4E715"/>
    <w:rsid w:val="1CEA70D4"/>
    <w:rsid w:val="1CEE26B9"/>
    <w:rsid w:val="1CEE541A"/>
    <w:rsid w:val="1CF0B852"/>
    <w:rsid w:val="1CF39075"/>
    <w:rsid w:val="1CF7309E"/>
    <w:rsid w:val="1CF74DF8"/>
    <w:rsid w:val="1CF7B89B"/>
    <w:rsid w:val="1CFC6BE4"/>
    <w:rsid w:val="1D067FB8"/>
    <w:rsid w:val="1D0AEC27"/>
    <w:rsid w:val="1D0C1F80"/>
    <w:rsid w:val="1D0C9648"/>
    <w:rsid w:val="1D0D5444"/>
    <w:rsid w:val="1D0ED184"/>
    <w:rsid w:val="1D12FFF3"/>
    <w:rsid w:val="1D15022F"/>
    <w:rsid w:val="1D17BD93"/>
    <w:rsid w:val="1D1B2366"/>
    <w:rsid w:val="1D1F9DD6"/>
    <w:rsid w:val="1D205846"/>
    <w:rsid w:val="1D22CE8D"/>
    <w:rsid w:val="1D27FCE2"/>
    <w:rsid w:val="1D335DEC"/>
    <w:rsid w:val="1D35B365"/>
    <w:rsid w:val="1D36BB02"/>
    <w:rsid w:val="1D437036"/>
    <w:rsid w:val="1D480BCB"/>
    <w:rsid w:val="1D4850DC"/>
    <w:rsid w:val="1D48B34A"/>
    <w:rsid w:val="1D5A6E79"/>
    <w:rsid w:val="1D5F8FAA"/>
    <w:rsid w:val="1D6272B6"/>
    <w:rsid w:val="1D6298FA"/>
    <w:rsid w:val="1D62C015"/>
    <w:rsid w:val="1D635B5A"/>
    <w:rsid w:val="1D656D0D"/>
    <w:rsid w:val="1D66F7DC"/>
    <w:rsid w:val="1D6B083C"/>
    <w:rsid w:val="1D70EE64"/>
    <w:rsid w:val="1D71D8EF"/>
    <w:rsid w:val="1D744864"/>
    <w:rsid w:val="1D7775FA"/>
    <w:rsid w:val="1D7AC534"/>
    <w:rsid w:val="1D7BAABC"/>
    <w:rsid w:val="1D8045A7"/>
    <w:rsid w:val="1D826047"/>
    <w:rsid w:val="1D866AB9"/>
    <w:rsid w:val="1D87F19F"/>
    <w:rsid w:val="1D8BC372"/>
    <w:rsid w:val="1D938F25"/>
    <w:rsid w:val="1D9689E6"/>
    <w:rsid w:val="1D9AEE30"/>
    <w:rsid w:val="1D9C1DF3"/>
    <w:rsid w:val="1DA5ADF4"/>
    <w:rsid w:val="1DAA6E2F"/>
    <w:rsid w:val="1DAC287E"/>
    <w:rsid w:val="1DAEBDF9"/>
    <w:rsid w:val="1DAFE953"/>
    <w:rsid w:val="1DB13B82"/>
    <w:rsid w:val="1DB325FF"/>
    <w:rsid w:val="1DB987D0"/>
    <w:rsid w:val="1DBBFFE4"/>
    <w:rsid w:val="1DC33A8B"/>
    <w:rsid w:val="1DC42394"/>
    <w:rsid w:val="1DC79827"/>
    <w:rsid w:val="1DCAFCCA"/>
    <w:rsid w:val="1DCB27B9"/>
    <w:rsid w:val="1DD1194C"/>
    <w:rsid w:val="1DD4597D"/>
    <w:rsid w:val="1DD47CAC"/>
    <w:rsid w:val="1DD4C1E9"/>
    <w:rsid w:val="1DD51EA6"/>
    <w:rsid w:val="1DD5B0AC"/>
    <w:rsid w:val="1DE008BD"/>
    <w:rsid w:val="1DE1D9B9"/>
    <w:rsid w:val="1DE3E703"/>
    <w:rsid w:val="1DE54F04"/>
    <w:rsid w:val="1DE7A187"/>
    <w:rsid w:val="1DEC594B"/>
    <w:rsid w:val="1DF6DC72"/>
    <w:rsid w:val="1DFA8796"/>
    <w:rsid w:val="1DFBC21A"/>
    <w:rsid w:val="1E02BB79"/>
    <w:rsid w:val="1E0515DD"/>
    <w:rsid w:val="1E06E6C2"/>
    <w:rsid w:val="1E06EB5B"/>
    <w:rsid w:val="1E116A08"/>
    <w:rsid w:val="1E125287"/>
    <w:rsid w:val="1E134C1D"/>
    <w:rsid w:val="1E195DAD"/>
    <w:rsid w:val="1E1C6BCD"/>
    <w:rsid w:val="1E1D85D3"/>
    <w:rsid w:val="1E1F477E"/>
    <w:rsid w:val="1E1FD73E"/>
    <w:rsid w:val="1E2087C1"/>
    <w:rsid w:val="1E23AAD2"/>
    <w:rsid w:val="1E26FA6B"/>
    <w:rsid w:val="1E31B21D"/>
    <w:rsid w:val="1E31DEB9"/>
    <w:rsid w:val="1E333062"/>
    <w:rsid w:val="1E399986"/>
    <w:rsid w:val="1E44942A"/>
    <w:rsid w:val="1E469B04"/>
    <w:rsid w:val="1E47E21B"/>
    <w:rsid w:val="1E4C275E"/>
    <w:rsid w:val="1E4CF644"/>
    <w:rsid w:val="1E514615"/>
    <w:rsid w:val="1E537CC2"/>
    <w:rsid w:val="1E66EFAD"/>
    <w:rsid w:val="1E6754A0"/>
    <w:rsid w:val="1E68852E"/>
    <w:rsid w:val="1E695E06"/>
    <w:rsid w:val="1E6A734C"/>
    <w:rsid w:val="1E712282"/>
    <w:rsid w:val="1E718E72"/>
    <w:rsid w:val="1E76E933"/>
    <w:rsid w:val="1E7797D8"/>
    <w:rsid w:val="1E7AAC6E"/>
    <w:rsid w:val="1E7E1447"/>
    <w:rsid w:val="1E81E8E9"/>
    <w:rsid w:val="1E838534"/>
    <w:rsid w:val="1E86402F"/>
    <w:rsid w:val="1E8B5C8C"/>
    <w:rsid w:val="1E8E3EA7"/>
    <w:rsid w:val="1E8E82AA"/>
    <w:rsid w:val="1E92263F"/>
    <w:rsid w:val="1E9327AC"/>
    <w:rsid w:val="1E95D60B"/>
    <w:rsid w:val="1E99A799"/>
    <w:rsid w:val="1E9CBAEB"/>
    <w:rsid w:val="1E9F70DB"/>
    <w:rsid w:val="1EA7EA4D"/>
    <w:rsid w:val="1EA8664A"/>
    <w:rsid w:val="1EAC4B61"/>
    <w:rsid w:val="1EAC6405"/>
    <w:rsid w:val="1EB1C867"/>
    <w:rsid w:val="1EB1D5E6"/>
    <w:rsid w:val="1EB1DA64"/>
    <w:rsid w:val="1EBBD8DD"/>
    <w:rsid w:val="1EC0406B"/>
    <w:rsid w:val="1EC2D84C"/>
    <w:rsid w:val="1EC8D7FC"/>
    <w:rsid w:val="1ECA671C"/>
    <w:rsid w:val="1ED3373D"/>
    <w:rsid w:val="1EDBB57E"/>
    <w:rsid w:val="1EDC3103"/>
    <w:rsid w:val="1EDD4125"/>
    <w:rsid w:val="1EEB8801"/>
    <w:rsid w:val="1EEE8648"/>
    <w:rsid w:val="1EF3EBD3"/>
    <w:rsid w:val="1EFEE0B1"/>
    <w:rsid w:val="1F03FC03"/>
    <w:rsid w:val="1F059E08"/>
    <w:rsid w:val="1F05D1AC"/>
    <w:rsid w:val="1F118EBE"/>
    <w:rsid w:val="1F12235F"/>
    <w:rsid w:val="1F16706A"/>
    <w:rsid w:val="1F1923B7"/>
    <w:rsid w:val="1F1A7851"/>
    <w:rsid w:val="1F1AFA98"/>
    <w:rsid w:val="1F1E43B7"/>
    <w:rsid w:val="1F242329"/>
    <w:rsid w:val="1F259380"/>
    <w:rsid w:val="1F268002"/>
    <w:rsid w:val="1F290D7A"/>
    <w:rsid w:val="1F2F0767"/>
    <w:rsid w:val="1F2FC5D2"/>
    <w:rsid w:val="1F31E147"/>
    <w:rsid w:val="1F342826"/>
    <w:rsid w:val="1F37E382"/>
    <w:rsid w:val="1F3A9709"/>
    <w:rsid w:val="1F3BDECC"/>
    <w:rsid w:val="1F3EEBA9"/>
    <w:rsid w:val="1F43C409"/>
    <w:rsid w:val="1F4729E7"/>
    <w:rsid w:val="1F51E54C"/>
    <w:rsid w:val="1F52B892"/>
    <w:rsid w:val="1F54DF20"/>
    <w:rsid w:val="1F56D568"/>
    <w:rsid w:val="1F5B8F60"/>
    <w:rsid w:val="1F60BBDB"/>
    <w:rsid w:val="1F630D46"/>
    <w:rsid w:val="1F644765"/>
    <w:rsid w:val="1F67316B"/>
    <w:rsid w:val="1F6BE728"/>
    <w:rsid w:val="1F6DCA14"/>
    <w:rsid w:val="1F6E7337"/>
    <w:rsid w:val="1F7227E3"/>
    <w:rsid w:val="1F74CCE9"/>
    <w:rsid w:val="1F75E0E2"/>
    <w:rsid w:val="1F76AFF3"/>
    <w:rsid w:val="1F76E404"/>
    <w:rsid w:val="1F7B3D3F"/>
    <w:rsid w:val="1F84C16F"/>
    <w:rsid w:val="1F8E31A6"/>
    <w:rsid w:val="1F9B8B68"/>
    <w:rsid w:val="1FA81A64"/>
    <w:rsid w:val="1FB3BBE0"/>
    <w:rsid w:val="1FB437BF"/>
    <w:rsid w:val="1FB70E69"/>
    <w:rsid w:val="1FB858D4"/>
    <w:rsid w:val="1FBA3AB7"/>
    <w:rsid w:val="1FBFABBE"/>
    <w:rsid w:val="1FC3A6BC"/>
    <w:rsid w:val="1FD16662"/>
    <w:rsid w:val="1FD1C817"/>
    <w:rsid w:val="1FD99AE5"/>
    <w:rsid w:val="1FDAD006"/>
    <w:rsid w:val="1FDAD196"/>
    <w:rsid w:val="1FDC56AE"/>
    <w:rsid w:val="1FE2EFED"/>
    <w:rsid w:val="1FE484A6"/>
    <w:rsid w:val="1FE7B288"/>
    <w:rsid w:val="1FEB277E"/>
    <w:rsid w:val="1FEBA2BE"/>
    <w:rsid w:val="1FEC1A47"/>
    <w:rsid w:val="1FEDF56E"/>
    <w:rsid w:val="1FF13CC9"/>
    <w:rsid w:val="1FF4843B"/>
    <w:rsid w:val="200221D1"/>
    <w:rsid w:val="2002D97A"/>
    <w:rsid w:val="2004A0E6"/>
    <w:rsid w:val="200AA87F"/>
    <w:rsid w:val="200BE44E"/>
    <w:rsid w:val="200E9AAA"/>
    <w:rsid w:val="200EED72"/>
    <w:rsid w:val="200F49A0"/>
    <w:rsid w:val="20148EA6"/>
    <w:rsid w:val="2018BC0D"/>
    <w:rsid w:val="201B9292"/>
    <w:rsid w:val="201DE1DC"/>
    <w:rsid w:val="201DF918"/>
    <w:rsid w:val="20229A0A"/>
    <w:rsid w:val="20271447"/>
    <w:rsid w:val="202CCB6B"/>
    <w:rsid w:val="2038E90E"/>
    <w:rsid w:val="203BB071"/>
    <w:rsid w:val="203DA886"/>
    <w:rsid w:val="203E581C"/>
    <w:rsid w:val="20464C94"/>
    <w:rsid w:val="2047A919"/>
    <w:rsid w:val="204A3412"/>
    <w:rsid w:val="204E7621"/>
    <w:rsid w:val="204F395F"/>
    <w:rsid w:val="2050E499"/>
    <w:rsid w:val="2052B2B1"/>
    <w:rsid w:val="205CFC78"/>
    <w:rsid w:val="205E9B94"/>
    <w:rsid w:val="2064DF3B"/>
    <w:rsid w:val="207211FC"/>
    <w:rsid w:val="20728531"/>
    <w:rsid w:val="20745634"/>
    <w:rsid w:val="207542E3"/>
    <w:rsid w:val="207A7E45"/>
    <w:rsid w:val="207C5A94"/>
    <w:rsid w:val="207C82FA"/>
    <w:rsid w:val="207D6062"/>
    <w:rsid w:val="20820950"/>
    <w:rsid w:val="20847F6E"/>
    <w:rsid w:val="2085B3F5"/>
    <w:rsid w:val="2085C93A"/>
    <w:rsid w:val="20872A0C"/>
    <w:rsid w:val="20887674"/>
    <w:rsid w:val="208B29A0"/>
    <w:rsid w:val="208B7B78"/>
    <w:rsid w:val="208BB20F"/>
    <w:rsid w:val="208FD67B"/>
    <w:rsid w:val="2093B21B"/>
    <w:rsid w:val="2097E7A1"/>
    <w:rsid w:val="20986746"/>
    <w:rsid w:val="2098C5B1"/>
    <w:rsid w:val="209EACEC"/>
    <w:rsid w:val="209FA52B"/>
    <w:rsid w:val="20A31482"/>
    <w:rsid w:val="20A363C8"/>
    <w:rsid w:val="20A93863"/>
    <w:rsid w:val="20A9A487"/>
    <w:rsid w:val="20AADCB2"/>
    <w:rsid w:val="20B4F6EF"/>
    <w:rsid w:val="20C248A7"/>
    <w:rsid w:val="20C7F71A"/>
    <w:rsid w:val="20C83AFE"/>
    <w:rsid w:val="20CAEC26"/>
    <w:rsid w:val="20CB52EA"/>
    <w:rsid w:val="20D1EEFD"/>
    <w:rsid w:val="20D25280"/>
    <w:rsid w:val="20D6251D"/>
    <w:rsid w:val="20D7A4D3"/>
    <w:rsid w:val="20DB4362"/>
    <w:rsid w:val="20DD0ED7"/>
    <w:rsid w:val="20DF136C"/>
    <w:rsid w:val="20E1CA71"/>
    <w:rsid w:val="20E2DF4F"/>
    <w:rsid w:val="20E851B6"/>
    <w:rsid w:val="20EF3B83"/>
    <w:rsid w:val="20F16D2A"/>
    <w:rsid w:val="20F60233"/>
    <w:rsid w:val="20F84367"/>
    <w:rsid w:val="20F9CD0A"/>
    <w:rsid w:val="20F9F7DF"/>
    <w:rsid w:val="20FD912A"/>
    <w:rsid w:val="20FFEC7A"/>
    <w:rsid w:val="21049837"/>
    <w:rsid w:val="2106FE75"/>
    <w:rsid w:val="2107C600"/>
    <w:rsid w:val="210C9834"/>
    <w:rsid w:val="2113FF5E"/>
    <w:rsid w:val="21197DBC"/>
    <w:rsid w:val="211F29A2"/>
    <w:rsid w:val="21203A79"/>
    <w:rsid w:val="2126B5A7"/>
    <w:rsid w:val="212E4995"/>
    <w:rsid w:val="212E4B1D"/>
    <w:rsid w:val="21321AFA"/>
    <w:rsid w:val="2138592F"/>
    <w:rsid w:val="2145C8C6"/>
    <w:rsid w:val="214BAC5E"/>
    <w:rsid w:val="21575B6B"/>
    <w:rsid w:val="21576312"/>
    <w:rsid w:val="2157C99F"/>
    <w:rsid w:val="21585863"/>
    <w:rsid w:val="21598FAA"/>
    <w:rsid w:val="215BF3BA"/>
    <w:rsid w:val="216D85EB"/>
    <w:rsid w:val="216EFD49"/>
    <w:rsid w:val="21716C6B"/>
    <w:rsid w:val="21763B2F"/>
    <w:rsid w:val="2177A57D"/>
    <w:rsid w:val="217B27EA"/>
    <w:rsid w:val="217DAE0C"/>
    <w:rsid w:val="21809063"/>
    <w:rsid w:val="218B9539"/>
    <w:rsid w:val="218C805D"/>
    <w:rsid w:val="219A12D6"/>
    <w:rsid w:val="21A1BB9A"/>
    <w:rsid w:val="21A35CC6"/>
    <w:rsid w:val="21A44A1F"/>
    <w:rsid w:val="21A609AA"/>
    <w:rsid w:val="21B588CC"/>
    <w:rsid w:val="21B80ACD"/>
    <w:rsid w:val="21B8A941"/>
    <w:rsid w:val="21B9D535"/>
    <w:rsid w:val="21BA547D"/>
    <w:rsid w:val="21BEA698"/>
    <w:rsid w:val="21C4AEAF"/>
    <w:rsid w:val="21C5DE7A"/>
    <w:rsid w:val="21C8AF7E"/>
    <w:rsid w:val="21C951A1"/>
    <w:rsid w:val="21CAE75A"/>
    <w:rsid w:val="21CD7EC4"/>
    <w:rsid w:val="21CE9FD3"/>
    <w:rsid w:val="21D2798D"/>
    <w:rsid w:val="21D2AE24"/>
    <w:rsid w:val="21D30E5C"/>
    <w:rsid w:val="21D3A9C4"/>
    <w:rsid w:val="21DE51C0"/>
    <w:rsid w:val="21DEA18A"/>
    <w:rsid w:val="21E17AF5"/>
    <w:rsid w:val="21E357CA"/>
    <w:rsid w:val="21E3E69A"/>
    <w:rsid w:val="21F306FF"/>
    <w:rsid w:val="21F6BB73"/>
    <w:rsid w:val="21F7E447"/>
    <w:rsid w:val="21F84EB3"/>
    <w:rsid w:val="220152C9"/>
    <w:rsid w:val="2212C8EC"/>
    <w:rsid w:val="22130547"/>
    <w:rsid w:val="22163954"/>
    <w:rsid w:val="2220A727"/>
    <w:rsid w:val="222AC9E1"/>
    <w:rsid w:val="222EC970"/>
    <w:rsid w:val="22300F1E"/>
    <w:rsid w:val="22324F67"/>
    <w:rsid w:val="2237BE3D"/>
    <w:rsid w:val="223DBEBE"/>
    <w:rsid w:val="22429BF2"/>
    <w:rsid w:val="2242A256"/>
    <w:rsid w:val="2246BFA3"/>
    <w:rsid w:val="2247A1DA"/>
    <w:rsid w:val="2248EFDE"/>
    <w:rsid w:val="224C0064"/>
    <w:rsid w:val="22537113"/>
    <w:rsid w:val="22602745"/>
    <w:rsid w:val="22626FB0"/>
    <w:rsid w:val="22643C81"/>
    <w:rsid w:val="226BC0FA"/>
    <w:rsid w:val="22702D7F"/>
    <w:rsid w:val="227140F1"/>
    <w:rsid w:val="227389EE"/>
    <w:rsid w:val="22774049"/>
    <w:rsid w:val="227F8B5E"/>
    <w:rsid w:val="228300BB"/>
    <w:rsid w:val="2283D913"/>
    <w:rsid w:val="2284607A"/>
    <w:rsid w:val="228F34CD"/>
    <w:rsid w:val="22902F43"/>
    <w:rsid w:val="229430FE"/>
    <w:rsid w:val="229E48AC"/>
    <w:rsid w:val="229E84EF"/>
    <w:rsid w:val="22A0A0EA"/>
    <w:rsid w:val="22A1471E"/>
    <w:rsid w:val="22A98341"/>
    <w:rsid w:val="22AB35B0"/>
    <w:rsid w:val="22AC8997"/>
    <w:rsid w:val="22B8B81C"/>
    <w:rsid w:val="22BA55AA"/>
    <w:rsid w:val="22C1278E"/>
    <w:rsid w:val="22C23B0C"/>
    <w:rsid w:val="22C27072"/>
    <w:rsid w:val="22C4191A"/>
    <w:rsid w:val="22C737F1"/>
    <w:rsid w:val="22C76874"/>
    <w:rsid w:val="22C92D70"/>
    <w:rsid w:val="22CA8C00"/>
    <w:rsid w:val="22CABE32"/>
    <w:rsid w:val="22CD022C"/>
    <w:rsid w:val="22CE9764"/>
    <w:rsid w:val="22D11C92"/>
    <w:rsid w:val="22D1DB3D"/>
    <w:rsid w:val="22D38BAF"/>
    <w:rsid w:val="22D60C06"/>
    <w:rsid w:val="22D782F4"/>
    <w:rsid w:val="22D88523"/>
    <w:rsid w:val="22D90EEF"/>
    <w:rsid w:val="22DA4997"/>
    <w:rsid w:val="22E03114"/>
    <w:rsid w:val="22E5B462"/>
    <w:rsid w:val="22EABA8E"/>
    <w:rsid w:val="22EAE35D"/>
    <w:rsid w:val="22F6CF34"/>
    <w:rsid w:val="22F7AB40"/>
    <w:rsid w:val="230117A6"/>
    <w:rsid w:val="2301CA74"/>
    <w:rsid w:val="230BB5EB"/>
    <w:rsid w:val="230CA117"/>
    <w:rsid w:val="2311C12E"/>
    <w:rsid w:val="231293AC"/>
    <w:rsid w:val="23162DA1"/>
    <w:rsid w:val="23175B21"/>
    <w:rsid w:val="23181205"/>
    <w:rsid w:val="2319BDE3"/>
    <w:rsid w:val="231A1EF7"/>
    <w:rsid w:val="231A6566"/>
    <w:rsid w:val="231B0D09"/>
    <w:rsid w:val="231F25A9"/>
    <w:rsid w:val="2321BDD7"/>
    <w:rsid w:val="2325DAD0"/>
    <w:rsid w:val="232B586D"/>
    <w:rsid w:val="232CD403"/>
    <w:rsid w:val="232DEAB5"/>
    <w:rsid w:val="23388CFD"/>
    <w:rsid w:val="233BDA28"/>
    <w:rsid w:val="23458DF5"/>
    <w:rsid w:val="234C27EA"/>
    <w:rsid w:val="2351D384"/>
    <w:rsid w:val="23526DE3"/>
    <w:rsid w:val="235299F2"/>
    <w:rsid w:val="235812F6"/>
    <w:rsid w:val="23630F84"/>
    <w:rsid w:val="2366F5F5"/>
    <w:rsid w:val="236AB091"/>
    <w:rsid w:val="236EF457"/>
    <w:rsid w:val="23727EF4"/>
    <w:rsid w:val="2373BFA2"/>
    <w:rsid w:val="2374977F"/>
    <w:rsid w:val="23774AE4"/>
    <w:rsid w:val="23781E7A"/>
    <w:rsid w:val="237D3722"/>
    <w:rsid w:val="237D8191"/>
    <w:rsid w:val="237F0CCC"/>
    <w:rsid w:val="2382FE8E"/>
    <w:rsid w:val="23854306"/>
    <w:rsid w:val="2385EB58"/>
    <w:rsid w:val="23862710"/>
    <w:rsid w:val="23878131"/>
    <w:rsid w:val="238A4EBA"/>
    <w:rsid w:val="238AF17B"/>
    <w:rsid w:val="238C025B"/>
    <w:rsid w:val="238ED908"/>
    <w:rsid w:val="2392BB82"/>
    <w:rsid w:val="2392E6EF"/>
    <w:rsid w:val="23945567"/>
    <w:rsid w:val="239497E4"/>
    <w:rsid w:val="2397F0DA"/>
    <w:rsid w:val="23A1F9B2"/>
    <w:rsid w:val="23A43D84"/>
    <w:rsid w:val="23A76CB2"/>
    <w:rsid w:val="23A95B52"/>
    <w:rsid w:val="23AA27F6"/>
    <w:rsid w:val="23B08B71"/>
    <w:rsid w:val="23B4E976"/>
    <w:rsid w:val="23B88AD6"/>
    <w:rsid w:val="23BAF3AB"/>
    <w:rsid w:val="23BD8196"/>
    <w:rsid w:val="23BE1BCC"/>
    <w:rsid w:val="23BF361C"/>
    <w:rsid w:val="23C1CBA0"/>
    <w:rsid w:val="23C7611B"/>
    <w:rsid w:val="23CB5D57"/>
    <w:rsid w:val="23D609DC"/>
    <w:rsid w:val="23D7FD94"/>
    <w:rsid w:val="23DD7544"/>
    <w:rsid w:val="23E50BD1"/>
    <w:rsid w:val="23E55E42"/>
    <w:rsid w:val="23E59780"/>
    <w:rsid w:val="23E65BED"/>
    <w:rsid w:val="23EB33E4"/>
    <w:rsid w:val="23EB9F46"/>
    <w:rsid w:val="23EBAEC0"/>
    <w:rsid w:val="23ED9D70"/>
    <w:rsid w:val="23F51EF4"/>
    <w:rsid w:val="23F84297"/>
    <w:rsid w:val="23F8D7AF"/>
    <w:rsid w:val="2401CB18"/>
    <w:rsid w:val="2409E12E"/>
    <w:rsid w:val="240A89BC"/>
    <w:rsid w:val="2412D7BA"/>
    <w:rsid w:val="24152DC0"/>
    <w:rsid w:val="241AE651"/>
    <w:rsid w:val="241E5F37"/>
    <w:rsid w:val="241EF16C"/>
    <w:rsid w:val="24215755"/>
    <w:rsid w:val="24240002"/>
    <w:rsid w:val="24249CDC"/>
    <w:rsid w:val="2426A0FC"/>
    <w:rsid w:val="24275F7F"/>
    <w:rsid w:val="242955D3"/>
    <w:rsid w:val="2429EBBC"/>
    <w:rsid w:val="242A71E0"/>
    <w:rsid w:val="2431367A"/>
    <w:rsid w:val="24321D66"/>
    <w:rsid w:val="24355384"/>
    <w:rsid w:val="24356074"/>
    <w:rsid w:val="24377F6B"/>
    <w:rsid w:val="24381B1D"/>
    <w:rsid w:val="243961AF"/>
    <w:rsid w:val="243BC998"/>
    <w:rsid w:val="243D2122"/>
    <w:rsid w:val="24402768"/>
    <w:rsid w:val="24414091"/>
    <w:rsid w:val="2443ADB1"/>
    <w:rsid w:val="244519B3"/>
    <w:rsid w:val="2452F199"/>
    <w:rsid w:val="2459C429"/>
    <w:rsid w:val="245A93D7"/>
    <w:rsid w:val="2460BF72"/>
    <w:rsid w:val="24638FE7"/>
    <w:rsid w:val="24646D9B"/>
    <w:rsid w:val="2465E630"/>
    <w:rsid w:val="246975FB"/>
    <w:rsid w:val="246B383D"/>
    <w:rsid w:val="246C3289"/>
    <w:rsid w:val="246CCFF6"/>
    <w:rsid w:val="24716716"/>
    <w:rsid w:val="24755E77"/>
    <w:rsid w:val="247954C6"/>
    <w:rsid w:val="247A6AF2"/>
    <w:rsid w:val="247FE623"/>
    <w:rsid w:val="24814FF8"/>
    <w:rsid w:val="2483ECED"/>
    <w:rsid w:val="248895F2"/>
    <w:rsid w:val="2488F15B"/>
    <w:rsid w:val="248F668B"/>
    <w:rsid w:val="24A0DB9D"/>
    <w:rsid w:val="24A20574"/>
    <w:rsid w:val="24A438F1"/>
    <w:rsid w:val="24A75FA0"/>
    <w:rsid w:val="24A97AA9"/>
    <w:rsid w:val="24A97D19"/>
    <w:rsid w:val="24AA4DA2"/>
    <w:rsid w:val="24C0C2B1"/>
    <w:rsid w:val="24C87016"/>
    <w:rsid w:val="24CB71F8"/>
    <w:rsid w:val="24CCB224"/>
    <w:rsid w:val="24D79FEB"/>
    <w:rsid w:val="24DA7CC0"/>
    <w:rsid w:val="24DA9AD5"/>
    <w:rsid w:val="24DBBD32"/>
    <w:rsid w:val="24DF497D"/>
    <w:rsid w:val="24E0CA53"/>
    <w:rsid w:val="24EB63CD"/>
    <w:rsid w:val="24EB7407"/>
    <w:rsid w:val="24F02FD4"/>
    <w:rsid w:val="24F97946"/>
    <w:rsid w:val="24FE1C79"/>
    <w:rsid w:val="24FFDC39"/>
    <w:rsid w:val="25005CCE"/>
    <w:rsid w:val="2506D3A9"/>
    <w:rsid w:val="250A0641"/>
    <w:rsid w:val="250C1796"/>
    <w:rsid w:val="25102A86"/>
    <w:rsid w:val="2511FEE1"/>
    <w:rsid w:val="25186BBE"/>
    <w:rsid w:val="2519A76D"/>
    <w:rsid w:val="251B3C4B"/>
    <w:rsid w:val="251BEDCD"/>
    <w:rsid w:val="251FEFB6"/>
    <w:rsid w:val="2520B38D"/>
    <w:rsid w:val="25228802"/>
    <w:rsid w:val="25266ED0"/>
    <w:rsid w:val="252FC93D"/>
    <w:rsid w:val="253430F8"/>
    <w:rsid w:val="25442B12"/>
    <w:rsid w:val="25474026"/>
    <w:rsid w:val="254A5440"/>
    <w:rsid w:val="254B8BE0"/>
    <w:rsid w:val="254E0AEC"/>
    <w:rsid w:val="25512114"/>
    <w:rsid w:val="25518E21"/>
    <w:rsid w:val="2553F763"/>
    <w:rsid w:val="2555AED7"/>
    <w:rsid w:val="255727C1"/>
    <w:rsid w:val="2557D81E"/>
    <w:rsid w:val="255977C3"/>
    <w:rsid w:val="255A15CA"/>
    <w:rsid w:val="255BE846"/>
    <w:rsid w:val="255C0B2D"/>
    <w:rsid w:val="256A3B12"/>
    <w:rsid w:val="257320AC"/>
    <w:rsid w:val="2575BB59"/>
    <w:rsid w:val="257988F7"/>
    <w:rsid w:val="25807E69"/>
    <w:rsid w:val="2586834F"/>
    <w:rsid w:val="259C1A9B"/>
    <w:rsid w:val="259C98FF"/>
    <w:rsid w:val="25AA3B74"/>
    <w:rsid w:val="25AC5891"/>
    <w:rsid w:val="25AE27EC"/>
    <w:rsid w:val="25B37412"/>
    <w:rsid w:val="25B57921"/>
    <w:rsid w:val="25B5B701"/>
    <w:rsid w:val="25C765AE"/>
    <w:rsid w:val="25CC02A0"/>
    <w:rsid w:val="25CF9F8A"/>
    <w:rsid w:val="25D1CAA2"/>
    <w:rsid w:val="25D3F1CB"/>
    <w:rsid w:val="25D86D57"/>
    <w:rsid w:val="25D9E013"/>
    <w:rsid w:val="25DAD9CE"/>
    <w:rsid w:val="25DC6613"/>
    <w:rsid w:val="25E3D974"/>
    <w:rsid w:val="25EF872A"/>
    <w:rsid w:val="25F188CA"/>
    <w:rsid w:val="25F27FF0"/>
    <w:rsid w:val="25F8B1B0"/>
    <w:rsid w:val="25FD1D40"/>
    <w:rsid w:val="260459F9"/>
    <w:rsid w:val="260664A4"/>
    <w:rsid w:val="2608A07B"/>
    <w:rsid w:val="2608B6CA"/>
    <w:rsid w:val="2609AE79"/>
    <w:rsid w:val="2609BB90"/>
    <w:rsid w:val="260F0781"/>
    <w:rsid w:val="26100DDD"/>
    <w:rsid w:val="2610CF08"/>
    <w:rsid w:val="26130ECC"/>
    <w:rsid w:val="26151077"/>
    <w:rsid w:val="2615CA81"/>
    <w:rsid w:val="261959E7"/>
    <w:rsid w:val="26253CC6"/>
    <w:rsid w:val="2625843A"/>
    <w:rsid w:val="2626BB11"/>
    <w:rsid w:val="262CC778"/>
    <w:rsid w:val="2635CB12"/>
    <w:rsid w:val="26392260"/>
    <w:rsid w:val="263D2532"/>
    <w:rsid w:val="263D4381"/>
    <w:rsid w:val="2641B4CE"/>
    <w:rsid w:val="26474A8A"/>
    <w:rsid w:val="2649FAD4"/>
    <w:rsid w:val="264A38C2"/>
    <w:rsid w:val="264E137F"/>
    <w:rsid w:val="264F6B02"/>
    <w:rsid w:val="26548BB8"/>
    <w:rsid w:val="265A2448"/>
    <w:rsid w:val="265E10A6"/>
    <w:rsid w:val="265EBE8A"/>
    <w:rsid w:val="26608834"/>
    <w:rsid w:val="2660AE10"/>
    <w:rsid w:val="2664EAF9"/>
    <w:rsid w:val="267014B8"/>
    <w:rsid w:val="2672026A"/>
    <w:rsid w:val="2677CD6B"/>
    <w:rsid w:val="2678DCF8"/>
    <w:rsid w:val="2679E090"/>
    <w:rsid w:val="267A1D87"/>
    <w:rsid w:val="267AD9E3"/>
    <w:rsid w:val="267AEF5B"/>
    <w:rsid w:val="267F549A"/>
    <w:rsid w:val="26824A25"/>
    <w:rsid w:val="268396FB"/>
    <w:rsid w:val="2685E4E2"/>
    <w:rsid w:val="26890DB5"/>
    <w:rsid w:val="268D1F0A"/>
    <w:rsid w:val="268F7DEB"/>
    <w:rsid w:val="2691C3DF"/>
    <w:rsid w:val="26953706"/>
    <w:rsid w:val="269A21CF"/>
    <w:rsid w:val="269DE2EB"/>
    <w:rsid w:val="269E401B"/>
    <w:rsid w:val="269FFC99"/>
    <w:rsid w:val="26A04CB3"/>
    <w:rsid w:val="26A938DB"/>
    <w:rsid w:val="26AC7D10"/>
    <w:rsid w:val="26B38E82"/>
    <w:rsid w:val="26B3C5B8"/>
    <w:rsid w:val="26B64549"/>
    <w:rsid w:val="26B6683C"/>
    <w:rsid w:val="26B82F26"/>
    <w:rsid w:val="26BD6DA0"/>
    <w:rsid w:val="26C14505"/>
    <w:rsid w:val="26C3F3E4"/>
    <w:rsid w:val="26CB1834"/>
    <w:rsid w:val="26CB2AF9"/>
    <w:rsid w:val="26CE4FEB"/>
    <w:rsid w:val="26D11B9D"/>
    <w:rsid w:val="26D25DDA"/>
    <w:rsid w:val="26D55674"/>
    <w:rsid w:val="26D86C22"/>
    <w:rsid w:val="26DE0E1C"/>
    <w:rsid w:val="26E7B66C"/>
    <w:rsid w:val="26E8E199"/>
    <w:rsid w:val="26E98E52"/>
    <w:rsid w:val="26F03316"/>
    <w:rsid w:val="26F2FA0B"/>
    <w:rsid w:val="26F4A3F1"/>
    <w:rsid w:val="26F56FDE"/>
    <w:rsid w:val="26F72468"/>
    <w:rsid w:val="26FEA856"/>
    <w:rsid w:val="27028D95"/>
    <w:rsid w:val="270B3885"/>
    <w:rsid w:val="271045B9"/>
    <w:rsid w:val="2711AAD8"/>
    <w:rsid w:val="27164839"/>
    <w:rsid w:val="2719FB87"/>
    <w:rsid w:val="271C1A94"/>
    <w:rsid w:val="271E8450"/>
    <w:rsid w:val="271EEC51"/>
    <w:rsid w:val="27212E2A"/>
    <w:rsid w:val="27219F11"/>
    <w:rsid w:val="27247480"/>
    <w:rsid w:val="2725E9CA"/>
    <w:rsid w:val="272786FB"/>
    <w:rsid w:val="272D906B"/>
    <w:rsid w:val="272DB466"/>
    <w:rsid w:val="273256A7"/>
    <w:rsid w:val="27327D13"/>
    <w:rsid w:val="273BEDB1"/>
    <w:rsid w:val="273D0805"/>
    <w:rsid w:val="27408279"/>
    <w:rsid w:val="27439B2D"/>
    <w:rsid w:val="2744105B"/>
    <w:rsid w:val="2748C0A2"/>
    <w:rsid w:val="274B3FEC"/>
    <w:rsid w:val="274D3AB8"/>
    <w:rsid w:val="274D6AB4"/>
    <w:rsid w:val="274E71D3"/>
    <w:rsid w:val="275215F2"/>
    <w:rsid w:val="27535248"/>
    <w:rsid w:val="27552BC8"/>
    <w:rsid w:val="275D782A"/>
    <w:rsid w:val="275E0F1A"/>
    <w:rsid w:val="275ED905"/>
    <w:rsid w:val="275F7BE0"/>
    <w:rsid w:val="275FE044"/>
    <w:rsid w:val="27619918"/>
    <w:rsid w:val="2764F955"/>
    <w:rsid w:val="2766CE6F"/>
    <w:rsid w:val="2771543A"/>
    <w:rsid w:val="27740B25"/>
    <w:rsid w:val="2774D4FE"/>
    <w:rsid w:val="2777608D"/>
    <w:rsid w:val="2777C64F"/>
    <w:rsid w:val="277A52FF"/>
    <w:rsid w:val="277C0A85"/>
    <w:rsid w:val="277C9427"/>
    <w:rsid w:val="277EF303"/>
    <w:rsid w:val="278480D6"/>
    <w:rsid w:val="27881697"/>
    <w:rsid w:val="27887BC9"/>
    <w:rsid w:val="278CE29B"/>
    <w:rsid w:val="279097FA"/>
    <w:rsid w:val="27969429"/>
    <w:rsid w:val="27978FC7"/>
    <w:rsid w:val="279A5794"/>
    <w:rsid w:val="279AFAC3"/>
    <w:rsid w:val="27A09DBF"/>
    <w:rsid w:val="27A6FC66"/>
    <w:rsid w:val="27AE782F"/>
    <w:rsid w:val="27AF894B"/>
    <w:rsid w:val="27B00F88"/>
    <w:rsid w:val="27B12CD4"/>
    <w:rsid w:val="27B2AAE6"/>
    <w:rsid w:val="27B5B2AD"/>
    <w:rsid w:val="27C06872"/>
    <w:rsid w:val="27C128FD"/>
    <w:rsid w:val="27C28267"/>
    <w:rsid w:val="27C771B7"/>
    <w:rsid w:val="27CDBCE5"/>
    <w:rsid w:val="27D35529"/>
    <w:rsid w:val="27D4A06F"/>
    <w:rsid w:val="27D5374F"/>
    <w:rsid w:val="27D7D6C8"/>
    <w:rsid w:val="27D89638"/>
    <w:rsid w:val="27E0FA3E"/>
    <w:rsid w:val="27E5AED5"/>
    <w:rsid w:val="27E75317"/>
    <w:rsid w:val="27EA390C"/>
    <w:rsid w:val="27ED5ECF"/>
    <w:rsid w:val="27F1B309"/>
    <w:rsid w:val="27F2F79D"/>
    <w:rsid w:val="27F307C8"/>
    <w:rsid w:val="27F87014"/>
    <w:rsid w:val="27FD1FC1"/>
    <w:rsid w:val="27FD608B"/>
    <w:rsid w:val="28051923"/>
    <w:rsid w:val="280C4D5A"/>
    <w:rsid w:val="2814426B"/>
    <w:rsid w:val="2816B338"/>
    <w:rsid w:val="2817D61D"/>
    <w:rsid w:val="281BC014"/>
    <w:rsid w:val="282440B1"/>
    <w:rsid w:val="2824A0CD"/>
    <w:rsid w:val="28250269"/>
    <w:rsid w:val="2827EDA4"/>
    <w:rsid w:val="2828416A"/>
    <w:rsid w:val="282AA8E3"/>
    <w:rsid w:val="283119E2"/>
    <w:rsid w:val="2839019A"/>
    <w:rsid w:val="28396287"/>
    <w:rsid w:val="283B9FE9"/>
    <w:rsid w:val="283C842D"/>
    <w:rsid w:val="283FCB7A"/>
    <w:rsid w:val="284313FA"/>
    <w:rsid w:val="284AC2ED"/>
    <w:rsid w:val="284D7848"/>
    <w:rsid w:val="284D9FAE"/>
    <w:rsid w:val="28501729"/>
    <w:rsid w:val="28502616"/>
    <w:rsid w:val="28533034"/>
    <w:rsid w:val="28567C6B"/>
    <w:rsid w:val="286868DB"/>
    <w:rsid w:val="286C1931"/>
    <w:rsid w:val="286D894A"/>
    <w:rsid w:val="286E5296"/>
    <w:rsid w:val="28755087"/>
    <w:rsid w:val="28797B79"/>
    <w:rsid w:val="287C9047"/>
    <w:rsid w:val="287E669A"/>
    <w:rsid w:val="28827839"/>
    <w:rsid w:val="288486BC"/>
    <w:rsid w:val="2887F4AB"/>
    <w:rsid w:val="288E55B2"/>
    <w:rsid w:val="28922EC4"/>
    <w:rsid w:val="2898E91C"/>
    <w:rsid w:val="289C8868"/>
    <w:rsid w:val="28A2F64C"/>
    <w:rsid w:val="28A54A9B"/>
    <w:rsid w:val="28B4DCF0"/>
    <w:rsid w:val="28B9EE62"/>
    <w:rsid w:val="28C1C7B1"/>
    <w:rsid w:val="28C48BAF"/>
    <w:rsid w:val="28C567B4"/>
    <w:rsid w:val="28C77379"/>
    <w:rsid w:val="28C776A5"/>
    <w:rsid w:val="28CF606B"/>
    <w:rsid w:val="28D056D9"/>
    <w:rsid w:val="28D065D4"/>
    <w:rsid w:val="28D234DA"/>
    <w:rsid w:val="28E39923"/>
    <w:rsid w:val="28E3A30B"/>
    <w:rsid w:val="28E42B9F"/>
    <w:rsid w:val="28EEC5DD"/>
    <w:rsid w:val="28EFE81F"/>
    <w:rsid w:val="28F16208"/>
    <w:rsid w:val="28F56351"/>
    <w:rsid w:val="28F5BBD9"/>
    <w:rsid w:val="28F7CE38"/>
    <w:rsid w:val="28F8BEEB"/>
    <w:rsid w:val="28F96DB7"/>
    <w:rsid w:val="28F9CE76"/>
    <w:rsid w:val="28FCB1B2"/>
    <w:rsid w:val="29028F39"/>
    <w:rsid w:val="2902901C"/>
    <w:rsid w:val="29037E1E"/>
    <w:rsid w:val="2904C52B"/>
    <w:rsid w:val="29074470"/>
    <w:rsid w:val="290857F4"/>
    <w:rsid w:val="29087BB3"/>
    <w:rsid w:val="290B7EE9"/>
    <w:rsid w:val="290C948D"/>
    <w:rsid w:val="2916B710"/>
    <w:rsid w:val="2917052F"/>
    <w:rsid w:val="2919330D"/>
    <w:rsid w:val="2919DF2E"/>
    <w:rsid w:val="2922271A"/>
    <w:rsid w:val="292372B4"/>
    <w:rsid w:val="2928B7F9"/>
    <w:rsid w:val="29298B26"/>
    <w:rsid w:val="293392AB"/>
    <w:rsid w:val="293CE7D4"/>
    <w:rsid w:val="293DB5D1"/>
    <w:rsid w:val="293DE68F"/>
    <w:rsid w:val="2942985A"/>
    <w:rsid w:val="294656CB"/>
    <w:rsid w:val="294E0A24"/>
    <w:rsid w:val="2957BF1F"/>
    <w:rsid w:val="295AF67B"/>
    <w:rsid w:val="2962BE32"/>
    <w:rsid w:val="2964B333"/>
    <w:rsid w:val="29660840"/>
    <w:rsid w:val="296F9AAB"/>
    <w:rsid w:val="29705280"/>
    <w:rsid w:val="2972FD4F"/>
    <w:rsid w:val="297CF6C2"/>
    <w:rsid w:val="2986494D"/>
    <w:rsid w:val="2988F344"/>
    <w:rsid w:val="298D4BE8"/>
    <w:rsid w:val="29928F0F"/>
    <w:rsid w:val="2993FDE3"/>
    <w:rsid w:val="299979BD"/>
    <w:rsid w:val="299AD586"/>
    <w:rsid w:val="299D2BE3"/>
    <w:rsid w:val="299DB9C7"/>
    <w:rsid w:val="29A24E75"/>
    <w:rsid w:val="29A82C4D"/>
    <w:rsid w:val="29AA1715"/>
    <w:rsid w:val="29AF48FF"/>
    <w:rsid w:val="29B8B747"/>
    <w:rsid w:val="29C3379D"/>
    <w:rsid w:val="29C39365"/>
    <w:rsid w:val="29D02BC6"/>
    <w:rsid w:val="29D34808"/>
    <w:rsid w:val="29D36908"/>
    <w:rsid w:val="29D3F81A"/>
    <w:rsid w:val="29D54786"/>
    <w:rsid w:val="29DDC6AA"/>
    <w:rsid w:val="29DDF50E"/>
    <w:rsid w:val="29E01A63"/>
    <w:rsid w:val="29E0FC2D"/>
    <w:rsid w:val="29E2D968"/>
    <w:rsid w:val="29E8A58E"/>
    <w:rsid w:val="29F9DB91"/>
    <w:rsid w:val="29FD2EEC"/>
    <w:rsid w:val="2A002156"/>
    <w:rsid w:val="2A062381"/>
    <w:rsid w:val="2A07C843"/>
    <w:rsid w:val="2A140266"/>
    <w:rsid w:val="2A1C4CEC"/>
    <w:rsid w:val="2A1DDAE7"/>
    <w:rsid w:val="2A1FCF64"/>
    <w:rsid w:val="2A2067DA"/>
    <w:rsid w:val="2A303FE3"/>
    <w:rsid w:val="2A309B0A"/>
    <w:rsid w:val="2A317491"/>
    <w:rsid w:val="2A3BA718"/>
    <w:rsid w:val="2A3C6F70"/>
    <w:rsid w:val="2A3F8DFB"/>
    <w:rsid w:val="2A3FAEAD"/>
    <w:rsid w:val="2A41F420"/>
    <w:rsid w:val="2A434806"/>
    <w:rsid w:val="2A444ED8"/>
    <w:rsid w:val="2A4584B4"/>
    <w:rsid w:val="2A459B36"/>
    <w:rsid w:val="2A497C09"/>
    <w:rsid w:val="2A4C31D1"/>
    <w:rsid w:val="2A4EFC39"/>
    <w:rsid w:val="2A52F31D"/>
    <w:rsid w:val="2A589B36"/>
    <w:rsid w:val="2A58D259"/>
    <w:rsid w:val="2A5A095D"/>
    <w:rsid w:val="2A5F9018"/>
    <w:rsid w:val="2A6398DF"/>
    <w:rsid w:val="2A63A679"/>
    <w:rsid w:val="2A65E438"/>
    <w:rsid w:val="2A66DA5C"/>
    <w:rsid w:val="2A6A63EC"/>
    <w:rsid w:val="2A6E900F"/>
    <w:rsid w:val="2A6ED1ED"/>
    <w:rsid w:val="2A73B28A"/>
    <w:rsid w:val="2A77B165"/>
    <w:rsid w:val="2A7ACBA3"/>
    <w:rsid w:val="2A7E5E42"/>
    <w:rsid w:val="2A7F6261"/>
    <w:rsid w:val="2A80E6D2"/>
    <w:rsid w:val="2A85D00A"/>
    <w:rsid w:val="2A86C11C"/>
    <w:rsid w:val="2A8741BF"/>
    <w:rsid w:val="2A897BC8"/>
    <w:rsid w:val="2A89D41F"/>
    <w:rsid w:val="2A89F820"/>
    <w:rsid w:val="2A8A77AB"/>
    <w:rsid w:val="2A8B5094"/>
    <w:rsid w:val="2A8D5DAC"/>
    <w:rsid w:val="2A9216C0"/>
    <w:rsid w:val="2A9386FB"/>
    <w:rsid w:val="2A93AB14"/>
    <w:rsid w:val="2A95588C"/>
    <w:rsid w:val="2A96916B"/>
    <w:rsid w:val="2A98BE2B"/>
    <w:rsid w:val="2A9C7693"/>
    <w:rsid w:val="2AA40095"/>
    <w:rsid w:val="2AA40BB5"/>
    <w:rsid w:val="2AA60F72"/>
    <w:rsid w:val="2AAAB2A7"/>
    <w:rsid w:val="2AAEC28D"/>
    <w:rsid w:val="2AB3D4C4"/>
    <w:rsid w:val="2AB523F9"/>
    <w:rsid w:val="2AB57FAE"/>
    <w:rsid w:val="2ABB5B80"/>
    <w:rsid w:val="2ABDEB95"/>
    <w:rsid w:val="2ABE71EB"/>
    <w:rsid w:val="2ACBD5F3"/>
    <w:rsid w:val="2ACF98E6"/>
    <w:rsid w:val="2AD4A22E"/>
    <w:rsid w:val="2AE226D1"/>
    <w:rsid w:val="2AE32B90"/>
    <w:rsid w:val="2AE42659"/>
    <w:rsid w:val="2AE42C6C"/>
    <w:rsid w:val="2AEA29B1"/>
    <w:rsid w:val="2AEC7208"/>
    <w:rsid w:val="2AF00BD9"/>
    <w:rsid w:val="2AFA6DF9"/>
    <w:rsid w:val="2AFDF4DA"/>
    <w:rsid w:val="2AFE2699"/>
    <w:rsid w:val="2B02424D"/>
    <w:rsid w:val="2B086D3C"/>
    <w:rsid w:val="2B09F65F"/>
    <w:rsid w:val="2B0A7007"/>
    <w:rsid w:val="2B102F08"/>
    <w:rsid w:val="2B15298F"/>
    <w:rsid w:val="2B1DDACF"/>
    <w:rsid w:val="2B1F588D"/>
    <w:rsid w:val="2B21964C"/>
    <w:rsid w:val="2B21E7F6"/>
    <w:rsid w:val="2B229303"/>
    <w:rsid w:val="2B2559B8"/>
    <w:rsid w:val="2B2C96AF"/>
    <w:rsid w:val="2B301EAB"/>
    <w:rsid w:val="2B31267D"/>
    <w:rsid w:val="2B34BBE0"/>
    <w:rsid w:val="2B3805A5"/>
    <w:rsid w:val="2B3815D2"/>
    <w:rsid w:val="2B38A222"/>
    <w:rsid w:val="2B449021"/>
    <w:rsid w:val="2B476AC3"/>
    <w:rsid w:val="2B5413A0"/>
    <w:rsid w:val="2B58F6B9"/>
    <w:rsid w:val="2B5E09F8"/>
    <w:rsid w:val="2B66AEF2"/>
    <w:rsid w:val="2B6C58C6"/>
    <w:rsid w:val="2B716698"/>
    <w:rsid w:val="2B7261AF"/>
    <w:rsid w:val="2B770D4A"/>
    <w:rsid w:val="2B79CF00"/>
    <w:rsid w:val="2B7A9038"/>
    <w:rsid w:val="2B7CAB96"/>
    <w:rsid w:val="2B7E672E"/>
    <w:rsid w:val="2B85364C"/>
    <w:rsid w:val="2B9C1FEC"/>
    <w:rsid w:val="2BA0B55B"/>
    <w:rsid w:val="2BAED12D"/>
    <w:rsid w:val="2BAF6EE7"/>
    <w:rsid w:val="2BAFE24F"/>
    <w:rsid w:val="2BB3243B"/>
    <w:rsid w:val="2BB7187D"/>
    <w:rsid w:val="2BBE02C5"/>
    <w:rsid w:val="2BBE199A"/>
    <w:rsid w:val="2BC042DB"/>
    <w:rsid w:val="2BC0CBFF"/>
    <w:rsid w:val="2BC367E3"/>
    <w:rsid w:val="2BC40E09"/>
    <w:rsid w:val="2BC5D21E"/>
    <w:rsid w:val="2BC645E7"/>
    <w:rsid w:val="2BC81E6E"/>
    <w:rsid w:val="2BC99832"/>
    <w:rsid w:val="2BCD5B49"/>
    <w:rsid w:val="2BD23329"/>
    <w:rsid w:val="2BD40829"/>
    <w:rsid w:val="2BD9C150"/>
    <w:rsid w:val="2BDABC5B"/>
    <w:rsid w:val="2BDC2E14"/>
    <w:rsid w:val="2BDFB1E9"/>
    <w:rsid w:val="2BE05208"/>
    <w:rsid w:val="2BE2797F"/>
    <w:rsid w:val="2BE45612"/>
    <w:rsid w:val="2BE82809"/>
    <w:rsid w:val="2BE914A2"/>
    <w:rsid w:val="2BED8169"/>
    <w:rsid w:val="2BF30450"/>
    <w:rsid w:val="2BF6D5D3"/>
    <w:rsid w:val="2BF70EA1"/>
    <w:rsid w:val="2BF7FB28"/>
    <w:rsid w:val="2BFCD731"/>
    <w:rsid w:val="2C01A924"/>
    <w:rsid w:val="2C070DA2"/>
    <w:rsid w:val="2C098D4D"/>
    <w:rsid w:val="2C0E6790"/>
    <w:rsid w:val="2C0F2607"/>
    <w:rsid w:val="2C249E35"/>
    <w:rsid w:val="2C2A5C54"/>
    <w:rsid w:val="2C3062E6"/>
    <w:rsid w:val="2C32207D"/>
    <w:rsid w:val="2C340335"/>
    <w:rsid w:val="2C371B1D"/>
    <w:rsid w:val="2C3C471A"/>
    <w:rsid w:val="2C3FC6B7"/>
    <w:rsid w:val="2C41B00A"/>
    <w:rsid w:val="2C4264E3"/>
    <w:rsid w:val="2C45B9B9"/>
    <w:rsid w:val="2C479C1B"/>
    <w:rsid w:val="2C485EDD"/>
    <w:rsid w:val="2C4C109B"/>
    <w:rsid w:val="2C4D0528"/>
    <w:rsid w:val="2C5026F6"/>
    <w:rsid w:val="2C50694B"/>
    <w:rsid w:val="2C516360"/>
    <w:rsid w:val="2C530C92"/>
    <w:rsid w:val="2C57E5AD"/>
    <w:rsid w:val="2C5D7D89"/>
    <w:rsid w:val="2C5E6CC3"/>
    <w:rsid w:val="2C62230F"/>
    <w:rsid w:val="2C660A59"/>
    <w:rsid w:val="2C6AFD3A"/>
    <w:rsid w:val="2C7580BB"/>
    <w:rsid w:val="2C762F4A"/>
    <w:rsid w:val="2C790DA0"/>
    <w:rsid w:val="2C7B2BCB"/>
    <w:rsid w:val="2C7C04A0"/>
    <w:rsid w:val="2C7F09C3"/>
    <w:rsid w:val="2C82D2F3"/>
    <w:rsid w:val="2C8ED267"/>
    <w:rsid w:val="2C935346"/>
    <w:rsid w:val="2C957FC1"/>
    <w:rsid w:val="2C97DD46"/>
    <w:rsid w:val="2C9BADDD"/>
    <w:rsid w:val="2C9D87AB"/>
    <w:rsid w:val="2CA05DAB"/>
    <w:rsid w:val="2CA32F5E"/>
    <w:rsid w:val="2CA40962"/>
    <w:rsid w:val="2CA7F468"/>
    <w:rsid w:val="2CA99C32"/>
    <w:rsid w:val="2CAAD33B"/>
    <w:rsid w:val="2CAB3B34"/>
    <w:rsid w:val="2CAB532A"/>
    <w:rsid w:val="2CB09B00"/>
    <w:rsid w:val="2CB15947"/>
    <w:rsid w:val="2CBD1CF5"/>
    <w:rsid w:val="2CBE0C3D"/>
    <w:rsid w:val="2CBED296"/>
    <w:rsid w:val="2CC02865"/>
    <w:rsid w:val="2CC08F42"/>
    <w:rsid w:val="2CC29CE7"/>
    <w:rsid w:val="2CC39091"/>
    <w:rsid w:val="2CC3BFF8"/>
    <w:rsid w:val="2CC89C62"/>
    <w:rsid w:val="2CC90E31"/>
    <w:rsid w:val="2CCD082C"/>
    <w:rsid w:val="2CCFDD09"/>
    <w:rsid w:val="2CD4FDFA"/>
    <w:rsid w:val="2CD51B36"/>
    <w:rsid w:val="2CD74F22"/>
    <w:rsid w:val="2CDA93E3"/>
    <w:rsid w:val="2CDA996E"/>
    <w:rsid w:val="2CDEC43B"/>
    <w:rsid w:val="2CE0334A"/>
    <w:rsid w:val="2CE725D4"/>
    <w:rsid w:val="2CE9B82D"/>
    <w:rsid w:val="2CEBFAC8"/>
    <w:rsid w:val="2CF26535"/>
    <w:rsid w:val="2CF441D7"/>
    <w:rsid w:val="2CF551EB"/>
    <w:rsid w:val="2CF5A236"/>
    <w:rsid w:val="2CF7F783"/>
    <w:rsid w:val="2CFAEC75"/>
    <w:rsid w:val="2CFB0C76"/>
    <w:rsid w:val="2CFBFCF3"/>
    <w:rsid w:val="2D003A22"/>
    <w:rsid w:val="2D0127DD"/>
    <w:rsid w:val="2D024133"/>
    <w:rsid w:val="2D024989"/>
    <w:rsid w:val="2D054D3E"/>
    <w:rsid w:val="2D08B043"/>
    <w:rsid w:val="2D09E3A1"/>
    <w:rsid w:val="2D0CDC3C"/>
    <w:rsid w:val="2D0FA5A4"/>
    <w:rsid w:val="2D19FB0D"/>
    <w:rsid w:val="2D284B63"/>
    <w:rsid w:val="2D286141"/>
    <w:rsid w:val="2D2BD885"/>
    <w:rsid w:val="2D2BEA73"/>
    <w:rsid w:val="2D2FC998"/>
    <w:rsid w:val="2D3101F3"/>
    <w:rsid w:val="2D331CAF"/>
    <w:rsid w:val="2D349E8E"/>
    <w:rsid w:val="2D362303"/>
    <w:rsid w:val="2D3A65D3"/>
    <w:rsid w:val="2D3D7A60"/>
    <w:rsid w:val="2D437287"/>
    <w:rsid w:val="2D49EF86"/>
    <w:rsid w:val="2D4B08BB"/>
    <w:rsid w:val="2D4BB234"/>
    <w:rsid w:val="2D4BEA34"/>
    <w:rsid w:val="2D4C918E"/>
    <w:rsid w:val="2D4CECEA"/>
    <w:rsid w:val="2D4E9B0A"/>
    <w:rsid w:val="2D4F3803"/>
    <w:rsid w:val="2D511AA6"/>
    <w:rsid w:val="2D53E402"/>
    <w:rsid w:val="2D55900B"/>
    <w:rsid w:val="2D584491"/>
    <w:rsid w:val="2D5D8BDE"/>
    <w:rsid w:val="2D6250A3"/>
    <w:rsid w:val="2D62C95C"/>
    <w:rsid w:val="2D822742"/>
    <w:rsid w:val="2D83D326"/>
    <w:rsid w:val="2D8632D9"/>
    <w:rsid w:val="2D8B22AC"/>
    <w:rsid w:val="2D8B903E"/>
    <w:rsid w:val="2D8D2ACA"/>
    <w:rsid w:val="2D97E52C"/>
    <w:rsid w:val="2D9AAF77"/>
    <w:rsid w:val="2D9C82B1"/>
    <w:rsid w:val="2DA0E823"/>
    <w:rsid w:val="2DA9A3A5"/>
    <w:rsid w:val="2DB2DB56"/>
    <w:rsid w:val="2DB33B07"/>
    <w:rsid w:val="2DB92AC0"/>
    <w:rsid w:val="2DB9F12B"/>
    <w:rsid w:val="2DBA4DF1"/>
    <w:rsid w:val="2DC9DC18"/>
    <w:rsid w:val="2DD39B5E"/>
    <w:rsid w:val="2DE25C7B"/>
    <w:rsid w:val="2DE41B0C"/>
    <w:rsid w:val="2DE7493F"/>
    <w:rsid w:val="2DF98AFD"/>
    <w:rsid w:val="2E015838"/>
    <w:rsid w:val="2E02F0D1"/>
    <w:rsid w:val="2E03AC2E"/>
    <w:rsid w:val="2E0695A0"/>
    <w:rsid w:val="2E0C26CB"/>
    <w:rsid w:val="2E0D79A4"/>
    <w:rsid w:val="2E101342"/>
    <w:rsid w:val="2E1AC2D9"/>
    <w:rsid w:val="2E1BFC82"/>
    <w:rsid w:val="2E1FD53D"/>
    <w:rsid w:val="2E345EBB"/>
    <w:rsid w:val="2E3941FA"/>
    <w:rsid w:val="2E39D939"/>
    <w:rsid w:val="2E3C240F"/>
    <w:rsid w:val="2E3EE598"/>
    <w:rsid w:val="2E3F3B81"/>
    <w:rsid w:val="2E4971D3"/>
    <w:rsid w:val="2E4DF67F"/>
    <w:rsid w:val="2E51FE17"/>
    <w:rsid w:val="2E562D7F"/>
    <w:rsid w:val="2E57A2A3"/>
    <w:rsid w:val="2E58728E"/>
    <w:rsid w:val="2E5AE8EC"/>
    <w:rsid w:val="2E5BC59C"/>
    <w:rsid w:val="2E60F052"/>
    <w:rsid w:val="2E611A4F"/>
    <w:rsid w:val="2E682DE6"/>
    <w:rsid w:val="2E6A60B6"/>
    <w:rsid w:val="2E6EA644"/>
    <w:rsid w:val="2E6FF42E"/>
    <w:rsid w:val="2E7813C6"/>
    <w:rsid w:val="2E7EA6C2"/>
    <w:rsid w:val="2E877E94"/>
    <w:rsid w:val="2E8B261B"/>
    <w:rsid w:val="2E92387A"/>
    <w:rsid w:val="2E9484B2"/>
    <w:rsid w:val="2E963C92"/>
    <w:rsid w:val="2E96B170"/>
    <w:rsid w:val="2E980D9B"/>
    <w:rsid w:val="2E9C7F97"/>
    <w:rsid w:val="2E9CE177"/>
    <w:rsid w:val="2E9E1A10"/>
    <w:rsid w:val="2E9E8A00"/>
    <w:rsid w:val="2EA8E8A3"/>
    <w:rsid w:val="2EB8C54A"/>
    <w:rsid w:val="2EBAAAD1"/>
    <w:rsid w:val="2EBB44EB"/>
    <w:rsid w:val="2EBC066E"/>
    <w:rsid w:val="2EBEF1CF"/>
    <w:rsid w:val="2EC662E0"/>
    <w:rsid w:val="2EC7E9A5"/>
    <w:rsid w:val="2EC7EAAA"/>
    <w:rsid w:val="2EC97302"/>
    <w:rsid w:val="2ED5D637"/>
    <w:rsid w:val="2ED6808C"/>
    <w:rsid w:val="2ED731A4"/>
    <w:rsid w:val="2ED8DD93"/>
    <w:rsid w:val="2EDB66F2"/>
    <w:rsid w:val="2EDC4301"/>
    <w:rsid w:val="2EE7E88D"/>
    <w:rsid w:val="2EED651E"/>
    <w:rsid w:val="2EEDBE56"/>
    <w:rsid w:val="2EEEEE5B"/>
    <w:rsid w:val="2EEF0086"/>
    <w:rsid w:val="2EEF1828"/>
    <w:rsid w:val="2EF79CB7"/>
    <w:rsid w:val="2EF7EE8B"/>
    <w:rsid w:val="2EFC0AE4"/>
    <w:rsid w:val="2F02CE22"/>
    <w:rsid w:val="2F039BFC"/>
    <w:rsid w:val="2F0695C1"/>
    <w:rsid w:val="2F0CD767"/>
    <w:rsid w:val="2F0F3D44"/>
    <w:rsid w:val="2F107DD3"/>
    <w:rsid w:val="2F1105ED"/>
    <w:rsid w:val="2F1F3420"/>
    <w:rsid w:val="2F27CA03"/>
    <w:rsid w:val="2F2E6336"/>
    <w:rsid w:val="2F30E985"/>
    <w:rsid w:val="2F38854F"/>
    <w:rsid w:val="2F3FFB14"/>
    <w:rsid w:val="2F47900F"/>
    <w:rsid w:val="2F4E4489"/>
    <w:rsid w:val="2F52BA21"/>
    <w:rsid w:val="2F53D6BC"/>
    <w:rsid w:val="2F54BCCB"/>
    <w:rsid w:val="2F56536C"/>
    <w:rsid w:val="2F5A9E9E"/>
    <w:rsid w:val="2F5B29D4"/>
    <w:rsid w:val="2F5B5DE0"/>
    <w:rsid w:val="2F5BC516"/>
    <w:rsid w:val="2F60D514"/>
    <w:rsid w:val="2F6207CD"/>
    <w:rsid w:val="2F6A12DA"/>
    <w:rsid w:val="2F707267"/>
    <w:rsid w:val="2F71129E"/>
    <w:rsid w:val="2F71CA58"/>
    <w:rsid w:val="2F725C4D"/>
    <w:rsid w:val="2F749F14"/>
    <w:rsid w:val="2F75E466"/>
    <w:rsid w:val="2F7B39D4"/>
    <w:rsid w:val="2F7BD9DE"/>
    <w:rsid w:val="2F821B64"/>
    <w:rsid w:val="2F82F886"/>
    <w:rsid w:val="2F83138E"/>
    <w:rsid w:val="2F84BA7E"/>
    <w:rsid w:val="2F88EDEA"/>
    <w:rsid w:val="2F8BD895"/>
    <w:rsid w:val="2F8C1678"/>
    <w:rsid w:val="2F9946AE"/>
    <w:rsid w:val="2F9B1D23"/>
    <w:rsid w:val="2F9EBFED"/>
    <w:rsid w:val="2FA0DE02"/>
    <w:rsid w:val="2FA3F5C6"/>
    <w:rsid w:val="2FA96961"/>
    <w:rsid w:val="2FAA8EA4"/>
    <w:rsid w:val="2FAB2524"/>
    <w:rsid w:val="2FAC6DCB"/>
    <w:rsid w:val="2FADDC98"/>
    <w:rsid w:val="2FB05F8B"/>
    <w:rsid w:val="2FB5D2F6"/>
    <w:rsid w:val="2FB78217"/>
    <w:rsid w:val="2FB867E3"/>
    <w:rsid w:val="2FBCD668"/>
    <w:rsid w:val="2FBE0252"/>
    <w:rsid w:val="2FC10F2A"/>
    <w:rsid w:val="2FC3C89A"/>
    <w:rsid w:val="2FC3E9C7"/>
    <w:rsid w:val="2FC7C8D5"/>
    <w:rsid w:val="2FC9A0A4"/>
    <w:rsid w:val="2FCA7139"/>
    <w:rsid w:val="2FDC1B7C"/>
    <w:rsid w:val="2FDEB231"/>
    <w:rsid w:val="2FE17EE2"/>
    <w:rsid w:val="2FE237EE"/>
    <w:rsid w:val="2FE503DD"/>
    <w:rsid w:val="2FE6FDE3"/>
    <w:rsid w:val="2FE86955"/>
    <w:rsid w:val="2FEA3E40"/>
    <w:rsid w:val="2FEA4466"/>
    <w:rsid w:val="2FEE94D0"/>
    <w:rsid w:val="2FEEDA7B"/>
    <w:rsid w:val="2FF179C8"/>
    <w:rsid w:val="2FF3B947"/>
    <w:rsid w:val="2FF9540B"/>
    <w:rsid w:val="2FFE8DC9"/>
    <w:rsid w:val="2FFEE7F6"/>
    <w:rsid w:val="3001E811"/>
    <w:rsid w:val="3003079E"/>
    <w:rsid w:val="3004C3F4"/>
    <w:rsid w:val="300E1AA5"/>
    <w:rsid w:val="300EBB27"/>
    <w:rsid w:val="30153188"/>
    <w:rsid w:val="30164789"/>
    <w:rsid w:val="30197F35"/>
    <w:rsid w:val="301C15E0"/>
    <w:rsid w:val="301D4307"/>
    <w:rsid w:val="301DAA62"/>
    <w:rsid w:val="301F0B75"/>
    <w:rsid w:val="3022740B"/>
    <w:rsid w:val="302623F4"/>
    <w:rsid w:val="302CCCD7"/>
    <w:rsid w:val="30381A71"/>
    <w:rsid w:val="30398006"/>
    <w:rsid w:val="3039AEAB"/>
    <w:rsid w:val="3039B623"/>
    <w:rsid w:val="3046349C"/>
    <w:rsid w:val="30469E3C"/>
    <w:rsid w:val="3046B1F1"/>
    <w:rsid w:val="3046FA3E"/>
    <w:rsid w:val="30473BA2"/>
    <w:rsid w:val="304F9950"/>
    <w:rsid w:val="30505BC1"/>
    <w:rsid w:val="30506EC0"/>
    <w:rsid w:val="30526375"/>
    <w:rsid w:val="30597DAA"/>
    <w:rsid w:val="305DF5D1"/>
    <w:rsid w:val="30615219"/>
    <w:rsid w:val="30651101"/>
    <w:rsid w:val="3072BFA6"/>
    <w:rsid w:val="30747B44"/>
    <w:rsid w:val="3079EF82"/>
    <w:rsid w:val="307AB8FD"/>
    <w:rsid w:val="307E536C"/>
    <w:rsid w:val="308877C2"/>
    <w:rsid w:val="30907275"/>
    <w:rsid w:val="3092C773"/>
    <w:rsid w:val="309D90AF"/>
    <w:rsid w:val="30A52FA0"/>
    <w:rsid w:val="30A66B8B"/>
    <w:rsid w:val="30A7B563"/>
    <w:rsid w:val="30A8057D"/>
    <w:rsid w:val="30B5C981"/>
    <w:rsid w:val="30BCB6D8"/>
    <w:rsid w:val="30BCC858"/>
    <w:rsid w:val="30BD3574"/>
    <w:rsid w:val="30C1D7FD"/>
    <w:rsid w:val="30C2123A"/>
    <w:rsid w:val="30C4A57C"/>
    <w:rsid w:val="30C665BE"/>
    <w:rsid w:val="30C67CF3"/>
    <w:rsid w:val="30C78286"/>
    <w:rsid w:val="30CAB4B6"/>
    <w:rsid w:val="30D1F343"/>
    <w:rsid w:val="30D2846F"/>
    <w:rsid w:val="30DAC4B1"/>
    <w:rsid w:val="30DBC087"/>
    <w:rsid w:val="30E15BAC"/>
    <w:rsid w:val="30E6C465"/>
    <w:rsid w:val="30FBF7AD"/>
    <w:rsid w:val="30FD56AF"/>
    <w:rsid w:val="3100B3C0"/>
    <w:rsid w:val="310D534E"/>
    <w:rsid w:val="310F5032"/>
    <w:rsid w:val="31110CEA"/>
    <w:rsid w:val="3113A829"/>
    <w:rsid w:val="311E62C2"/>
    <w:rsid w:val="31214301"/>
    <w:rsid w:val="31237DC4"/>
    <w:rsid w:val="3127000B"/>
    <w:rsid w:val="312C8CC5"/>
    <w:rsid w:val="313381A9"/>
    <w:rsid w:val="3133ADAE"/>
    <w:rsid w:val="31342EFE"/>
    <w:rsid w:val="3135AE57"/>
    <w:rsid w:val="313CBE38"/>
    <w:rsid w:val="313E344A"/>
    <w:rsid w:val="3141FE9B"/>
    <w:rsid w:val="3143E2B6"/>
    <w:rsid w:val="314AFEE9"/>
    <w:rsid w:val="314B506D"/>
    <w:rsid w:val="314DA3D8"/>
    <w:rsid w:val="31507438"/>
    <w:rsid w:val="3153691B"/>
    <w:rsid w:val="315D8689"/>
    <w:rsid w:val="31660744"/>
    <w:rsid w:val="316A2612"/>
    <w:rsid w:val="316CCCAA"/>
    <w:rsid w:val="316F869D"/>
    <w:rsid w:val="317167FD"/>
    <w:rsid w:val="317809A6"/>
    <w:rsid w:val="3179A8B4"/>
    <w:rsid w:val="317B9546"/>
    <w:rsid w:val="3180C089"/>
    <w:rsid w:val="3180F37E"/>
    <w:rsid w:val="31819132"/>
    <w:rsid w:val="3181A740"/>
    <w:rsid w:val="3182E03F"/>
    <w:rsid w:val="318579F5"/>
    <w:rsid w:val="318A7878"/>
    <w:rsid w:val="318C4E6D"/>
    <w:rsid w:val="31976CD8"/>
    <w:rsid w:val="319864F3"/>
    <w:rsid w:val="31A08374"/>
    <w:rsid w:val="31A5F868"/>
    <w:rsid w:val="31A809ED"/>
    <w:rsid w:val="31A9A87C"/>
    <w:rsid w:val="31AA39B7"/>
    <w:rsid w:val="31AB69FB"/>
    <w:rsid w:val="31ACE7CA"/>
    <w:rsid w:val="31B99333"/>
    <w:rsid w:val="31B9D16C"/>
    <w:rsid w:val="31BD4856"/>
    <w:rsid w:val="31C5A8FB"/>
    <w:rsid w:val="31CADCDB"/>
    <w:rsid w:val="31CB9D61"/>
    <w:rsid w:val="31CF87B7"/>
    <w:rsid w:val="31CFEF24"/>
    <w:rsid w:val="31D65085"/>
    <w:rsid w:val="31DA11A0"/>
    <w:rsid w:val="31DBBD25"/>
    <w:rsid w:val="31E34699"/>
    <w:rsid w:val="31E9EAC7"/>
    <w:rsid w:val="31EDDA3D"/>
    <w:rsid w:val="31F0E18D"/>
    <w:rsid w:val="31F3A604"/>
    <w:rsid w:val="31F7178A"/>
    <w:rsid w:val="31F7A0C1"/>
    <w:rsid w:val="31FDDE07"/>
    <w:rsid w:val="3200F3DC"/>
    <w:rsid w:val="3201BB47"/>
    <w:rsid w:val="3207B4A5"/>
    <w:rsid w:val="320A1B16"/>
    <w:rsid w:val="3212CED6"/>
    <w:rsid w:val="321684D1"/>
    <w:rsid w:val="321B7B04"/>
    <w:rsid w:val="322C9315"/>
    <w:rsid w:val="322DE8C7"/>
    <w:rsid w:val="32350ABC"/>
    <w:rsid w:val="3236BA92"/>
    <w:rsid w:val="323743D7"/>
    <w:rsid w:val="3237518E"/>
    <w:rsid w:val="3238D6FC"/>
    <w:rsid w:val="323C8AB0"/>
    <w:rsid w:val="324911AD"/>
    <w:rsid w:val="3249FE74"/>
    <w:rsid w:val="324BF1BA"/>
    <w:rsid w:val="3252C97B"/>
    <w:rsid w:val="3256B1A3"/>
    <w:rsid w:val="3257997A"/>
    <w:rsid w:val="32604D48"/>
    <w:rsid w:val="32607CF9"/>
    <w:rsid w:val="3261E370"/>
    <w:rsid w:val="326290E3"/>
    <w:rsid w:val="326571E6"/>
    <w:rsid w:val="326692A2"/>
    <w:rsid w:val="3272DCC8"/>
    <w:rsid w:val="3272E961"/>
    <w:rsid w:val="327E2B92"/>
    <w:rsid w:val="32808B33"/>
    <w:rsid w:val="3288F024"/>
    <w:rsid w:val="328F0229"/>
    <w:rsid w:val="3292B441"/>
    <w:rsid w:val="329751AA"/>
    <w:rsid w:val="329F1D5F"/>
    <w:rsid w:val="32A473DB"/>
    <w:rsid w:val="32A4FA04"/>
    <w:rsid w:val="32AB85F1"/>
    <w:rsid w:val="32AF49E4"/>
    <w:rsid w:val="32B127D1"/>
    <w:rsid w:val="32B32A9B"/>
    <w:rsid w:val="32B7B387"/>
    <w:rsid w:val="32B94582"/>
    <w:rsid w:val="32B95EA9"/>
    <w:rsid w:val="32BA9FF7"/>
    <w:rsid w:val="32C24E79"/>
    <w:rsid w:val="32CDB003"/>
    <w:rsid w:val="32D0BB8B"/>
    <w:rsid w:val="32D1DE3B"/>
    <w:rsid w:val="32D240D0"/>
    <w:rsid w:val="32D39FD1"/>
    <w:rsid w:val="32D531F8"/>
    <w:rsid w:val="32E63EA1"/>
    <w:rsid w:val="32EDB1B2"/>
    <w:rsid w:val="32FD1050"/>
    <w:rsid w:val="330D8FA6"/>
    <w:rsid w:val="331551DF"/>
    <w:rsid w:val="3315C333"/>
    <w:rsid w:val="33184C7F"/>
    <w:rsid w:val="331C6EF3"/>
    <w:rsid w:val="331E73CB"/>
    <w:rsid w:val="33265A45"/>
    <w:rsid w:val="3327EE83"/>
    <w:rsid w:val="332EAC1E"/>
    <w:rsid w:val="332FF409"/>
    <w:rsid w:val="33352AD0"/>
    <w:rsid w:val="3335FF45"/>
    <w:rsid w:val="3337F75F"/>
    <w:rsid w:val="3341A0D9"/>
    <w:rsid w:val="33499A2D"/>
    <w:rsid w:val="334D3CF4"/>
    <w:rsid w:val="3351BEE5"/>
    <w:rsid w:val="3351FF69"/>
    <w:rsid w:val="33584EBC"/>
    <w:rsid w:val="335A0F4E"/>
    <w:rsid w:val="335B5969"/>
    <w:rsid w:val="335C037D"/>
    <w:rsid w:val="335E9885"/>
    <w:rsid w:val="335FE762"/>
    <w:rsid w:val="3360C9E4"/>
    <w:rsid w:val="3362C1F3"/>
    <w:rsid w:val="336446E7"/>
    <w:rsid w:val="33668187"/>
    <w:rsid w:val="336712AE"/>
    <w:rsid w:val="3369916F"/>
    <w:rsid w:val="336BDF46"/>
    <w:rsid w:val="336E672F"/>
    <w:rsid w:val="33701914"/>
    <w:rsid w:val="3370AE5C"/>
    <w:rsid w:val="337123C1"/>
    <w:rsid w:val="33748819"/>
    <w:rsid w:val="33764A12"/>
    <w:rsid w:val="33788C18"/>
    <w:rsid w:val="337B39F7"/>
    <w:rsid w:val="33805EB2"/>
    <w:rsid w:val="33836E67"/>
    <w:rsid w:val="33857C5D"/>
    <w:rsid w:val="338F023C"/>
    <w:rsid w:val="33914586"/>
    <w:rsid w:val="33928645"/>
    <w:rsid w:val="33940926"/>
    <w:rsid w:val="339B9D52"/>
    <w:rsid w:val="339F39B5"/>
    <w:rsid w:val="33BA3902"/>
    <w:rsid w:val="33BB2D5C"/>
    <w:rsid w:val="33BBCAB5"/>
    <w:rsid w:val="33BCB7AB"/>
    <w:rsid w:val="33BCD1F8"/>
    <w:rsid w:val="33C22449"/>
    <w:rsid w:val="33C52FAF"/>
    <w:rsid w:val="33C67AF3"/>
    <w:rsid w:val="33D2F74B"/>
    <w:rsid w:val="33D3D118"/>
    <w:rsid w:val="33D494AB"/>
    <w:rsid w:val="33E448D2"/>
    <w:rsid w:val="33E727EB"/>
    <w:rsid w:val="33E8E130"/>
    <w:rsid w:val="33E8E4C6"/>
    <w:rsid w:val="33EEEC64"/>
    <w:rsid w:val="33F05D2B"/>
    <w:rsid w:val="33F0A479"/>
    <w:rsid w:val="33F407F5"/>
    <w:rsid w:val="33F41162"/>
    <w:rsid w:val="33F4C43E"/>
    <w:rsid w:val="33F6D8DF"/>
    <w:rsid w:val="33F71679"/>
    <w:rsid w:val="33FE33CD"/>
    <w:rsid w:val="3403A428"/>
    <w:rsid w:val="340404A5"/>
    <w:rsid w:val="34042A26"/>
    <w:rsid w:val="340C2195"/>
    <w:rsid w:val="34103433"/>
    <w:rsid w:val="3413B441"/>
    <w:rsid w:val="341BAA45"/>
    <w:rsid w:val="3422EDB3"/>
    <w:rsid w:val="34240348"/>
    <w:rsid w:val="3424531C"/>
    <w:rsid w:val="342901FB"/>
    <w:rsid w:val="3431144E"/>
    <w:rsid w:val="34312DFF"/>
    <w:rsid w:val="343320A0"/>
    <w:rsid w:val="3435DF74"/>
    <w:rsid w:val="343B7BF4"/>
    <w:rsid w:val="343FA3CE"/>
    <w:rsid w:val="344467E2"/>
    <w:rsid w:val="344B22FE"/>
    <w:rsid w:val="344DB022"/>
    <w:rsid w:val="3450E2F4"/>
    <w:rsid w:val="3456898D"/>
    <w:rsid w:val="3458E6E5"/>
    <w:rsid w:val="34596FC9"/>
    <w:rsid w:val="345A6BCD"/>
    <w:rsid w:val="345DA1DF"/>
    <w:rsid w:val="345F7668"/>
    <w:rsid w:val="3460EFD7"/>
    <w:rsid w:val="346223C7"/>
    <w:rsid w:val="3463004B"/>
    <w:rsid w:val="346640D5"/>
    <w:rsid w:val="3467047A"/>
    <w:rsid w:val="346A99B8"/>
    <w:rsid w:val="3470600E"/>
    <w:rsid w:val="347A81D3"/>
    <w:rsid w:val="347C1705"/>
    <w:rsid w:val="348051DC"/>
    <w:rsid w:val="34854878"/>
    <w:rsid w:val="3493B03E"/>
    <w:rsid w:val="34944288"/>
    <w:rsid w:val="34947BD1"/>
    <w:rsid w:val="34974B61"/>
    <w:rsid w:val="349C8FCB"/>
    <w:rsid w:val="34A61483"/>
    <w:rsid w:val="34A87B02"/>
    <w:rsid w:val="34B1432F"/>
    <w:rsid w:val="34B1D09E"/>
    <w:rsid w:val="34B9B65B"/>
    <w:rsid w:val="34BB27AB"/>
    <w:rsid w:val="34BB525C"/>
    <w:rsid w:val="34C094F6"/>
    <w:rsid w:val="34C3EB04"/>
    <w:rsid w:val="34C6C81B"/>
    <w:rsid w:val="34D20927"/>
    <w:rsid w:val="34D2D453"/>
    <w:rsid w:val="34D4DF9E"/>
    <w:rsid w:val="34DB7E9C"/>
    <w:rsid w:val="34DDB070"/>
    <w:rsid w:val="34E12A42"/>
    <w:rsid w:val="34E2A858"/>
    <w:rsid w:val="34EAC8EC"/>
    <w:rsid w:val="34F162BD"/>
    <w:rsid w:val="34F2535B"/>
    <w:rsid w:val="34F43CD5"/>
    <w:rsid w:val="34FAC090"/>
    <w:rsid w:val="34FD3807"/>
    <w:rsid w:val="35071241"/>
    <w:rsid w:val="3512909C"/>
    <w:rsid w:val="351AD959"/>
    <w:rsid w:val="351B6824"/>
    <w:rsid w:val="351CA409"/>
    <w:rsid w:val="3521BB77"/>
    <w:rsid w:val="352514D6"/>
    <w:rsid w:val="3525A005"/>
    <w:rsid w:val="3528D20A"/>
    <w:rsid w:val="352A8955"/>
    <w:rsid w:val="352DEA66"/>
    <w:rsid w:val="352E126D"/>
    <w:rsid w:val="352E7A8D"/>
    <w:rsid w:val="352F957F"/>
    <w:rsid w:val="35350664"/>
    <w:rsid w:val="35411BBD"/>
    <w:rsid w:val="3544D9F1"/>
    <w:rsid w:val="3548B024"/>
    <w:rsid w:val="354A9CDC"/>
    <w:rsid w:val="3561890B"/>
    <w:rsid w:val="3566359E"/>
    <w:rsid w:val="356981FD"/>
    <w:rsid w:val="356E1FDC"/>
    <w:rsid w:val="35775107"/>
    <w:rsid w:val="357C6DDE"/>
    <w:rsid w:val="3583D132"/>
    <w:rsid w:val="3584143C"/>
    <w:rsid w:val="35871AB6"/>
    <w:rsid w:val="3588C40E"/>
    <w:rsid w:val="3589611C"/>
    <w:rsid w:val="358E9226"/>
    <w:rsid w:val="35936698"/>
    <w:rsid w:val="3595755D"/>
    <w:rsid w:val="35974256"/>
    <w:rsid w:val="3597AE06"/>
    <w:rsid w:val="359D1A2C"/>
    <w:rsid w:val="35A011D8"/>
    <w:rsid w:val="35A1C7B6"/>
    <w:rsid w:val="35A35908"/>
    <w:rsid w:val="35A60478"/>
    <w:rsid w:val="35A623AE"/>
    <w:rsid w:val="35A87BB2"/>
    <w:rsid w:val="35AE6911"/>
    <w:rsid w:val="35B194A4"/>
    <w:rsid w:val="35B21D1F"/>
    <w:rsid w:val="35B62ED9"/>
    <w:rsid w:val="35B6A895"/>
    <w:rsid w:val="35BCF843"/>
    <w:rsid w:val="35BD5A18"/>
    <w:rsid w:val="35D11094"/>
    <w:rsid w:val="35D3D165"/>
    <w:rsid w:val="35DCE16F"/>
    <w:rsid w:val="35E5131A"/>
    <w:rsid w:val="35E73028"/>
    <w:rsid w:val="35E7DB3C"/>
    <w:rsid w:val="35E9ED3C"/>
    <w:rsid w:val="35EA82FC"/>
    <w:rsid w:val="35F18214"/>
    <w:rsid w:val="35F1E148"/>
    <w:rsid w:val="35F29036"/>
    <w:rsid w:val="35F54E81"/>
    <w:rsid w:val="35F561EC"/>
    <w:rsid w:val="35F8E655"/>
    <w:rsid w:val="3600B43D"/>
    <w:rsid w:val="36045CAC"/>
    <w:rsid w:val="360A63F4"/>
    <w:rsid w:val="36107D14"/>
    <w:rsid w:val="3612C7F6"/>
    <w:rsid w:val="36148CF0"/>
    <w:rsid w:val="361EDCC3"/>
    <w:rsid w:val="361F07D0"/>
    <w:rsid w:val="36216098"/>
    <w:rsid w:val="362B5880"/>
    <w:rsid w:val="362C635E"/>
    <w:rsid w:val="3631BFB6"/>
    <w:rsid w:val="3632B9E6"/>
    <w:rsid w:val="3632BB8D"/>
    <w:rsid w:val="363372FE"/>
    <w:rsid w:val="3636D456"/>
    <w:rsid w:val="3644EBB2"/>
    <w:rsid w:val="36482134"/>
    <w:rsid w:val="364D1745"/>
    <w:rsid w:val="3651B0B9"/>
    <w:rsid w:val="36580416"/>
    <w:rsid w:val="36588D36"/>
    <w:rsid w:val="36590BE7"/>
    <w:rsid w:val="365A2F2E"/>
    <w:rsid w:val="3669D1E9"/>
    <w:rsid w:val="366DAE74"/>
    <w:rsid w:val="367BFFE9"/>
    <w:rsid w:val="367D2D7D"/>
    <w:rsid w:val="367E839C"/>
    <w:rsid w:val="36816347"/>
    <w:rsid w:val="3681D0FE"/>
    <w:rsid w:val="3686A31A"/>
    <w:rsid w:val="36879B61"/>
    <w:rsid w:val="36936DDD"/>
    <w:rsid w:val="36982FF2"/>
    <w:rsid w:val="3699F2E8"/>
    <w:rsid w:val="36A06B66"/>
    <w:rsid w:val="36A446E7"/>
    <w:rsid w:val="36A6296F"/>
    <w:rsid w:val="36A8534B"/>
    <w:rsid w:val="36A945F8"/>
    <w:rsid w:val="36AE9374"/>
    <w:rsid w:val="36B41F02"/>
    <w:rsid w:val="36BB1A42"/>
    <w:rsid w:val="36BD6902"/>
    <w:rsid w:val="36D0A8C8"/>
    <w:rsid w:val="36D66CAA"/>
    <w:rsid w:val="36D869BF"/>
    <w:rsid w:val="36DFA2CE"/>
    <w:rsid w:val="36DFDA2D"/>
    <w:rsid w:val="36EA870A"/>
    <w:rsid w:val="36F3A874"/>
    <w:rsid w:val="36F433A7"/>
    <w:rsid w:val="36F7BCC6"/>
    <w:rsid w:val="36FFF9E3"/>
    <w:rsid w:val="37013FDD"/>
    <w:rsid w:val="37027EA8"/>
    <w:rsid w:val="37041C2B"/>
    <w:rsid w:val="370A2678"/>
    <w:rsid w:val="37127BBE"/>
    <w:rsid w:val="37190A58"/>
    <w:rsid w:val="371AD3EF"/>
    <w:rsid w:val="371C0C01"/>
    <w:rsid w:val="371CA81F"/>
    <w:rsid w:val="3720F26D"/>
    <w:rsid w:val="3723AE5D"/>
    <w:rsid w:val="3724B104"/>
    <w:rsid w:val="372511F9"/>
    <w:rsid w:val="37273D80"/>
    <w:rsid w:val="37300EB5"/>
    <w:rsid w:val="37311227"/>
    <w:rsid w:val="3734B9E7"/>
    <w:rsid w:val="37370CCA"/>
    <w:rsid w:val="373AB7EA"/>
    <w:rsid w:val="3740158C"/>
    <w:rsid w:val="3740C1B3"/>
    <w:rsid w:val="37449E8C"/>
    <w:rsid w:val="37476A5C"/>
    <w:rsid w:val="374DC0C8"/>
    <w:rsid w:val="374DDDA9"/>
    <w:rsid w:val="374E1924"/>
    <w:rsid w:val="375147E2"/>
    <w:rsid w:val="37589CD1"/>
    <w:rsid w:val="375BD881"/>
    <w:rsid w:val="37648EC7"/>
    <w:rsid w:val="376F2BDD"/>
    <w:rsid w:val="376F6572"/>
    <w:rsid w:val="3777236F"/>
    <w:rsid w:val="377E9626"/>
    <w:rsid w:val="3780CD8B"/>
    <w:rsid w:val="3782D9BD"/>
    <w:rsid w:val="3784C848"/>
    <w:rsid w:val="3788DA98"/>
    <w:rsid w:val="378A5104"/>
    <w:rsid w:val="378CE946"/>
    <w:rsid w:val="378DC544"/>
    <w:rsid w:val="3791ECFF"/>
    <w:rsid w:val="3793053F"/>
    <w:rsid w:val="379B5643"/>
    <w:rsid w:val="379C916D"/>
    <w:rsid w:val="379F2FA2"/>
    <w:rsid w:val="37A2973F"/>
    <w:rsid w:val="37A2A149"/>
    <w:rsid w:val="37A7907E"/>
    <w:rsid w:val="37A80E96"/>
    <w:rsid w:val="37AA11C1"/>
    <w:rsid w:val="37AAD660"/>
    <w:rsid w:val="37B6F22A"/>
    <w:rsid w:val="37B72AE2"/>
    <w:rsid w:val="37D93CFF"/>
    <w:rsid w:val="37DA69E0"/>
    <w:rsid w:val="37DF3F3A"/>
    <w:rsid w:val="37DF4F38"/>
    <w:rsid w:val="37E1CF8C"/>
    <w:rsid w:val="37ED5F31"/>
    <w:rsid w:val="37ED70B0"/>
    <w:rsid w:val="37EDD19D"/>
    <w:rsid w:val="37F1F19E"/>
    <w:rsid w:val="37F5F4E8"/>
    <w:rsid w:val="38036B6E"/>
    <w:rsid w:val="380594C3"/>
    <w:rsid w:val="38075A0E"/>
    <w:rsid w:val="380904CB"/>
    <w:rsid w:val="380A5CCF"/>
    <w:rsid w:val="3813CC5D"/>
    <w:rsid w:val="38163432"/>
    <w:rsid w:val="38166361"/>
    <w:rsid w:val="381728A2"/>
    <w:rsid w:val="381DF3C3"/>
    <w:rsid w:val="381E10E3"/>
    <w:rsid w:val="38248846"/>
    <w:rsid w:val="382A0677"/>
    <w:rsid w:val="3836BF35"/>
    <w:rsid w:val="38389C5D"/>
    <w:rsid w:val="383C0992"/>
    <w:rsid w:val="383FDEF5"/>
    <w:rsid w:val="38402D70"/>
    <w:rsid w:val="3844DEF4"/>
    <w:rsid w:val="3847E477"/>
    <w:rsid w:val="384D74E7"/>
    <w:rsid w:val="38520E5E"/>
    <w:rsid w:val="38533960"/>
    <w:rsid w:val="38559717"/>
    <w:rsid w:val="385670EA"/>
    <w:rsid w:val="385714E0"/>
    <w:rsid w:val="3859A894"/>
    <w:rsid w:val="385B4286"/>
    <w:rsid w:val="385C1516"/>
    <w:rsid w:val="385C34D7"/>
    <w:rsid w:val="385DA135"/>
    <w:rsid w:val="385EDDD5"/>
    <w:rsid w:val="3860BF05"/>
    <w:rsid w:val="3860D73A"/>
    <w:rsid w:val="386493FD"/>
    <w:rsid w:val="38653B05"/>
    <w:rsid w:val="386759C0"/>
    <w:rsid w:val="386F88C8"/>
    <w:rsid w:val="387058FA"/>
    <w:rsid w:val="387072AF"/>
    <w:rsid w:val="3877E1A9"/>
    <w:rsid w:val="387849AC"/>
    <w:rsid w:val="387B096A"/>
    <w:rsid w:val="387EF1D4"/>
    <w:rsid w:val="38814ED9"/>
    <w:rsid w:val="3881774A"/>
    <w:rsid w:val="3882994D"/>
    <w:rsid w:val="38830D19"/>
    <w:rsid w:val="38872BC4"/>
    <w:rsid w:val="38875642"/>
    <w:rsid w:val="388B83ED"/>
    <w:rsid w:val="389010C2"/>
    <w:rsid w:val="38935EE3"/>
    <w:rsid w:val="3898724C"/>
    <w:rsid w:val="389C9A99"/>
    <w:rsid w:val="389D6B17"/>
    <w:rsid w:val="38A10B25"/>
    <w:rsid w:val="38A276F3"/>
    <w:rsid w:val="38AD9D2D"/>
    <w:rsid w:val="38B648D1"/>
    <w:rsid w:val="38B725C8"/>
    <w:rsid w:val="38B82BA4"/>
    <w:rsid w:val="38B9C1F9"/>
    <w:rsid w:val="38BE41EF"/>
    <w:rsid w:val="38C0843D"/>
    <w:rsid w:val="38CC2348"/>
    <w:rsid w:val="38CD0F75"/>
    <w:rsid w:val="38CF70D9"/>
    <w:rsid w:val="38CF93E4"/>
    <w:rsid w:val="38D0217F"/>
    <w:rsid w:val="38D681FF"/>
    <w:rsid w:val="38D7F7EA"/>
    <w:rsid w:val="38E21059"/>
    <w:rsid w:val="38E21721"/>
    <w:rsid w:val="38E57A5C"/>
    <w:rsid w:val="38EC7CE4"/>
    <w:rsid w:val="38ED917C"/>
    <w:rsid w:val="38EF8992"/>
    <w:rsid w:val="38F4D931"/>
    <w:rsid w:val="38F8BD2D"/>
    <w:rsid w:val="38F93AAE"/>
    <w:rsid w:val="38FBD40E"/>
    <w:rsid w:val="38FEF63D"/>
    <w:rsid w:val="38FF8FE4"/>
    <w:rsid w:val="38FFFC6E"/>
    <w:rsid w:val="39013147"/>
    <w:rsid w:val="39071AFC"/>
    <w:rsid w:val="390ADE5C"/>
    <w:rsid w:val="390CA6B0"/>
    <w:rsid w:val="390E586E"/>
    <w:rsid w:val="3912D7F7"/>
    <w:rsid w:val="391477CD"/>
    <w:rsid w:val="3914D50E"/>
    <w:rsid w:val="39199811"/>
    <w:rsid w:val="3919AE2B"/>
    <w:rsid w:val="391B3F74"/>
    <w:rsid w:val="391D65B9"/>
    <w:rsid w:val="391DEDC7"/>
    <w:rsid w:val="39241010"/>
    <w:rsid w:val="3924B871"/>
    <w:rsid w:val="39280463"/>
    <w:rsid w:val="392DD702"/>
    <w:rsid w:val="39315901"/>
    <w:rsid w:val="39378AD2"/>
    <w:rsid w:val="393C8627"/>
    <w:rsid w:val="39402ABF"/>
    <w:rsid w:val="3942EA53"/>
    <w:rsid w:val="39456C9C"/>
    <w:rsid w:val="394BC606"/>
    <w:rsid w:val="394DB9F3"/>
    <w:rsid w:val="395221EE"/>
    <w:rsid w:val="395633BB"/>
    <w:rsid w:val="3956D81C"/>
    <w:rsid w:val="395727A2"/>
    <w:rsid w:val="39577323"/>
    <w:rsid w:val="39578075"/>
    <w:rsid w:val="395876A3"/>
    <w:rsid w:val="3958DC95"/>
    <w:rsid w:val="395E3C3F"/>
    <w:rsid w:val="395F8D3F"/>
    <w:rsid w:val="39620378"/>
    <w:rsid w:val="39631CE0"/>
    <w:rsid w:val="39641DCA"/>
    <w:rsid w:val="3965E38D"/>
    <w:rsid w:val="396652BF"/>
    <w:rsid w:val="3968850C"/>
    <w:rsid w:val="396A9E75"/>
    <w:rsid w:val="396BC399"/>
    <w:rsid w:val="396BF578"/>
    <w:rsid w:val="396C3CE5"/>
    <w:rsid w:val="396DA5AD"/>
    <w:rsid w:val="39752BBB"/>
    <w:rsid w:val="39762804"/>
    <w:rsid w:val="3977184C"/>
    <w:rsid w:val="39774042"/>
    <w:rsid w:val="397B9F5F"/>
    <w:rsid w:val="397C6EF3"/>
    <w:rsid w:val="397DC416"/>
    <w:rsid w:val="397F2CFC"/>
    <w:rsid w:val="3982DA0D"/>
    <w:rsid w:val="398EB3E0"/>
    <w:rsid w:val="398F698C"/>
    <w:rsid w:val="399090E0"/>
    <w:rsid w:val="39943770"/>
    <w:rsid w:val="399494BE"/>
    <w:rsid w:val="39954A26"/>
    <w:rsid w:val="399887C0"/>
    <w:rsid w:val="3998EE4C"/>
    <w:rsid w:val="399B21E3"/>
    <w:rsid w:val="399C7EB5"/>
    <w:rsid w:val="399D4FEE"/>
    <w:rsid w:val="399E721C"/>
    <w:rsid w:val="39A22ACD"/>
    <w:rsid w:val="39A22CBC"/>
    <w:rsid w:val="39A4A555"/>
    <w:rsid w:val="39A58B6B"/>
    <w:rsid w:val="39A63472"/>
    <w:rsid w:val="39A7A0EF"/>
    <w:rsid w:val="39A9CA40"/>
    <w:rsid w:val="39ABB61E"/>
    <w:rsid w:val="39AF06C6"/>
    <w:rsid w:val="39B22FE6"/>
    <w:rsid w:val="39B30D8B"/>
    <w:rsid w:val="39B3A6FF"/>
    <w:rsid w:val="39B92A8B"/>
    <w:rsid w:val="39BDF1A2"/>
    <w:rsid w:val="39C3A2EA"/>
    <w:rsid w:val="39C51378"/>
    <w:rsid w:val="39C74786"/>
    <w:rsid w:val="39CB049A"/>
    <w:rsid w:val="39CBCB27"/>
    <w:rsid w:val="39CC7AE4"/>
    <w:rsid w:val="39CCC583"/>
    <w:rsid w:val="39D1855D"/>
    <w:rsid w:val="39D63F39"/>
    <w:rsid w:val="39D6499A"/>
    <w:rsid w:val="39D91558"/>
    <w:rsid w:val="39E5594D"/>
    <w:rsid w:val="39E96F61"/>
    <w:rsid w:val="39EB01BC"/>
    <w:rsid w:val="39F2A624"/>
    <w:rsid w:val="39F5405B"/>
    <w:rsid w:val="39FC1EF7"/>
    <w:rsid w:val="3A047F95"/>
    <w:rsid w:val="3A04B57F"/>
    <w:rsid w:val="3A04E3CD"/>
    <w:rsid w:val="3A0921B0"/>
    <w:rsid w:val="3A0D0EBD"/>
    <w:rsid w:val="3A0F850B"/>
    <w:rsid w:val="3A13B7E4"/>
    <w:rsid w:val="3A220FB8"/>
    <w:rsid w:val="3A24B116"/>
    <w:rsid w:val="3A2D254A"/>
    <w:rsid w:val="3A36E1BD"/>
    <w:rsid w:val="3A38374E"/>
    <w:rsid w:val="3A3863C6"/>
    <w:rsid w:val="3A3B673F"/>
    <w:rsid w:val="3A3F3C52"/>
    <w:rsid w:val="3A40833F"/>
    <w:rsid w:val="3A437846"/>
    <w:rsid w:val="3A4A3C3E"/>
    <w:rsid w:val="3A4A9E15"/>
    <w:rsid w:val="3A4F6F71"/>
    <w:rsid w:val="3A5205D0"/>
    <w:rsid w:val="3A54D1EC"/>
    <w:rsid w:val="3A584750"/>
    <w:rsid w:val="3A602ADF"/>
    <w:rsid w:val="3A642D83"/>
    <w:rsid w:val="3A722ACF"/>
    <w:rsid w:val="3A724456"/>
    <w:rsid w:val="3A78506E"/>
    <w:rsid w:val="3A7A6198"/>
    <w:rsid w:val="3A7B6DC1"/>
    <w:rsid w:val="3A7E0634"/>
    <w:rsid w:val="3A7E533B"/>
    <w:rsid w:val="3A98491B"/>
    <w:rsid w:val="3A9867C9"/>
    <w:rsid w:val="3A9E08F0"/>
    <w:rsid w:val="3A9EBE14"/>
    <w:rsid w:val="3A9FB21A"/>
    <w:rsid w:val="3AA11B10"/>
    <w:rsid w:val="3AA81DBA"/>
    <w:rsid w:val="3AB0FAB1"/>
    <w:rsid w:val="3AB1D060"/>
    <w:rsid w:val="3AB2CA0F"/>
    <w:rsid w:val="3AB5BC6A"/>
    <w:rsid w:val="3AB91E57"/>
    <w:rsid w:val="3ABDE5FF"/>
    <w:rsid w:val="3AC2B77D"/>
    <w:rsid w:val="3AC5C4E6"/>
    <w:rsid w:val="3AC856FE"/>
    <w:rsid w:val="3ACD18CA"/>
    <w:rsid w:val="3AD10EB8"/>
    <w:rsid w:val="3AD7380A"/>
    <w:rsid w:val="3AD85785"/>
    <w:rsid w:val="3ADCF0C0"/>
    <w:rsid w:val="3ADD12E4"/>
    <w:rsid w:val="3ADDF715"/>
    <w:rsid w:val="3ADFF3F5"/>
    <w:rsid w:val="3ADFFE0D"/>
    <w:rsid w:val="3AE14499"/>
    <w:rsid w:val="3AE33847"/>
    <w:rsid w:val="3AE55A73"/>
    <w:rsid w:val="3AEAA30F"/>
    <w:rsid w:val="3AEAD5D1"/>
    <w:rsid w:val="3AED72E5"/>
    <w:rsid w:val="3AF6B6A0"/>
    <w:rsid w:val="3B006DFC"/>
    <w:rsid w:val="3B048B7E"/>
    <w:rsid w:val="3B067386"/>
    <w:rsid w:val="3B08291D"/>
    <w:rsid w:val="3B0EFCE8"/>
    <w:rsid w:val="3B118302"/>
    <w:rsid w:val="3B1C4295"/>
    <w:rsid w:val="3B266D43"/>
    <w:rsid w:val="3B2D2063"/>
    <w:rsid w:val="3B2E41C2"/>
    <w:rsid w:val="3B309C9C"/>
    <w:rsid w:val="3B33CF0C"/>
    <w:rsid w:val="3B378BC6"/>
    <w:rsid w:val="3B3C6D3B"/>
    <w:rsid w:val="3B3EF703"/>
    <w:rsid w:val="3B3F6516"/>
    <w:rsid w:val="3B41B5E2"/>
    <w:rsid w:val="3B4369C7"/>
    <w:rsid w:val="3B45C7CE"/>
    <w:rsid w:val="3B46B52A"/>
    <w:rsid w:val="3B4C6EBF"/>
    <w:rsid w:val="3B60AA87"/>
    <w:rsid w:val="3B61C4B3"/>
    <w:rsid w:val="3B658735"/>
    <w:rsid w:val="3B695F49"/>
    <w:rsid w:val="3B69A842"/>
    <w:rsid w:val="3B6AD952"/>
    <w:rsid w:val="3B727BEE"/>
    <w:rsid w:val="3B7D955A"/>
    <w:rsid w:val="3B7EA799"/>
    <w:rsid w:val="3B7EC010"/>
    <w:rsid w:val="3B81225C"/>
    <w:rsid w:val="3B870952"/>
    <w:rsid w:val="3B8ACCA1"/>
    <w:rsid w:val="3B9B068D"/>
    <w:rsid w:val="3BA0C21F"/>
    <w:rsid w:val="3BA4F3AB"/>
    <w:rsid w:val="3BA71E0A"/>
    <w:rsid w:val="3BA785E0"/>
    <w:rsid w:val="3BA78FF9"/>
    <w:rsid w:val="3BB7C606"/>
    <w:rsid w:val="3BB94E4B"/>
    <w:rsid w:val="3BBD0158"/>
    <w:rsid w:val="3BC17C3A"/>
    <w:rsid w:val="3BC53A8F"/>
    <w:rsid w:val="3BC5549F"/>
    <w:rsid w:val="3BCD4189"/>
    <w:rsid w:val="3BCE336B"/>
    <w:rsid w:val="3BCFAC71"/>
    <w:rsid w:val="3BCFC116"/>
    <w:rsid w:val="3BDE2940"/>
    <w:rsid w:val="3BDF2F92"/>
    <w:rsid w:val="3BE3ED3A"/>
    <w:rsid w:val="3BE503AC"/>
    <w:rsid w:val="3BE9D1C7"/>
    <w:rsid w:val="3BEC5363"/>
    <w:rsid w:val="3BEC6E49"/>
    <w:rsid w:val="3BF2AC00"/>
    <w:rsid w:val="3BF4600D"/>
    <w:rsid w:val="3BFD522E"/>
    <w:rsid w:val="3BFDD28A"/>
    <w:rsid w:val="3C0796F2"/>
    <w:rsid w:val="3C09C66B"/>
    <w:rsid w:val="3C0A062C"/>
    <w:rsid w:val="3C0C67DD"/>
    <w:rsid w:val="3C21FF12"/>
    <w:rsid w:val="3C233A63"/>
    <w:rsid w:val="3C243F17"/>
    <w:rsid w:val="3C26494D"/>
    <w:rsid w:val="3C2EE311"/>
    <w:rsid w:val="3C34EED8"/>
    <w:rsid w:val="3C35B248"/>
    <w:rsid w:val="3C3673E1"/>
    <w:rsid w:val="3C37DA4A"/>
    <w:rsid w:val="3C3ACA77"/>
    <w:rsid w:val="3C3E4860"/>
    <w:rsid w:val="3C418E5C"/>
    <w:rsid w:val="3C4B4B3F"/>
    <w:rsid w:val="3C503A8A"/>
    <w:rsid w:val="3C5060B6"/>
    <w:rsid w:val="3C50C299"/>
    <w:rsid w:val="3C50CF9E"/>
    <w:rsid w:val="3C53506F"/>
    <w:rsid w:val="3C541C51"/>
    <w:rsid w:val="3C565DD3"/>
    <w:rsid w:val="3C58300B"/>
    <w:rsid w:val="3C5C7F9C"/>
    <w:rsid w:val="3C65DF5C"/>
    <w:rsid w:val="3C6A0BED"/>
    <w:rsid w:val="3C6CC500"/>
    <w:rsid w:val="3C6FFF40"/>
    <w:rsid w:val="3C71EA61"/>
    <w:rsid w:val="3C76CBB5"/>
    <w:rsid w:val="3C7808DF"/>
    <w:rsid w:val="3C78CB70"/>
    <w:rsid w:val="3C7B9FFF"/>
    <w:rsid w:val="3C81DC8C"/>
    <w:rsid w:val="3C976E4C"/>
    <w:rsid w:val="3C9950ED"/>
    <w:rsid w:val="3C9BC6A9"/>
    <w:rsid w:val="3C9D254F"/>
    <w:rsid w:val="3CA28E12"/>
    <w:rsid w:val="3CA720C1"/>
    <w:rsid w:val="3CAB74F1"/>
    <w:rsid w:val="3CAF2B05"/>
    <w:rsid w:val="3CB058DE"/>
    <w:rsid w:val="3CB93D65"/>
    <w:rsid w:val="3CC2DFFB"/>
    <w:rsid w:val="3CC4E35E"/>
    <w:rsid w:val="3CC84ADF"/>
    <w:rsid w:val="3CD4CCBF"/>
    <w:rsid w:val="3CD4EBBE"/>
    <w:rsid w:val="3CD6AA55"/>
    <w:rsid w:val="3CE3CEFE"/>
    <w:rsid w:val="3CEB55D2"/>
    <w:rsid w:val="3CF0143B"/>
    <w:rsid w:val="3CF60B11"/>
    <w:rsid w:val="3CF7F3DC"/>
    <w:rsid w:val="3D07FB02"/>
    <w:rsid w:val="3D0E2E45"/>
    <w:rsid w:val="3D101D14"/>
    <w:rsid w:val="3D21957C"/>
    <w:rsid w:val="3D24D0DF"/>
    <w:rsid w:val="3D263459"/>
    <w:rsid w:val="3D28AB15"/>
    <w:rsid w:val="3D2BF92C"/>
    <w:rsid w:val="3D2DFD05"/>
    <w:rsid w:val="3D34661B"/>
    <w:rsid w:val="3D3F38A7"/>
    <w:rsid w:val="3D3FE017"/>
    <w:rsid w:val="3D40EF45"/>
    <w:rsid w:val="3D41B9D0"/>
    <w:rsid w:val="3D48417B"/>
    <w:rsid w:val="3D4953C2"/>
    <w:rsid w:val="3D52F946"/>
    <w:rsid w:val="3D5A72A4"/>
    <w:rsid w:val="3D5F0D7F"/>
    <w:rsid w:val="3D5F1264"/>
    <w:rsid w:val="3D62BD95"/>
    <w:rsid w:val="3D62E1AD"/>
    <w:rsid w:val="3D64CF53"/>
    <w:rsid w:val="3D6A9C4F"/>
    <w:rsid w:val="3D747C8F"/>
    <w:rsid w:val="3D79308A"/>
    <w:rsid w:val="3D79B7F8"/>
    <w:rsid w:val="3D7A472C"/>
    <w:rsid w:val="3D7ACB5E"/>
    <w:rsid w:val="3D7D182D"/>
    <w:rsid w:val="3D7FCEAB"/>
    <w:rsid w:val="3D82E3B8"/>
    <w:rsid w:val="3D832832"/>
    <w:rsid w:val="3D853A35"/>
    <w:rsid w:val="3D857E71"/>
    <w:rsid w:val="3D8692F5"/>
    <w:rsid w:val="3D8E3279"/>
    <w:rsid w:val="3D941E93"/>
    <w:rsid w:val="3D944CE2"/>
    <w:rsid w:val="3D97F4D2"/>
    <w:rsid w:val="3D9867B4"/>
    <w:rsid w:val="3D992F53"/>
    <w:rsid w:val="3D9A4241"/>
    <w:rsid w:val="3D9C3136"/>
    <w:rsid w:val="3D9E5B02"/>
    <w:rsid w:val="3DA27612"/>
    <w:rsid w:val="3DA6A969"/>
    <w:rsid w:val="3DAC9D0F"/>
    <w:rsid w:val="3DAF8D22"/>
    <w:rsid w:val="3DAFE79F"/>
    <w:rsid w:val="3DB174E2"/>
    <w:rsid w:val="3DB349CD"/>
    <w:rsid w:val="3DB91C9B"/>
    <w:rsid w:val="3DC33EB3"/>
    <w:rsid w:val="3DC4453F"/>
    <w:rsid w:val="3DC6C29F"/>
    <w:rsid w:val="3DCF69C8"/>
    <w:rsid w:val="3DCF7FD4"/>
    <w:rsid w:val="3DD3AFFD"/>
    <w:rsid w:val="3DD56BE9"/>
    <w:rsid w:val="3DDCA26B"/>
    <w:rsid w:val="3DE10C2F"/>
    <w:rsid w:val="3DE36A95"/>
    <w:rsid w:val="3DE6E9E1"/>
    <w:rsid w:val="3DEC60B1"/>
    <w:rsid w:val="3DF20C35"/>
    <w:rsid w:val="3DF39CD2"/>
    <w:rsid w:val="3DF6592D"/>
    <w:rsid w:val="3DF66DC0"/>
    <w:rsid w:val="3DF8AFAB"/>
    <w:rsid w:val="3DFBE842"/>
    <w:rsid w:val="3DFD5C12"/>
    <w:rsid w:val="3DFE38EE"/>
    <w:rsid w:val="3DFF935C"/>
    <w:rsid w:val="3E06C5CE"/>
    <w:rsid w:val="3E09E9AB"/>
    <w:rsid w:val="3E0C42F8"/>
    <w:rsid w:val="3E132D27"/>
    <w:rsid w:val="3E158E2A"/>
    <w:rsid w:val="3E15F93E"/>
    <w:rsid w:val="3E1B4BBB"/>
    <w:rsid w:val="3E1EB45D"/>
    <w:rsid w:val="3E203A75"/>
    <w:rsid w:val="3E2113B5"/>
    <w:rsid w:val="3E214102"/>
    <w:rsid w:val="3E27B893"/>
    <w:rsid w:val="3E2D111E"/>
    <w:rsid w:val="3E2DC56F"/>
    <w:rsid w:val="3E3ABAB0"/>
    <w:rsid w:val="3E3AC615"/>
    <w:rsid w:val="3E3B46AA"/>
    <w:rsid w:val="3E3CF95C"/>
    <w:rsid w:val="3E43B281"/>
    <w:rsid w:val="3E45889B"/>
    <w:rsid w:val="3E4A70A6"/>
    <w:rsid w:val="3E5003AD"/>
    <w:rsid w:val="3E54A83B"/>
    <w:rsid w:val="3E54B1F0"/>
    <w:rsid w:val="3E57AF8C"/>
    <w:rsid w:val="3E59E1C5"/>
    <w:rsid w:val="3E613B51"/>
    <w:rsid w:val="3E64DCDF"/>
    <w:rsid w:val="3E675FA5"/>
    <w:rsid w:val="3E696302"/>
    <w:rsid w:val="3E750948"/>
    <w:rsid w:val="3E7D5C18"/>
    <w:rsid w:val="3E848067"/>
    <w:rsid w:val="3E8CFDBF"/>
    <w:rsid w:val="3E8DCCAC"/>
    <w:rsid w:val="3E92626A"/>
    <w:rsid w:val="3E93713A"/>
    <w:rsid w:val="3E99048A"/>
    <w:rsid w:val="3EA2CDDF"/>
    <w:rsid w:val="3EAF1DB5"/>
    <w:rsid w:val="3EAFB802"/>
    <w:rsid w:val="3EB7C91E"/>
    <w:rsid w:val="3EC31633"/>
    <w:rsid w:val="3ECDFFE0"/>
    <w:rsid w:val="3ED02431"/>
    <w:rsid w:val="3ED143C9"/>
    <w:rsid w:val="3ED19341"/>
    <w:rsid w:val="3ED31A7F"/>
    <w:rsid w:val="3EDB176E"/>
    <w:rsid w:val="3EEA724A"/>
    <w:rsid w:val="3EF085D2"/>
    <w:rsid w:val="3EF11441"/>
    <w:rsid w:val="3EF4FAA8"/>
    <w:rsid w:val="3EF5B46D"/>
    <w:rsid w:val="3EF82285"/>
    <w:rsid w:val="3EF9ECED"/>
    <w:rsid w:val="3EFBBD37"/>
    <w:rsid w:val="3EFC9C6B"/>
    <w:rsid w:val="3F024737"/>
    <w:rsid w:val="3F06B1D3"/>
    <w:rsid w:val="3F0FB49F"/>
    <w:rsid w:val="3F12AF76"/>
    <w:rsid w:val="3F13B008"/>
    <w:rsid w:val="3F164DF4"/>
    <w:rsid w:val="3F174742"/>
    <w:rsid w:val="3F17AFA2"/>
    <w:rsid w:val="3F2392E5"/>
    <w:rsid w:val="3F2428C4"/>
    <w:rsid w:val="3F24F7C2"/>
    <w:rsid w:val="3F28AAC3"/>
    <w:rsid w:val="3F28DC2F"/>
    <w:rsid w:val="3F2A2C2E"/>
    <w:rsid w:val="3F2C125F"/>
    <w:rsid w:val="3F2D390F"/>
    <w:rsid w:val="3F2E6C8F"/>
    <w:rsid w:val="3F3017E0"/>
    <w:rsid w:val="3F3096B9"/>
    <w:rsid w:val="3F327C26"/>
    <w:rsid w:val="3F32909C"/>
    <w:rsid w:val="3F36375C"/>
    <w:rsid w:val="3F4026ED"/>
    <w:rsid w:val="3F43D643"/>
    <w:rsid w:val="3F602DDF"/>
    <w:rsid w:val="3F609DC8"/>
    <w:rsid w:val="3F6BA7F4"/>
    <w:rsid w:val="3F6EEA64"/>
    <w:rsid w:val="3F72A243"/>
    <w:rsid w:val="3F733F92"/>
    <w:rsid w:val="3F791A99"/>
    <w:rsid w:val="3F7B8D96"/>
    <w:rsid w:val="3F7C4C90"/>
    <w:rsid w:val="3F8009CA"/>
    <w:rsid w:val="3F8AD398"/>
    <w:rsid w:val="3F8CA03C"/>
    <w:rsid w:val="3F8F7F82"/>
    <w:rsid w:val="3F94A4C4"/>
    <w:rsid w:val="3F94CACA"/>
    <w:rsid w:val="3F94E71E"/>
    <w:rsid w:val="3F95B9F7"/>
    <w:rsid w:val="3F9984B3"/>
    <w:rsid w:val="3F9C4788"/>
    <w:rsid w:val="3FA29961"/>
    <w:rsid w:val="3FA599F2"/>
    <w:rsid w:val="3FA5DF2D"/>
    <w:rsid w:val="3FA8C125"/>
    <w:rsid w:val="3FAAB794"/>
    <w:rsid w:val="3FAB2923"/>
    <w:rsid w:val="3FABA673"/>
    <w:rsid w:val="3FAD85CB"/>
    <w:rsid w:val="3FB0CEF8"/>
    <w:rsid w:val="3FB30B9F"/>
    <w:rsid w:val="3FB66DB7"/>
    <w:rsid w:val="3FB66DBA"/>
    <w:rsid w:val="3FBF9804"/>
    <w:rsid w:val="3FC01B3F"/>
    <w:rsid w:val="3FC2DB18"/>
    <w:rsid w:val="3FCB9953"/>
    <w:rsid w:val="3FCD57DE"/>
    <w:rsid w:val="3FD1AF7C"/>
    <w:rsid w:val="3FD7902B"/>
    <w:rsid w:val="3FD79064"/>
    <w:rsid w:val="3FD7B83D"/>
    <w:rsid w:val="3FDCC03D"/>
    <w:rsid w:val="3FDFE7A3"/>
    <w:rsid w:val="3FE12CD5"/>
    <w:rsid w:val="3FE36EA4"/>
    <w:rsid w:val="3FE3C0C4"/>
    <w:rsid w:val="3FE5246E"/>
    <w:rsid w:val="3FE63955"/>
    <w:rsid w:val="3FE78B3E"/>
    <w:rsid w:val="3FE7C9B3"/>
    <w:rsid w:val="3FE93FE1"/>
    <w:rsid w:val="3FF62B15"/>
    <w:rsid w:val="3FFBB32F"/>
    <w:rsid w:val="4003665E"/>
    <w:rsid w:val="40077936"/>
    <w:rsid w:val="4009CABE"/>
    <w:rsid w:val="400C2D95"/>
    <w:rsid w:val="400EB824"/>
    <w:rsid w:val="401AC004"/>
    <w:rsid w:val="401D8A77"/>
    <w:rsid w:val="4031A7A5"/>
    <w:rsid w:val="403C5BB0"/>
    <w:rsid w:val="4043FCD7"/>
    <w:rsid w:val="4045D3B8"/>
    <w:rsid w:val="404C3237"/>
    <w:rsid w:val="404F3A11"/>
    <w:rsid w:val="40524E29"/>
    <w:rsid w:val="405347C1"/>
    <w:rsid w:val="4058ED35"/>
    <w:rsid w:val="405FAD2C"/>
    <w:rsid w:val="4062C795"/>
    <w:rsid w:val="40634884"/>
    <w:rsid w:val="406A6B20"/>
    <w:rsid w:val="406E4CD0"/>
    <w:rsid w:val="40713407"/>
    <w:rsid w:val="4074CCB0"/>
    <w:rsid w:val="40753654"/>
    <w:rsid w:val="407BB200"/>
    <w:rsid w:val="40834E44"/>
    <w:rsid w:val="40860B08"/>
    <w:rsid w:val="4089B0B6"/>
    <w:rsid w:val="408D5661"/>
    <w:rsid w:val="408D8A61"/>
    <w:rsid w:val="408FD7B1"/>
    <w:rsid w:val="40914810"/>
    <w:rsid w:val="40934A16"/>
    <w:rsid w:val="4098BF2D"/>
    <w:rsid w:val="409B7102"/>
    <w:rsid w:val="40A4D43E"/>
    <w:rsid w:val="40A572DD"/>
    <w:rsid w:val="40A7860B"/>
    <w:rsid w:val="40A97831"/>
    <w:rsid w:val="40ACBA2D"/>
    <w:rsid w:val="40B147E7"/>
    <w:rsid w:val="40B904E5"/>
    <w:rsid w:val="40B949B6"/>
    <w:rsid w:val="40C55B12"/>
    <w:rsid w:val="40C94125"/>
    <w:rsid w:val="40CD2CEF"/>
    <w:rsid w:val="40D05801"/>
    <w:rsid w:val="40D9A9A8"/>
    <w:rsid w:val="40DC989D"/>
    <w:rsid w:val="40DCC6E0"/>
    <w:rsid w:val="40E3E68A"/>
    <w:rsid w:val="40E5A619"/>
    <w:rsid w:val="40E763FE"/>
    <w:rsid w:val="40EB1538"/>
    <w:rsid w:val="40EF543C"/>
    <w:rsid w:val="40F13EC4"/>
    <w:rsid w:val="40F543A6"/>
    <w:rsid w:val="40F55E27"/>
    <w:rsid w:val="40F57DB8"/>
    <w:rsid w:val="40F8129B"/>
    <w:rsid w:val="410247DF"/>
    <w:rsid w:val="410BC865"/>
    <w:rsid w:val="410C4F37"/>
    <w:rsid w:val="4111E301"/>
    <w:rsid w:val="41139C9B"/>
    <w:rsid w:val="411979C4"/>
    <w:rsid w:val="411B9B33"/>
    <w:rsid w:val="4121AC33"/>
    <w:rsid w:val="41220E95"/>
    <w:rsid w:val="41226C61"/>
    <w:rsid w:val="41251C07"/>
    <w:rsid w:val="412B4F28"/>
    <w:rsid w:val="412D05FD"/>
    <w:rsid w:val="412E592E"/>
    <w:rsid w:val="41348C22"/>
    <w:rsid w:val="41357396"/>
    <w:rsid w:val="4147C906"/>
    <w:rsid w:val="41496004"/>
    <w:rsid w:val="414CD033"/>
    <w:rsid w:val="414D80FD"/>
    <w:rsid w:val="414F68F7"/>
    <w:rsid w:val="4151194A"/>
    <w:rsid w:val="415890DA"/>
    <w:rsid w:val="415C5296"/>
    <w:rsid w:val="41657585"/>
    <w:rsid w:val="41685A44"/>
    <w:rsid w:val="416ADAB4"/>
    <w:rsid w:val="4170B177"/>
    <w:rsid w:val="417190E1"/>
    <w:rsid w:val="4172992A"/>
    <w:rsid w:val="4172A707"/>
    <w:rsid w:val="417B084E"/>
    <w:rsid w:val="417CEF2A"/>
    <w:rsid w:val="4180DCA4"/>
    <w:rsid w:val="4184A062"/>
    <w:rsid w:val="418B236B"/>
    <w:rsid w:val="418BA6AA"/>
    <w:rsid w:val="41954F76"/>
    <w:rsid w:val="419C45B0"/>
    <w:rsid w:val="41A128F8"/>
    <w:rsid w:val="41A2852A"/>
    <w:rsid w:val="41A6CD54"/>
    <w:rsid w:val="41AAB33B"/>
    <w:rsid w:val="41ABB17B"/>
    <w:rsid w:val="41AD44E8"/>
    <w:rsid w:val="41AF91A5"/>
    <w:rsid w:val="41AFF2AA"/>
    <w:rsid w:val="41B6D460"/>
    <w:rsid w:val="41B9F49B"/>
    <w:rsid w:val="41C4FE99"/>
    <w:rsid w:val="41C74EED"/>
    <w:rsid w:val="41CC52BD"/>
    <w:rsid w:val="41D35154"/>
    <w:rsid w:val="41D77BB2"/>
    <w:rsid w:val="41DF42FF"/>
    <w:rsid w:val="41DF9EB5"/>
    <w:rsid w:val="41E02189"/>
    <w:rsid w:val="41E0E151"/>
    <w:rsid w:val="41E0F0C5"/>
    <w:rsid w:val="41E2656D"/>
    <w:rsid w:val="41ED11D6"/>
    <w:rsid w:val="41F0D56B"/>
    <w:rsid w:val="41F0E7D0"/>
    <w:rsid w:val="41F6B211"/>
    <w:rsid w:val="41FC5687"/>
    <w:rsid w:val="421451AE"/>
    <w:rsid w:val="421D35AA"/>
    <w:rsid w:val="4226D162"/>
    <w:rsid w:val="422B6BD5"/>
    <w:rsid w:val="422D7EAC"/>
    <w:rsid w:val="4238154E"/>
    <w:rsid w:val="423C6478"/>
    <w:rsid w:val="423D5265"/>
    <w:rsid w:val="4240592B"/>
    <w:rsid w:val="42406585"/>
    <w:rsid w:val="4240B66D"/>
    <w:rsid w:val="424120D8"/>
    <w:rsid w:val="424257EA"/>
    <w:rsid w:val="424AD636"/>
    <w:rsid w:val="424FFABE"/>
    <w:rsid w:val="4252881D"/>
    <w:rsid w:val="4256F150"/>
    <w:rsid w:val="4256F6D0"/>
    <w:rsid w:val="425C2755"/>
    <w:rsid w:val="4263FAA1"/>
    <w:rsid w:val="426AC23D"/>
    <w:rsid w:val="426B1608"/>
    <w:rsid w:val="426EE37A"/>
    <w:rsid w:val="42708F3C"/>
    <w:rsid w:val="427262B0"/>
    <w:rsid w:val="42755822"/>
    <w:rsid w:val="42771BAC"/>
    <w:rsid w:val="42790804"/>
    <w:rsid w:val="427DF924"/>
    <w:rsid w:val="42846A00"/>
    <w:rsid w:val="4286438C"/>
    <w:rsid w:val="42866A28"/>
    <w:rsid w:val="428773EA"/>
    <w:rsid w:val="4288D0BF"/>
    <w:rsid w:val="428FFB90"/>
    <w:rsid w:val="42980834"/>
    <w:rsid w:val="4298360C"/>
    <w:rsid w:val="429A135A"/>
    <w:rsid w:val="429AB12F"/>
    <w:rsid w:val="42A2A5F1"/>
    <w:rsid w:val="42A2BCE5"/>
    <w:rsid w:val="42A59D24"/>
    <w:rsid w:val="42AB21AB"/>
    <w:rsid w:val="42AE60E6"/>
    <w:rsid w:val="42AF9187"/>
    <w:rsid w:val="42B02909"/>
    <w:rsid w:val="42B05C79"/>
    <w:rsid w:val="42B1F8D8"/>
    <w:rsid w:val="42B39C55"/>
    <w:rsid w:val="42B3DA13"/>
    <w:rsid w:val="42B75A7C"/>
    <w:rsid w:val="42BA99F2"/>
    <w:rsid w:val="42BC3F8D"/>
    <w:rsid w:val="42C49A5C"/>
    <w:rsid w:val="42C4F9E5"/>
    <w:rsid w:val="42C8CF7B"/>
    <w:rsid w:val="42CC6163"/>
    <w:rsid w:val="42CD6769"/>
    <w:rsid w:val="42CE1462"/>
    <w:rsid w:val="42D30E45"/>
    <w:rsid w:val="42D79B80"/>
    <w:rsid w:val="42DB0FB7"/>
    <w:rsid w:val="42DC00DE"/>
    <w:rsid w:val="42E04896"/>
    <w:rsid w:val="42E1F4AA"/>
    <w:rsid w:val="42E28ED3"/>
    <w:rsid w:val="42E82322"/>
    <w:rsid w:val="42E9E3EF"/>
    <w:rsid w:val="42F075A0"/>
    <w:rsid w:val="42F34047"/>
    <w:rsid w:val="42F706CA"/>
    <w:rsid w:val="42F9F3F2"/>
    <w:rsid w:val="42FB80B0"/>
    <w:rsid w:val="42FDF961"/>
    <w:rsid w:val="42FF5C70"/>
    <w:rsid w:val="4302B249"/>
    <w:rsid w:val="43033B92"/>
    <w:rsid w:val="4310F5B7"/>
    <w:rsid w:val="4313A5E7"/>
    <w:rsid w:val="431878C0"/>
    <w:rsid w:val="431ADD8F"/>
    <w:rsid w:val="431B2FFA"/>
    <w:rsid w:val="4325784B"/>
    <w:rsid w:val="4325CBCC"/>
    <w:rsid w:val="4328A83C"/>
    <w:rsid w:val="43306A3A"/>
    <w:rsid w:val="4331E15B"/>
    <w:rsid w:val="4335EE06"/>
    <w:rsid w:val="434021AC"/>
    <w:rsid w:val="43451DA1"/>
    <w:rsid w:val="43457D40"/>
    <w:rsid w:val="43496476"/>
    <w:rsid w:val="4352AB07"/>
    <w:rsid w:val="4356B059"/>
    <w:rsid w:val="4357240B"/>
    <w:rsid w:val="43599FD3"/>
    <w:rsid w:val="435C7C53"/>
    <w:rsid w:val="43615625"/>
    <w:rsid w:val="4363AFB6"/>
    <w:rsid w:val="4365CD61"/>
    <w:rsid w:val="4368C535"/>
    <w:rsid w:val="436959B3"/>
    <w:rsid w:val="436E7F98"/>
    <w:rsid w:val="437061CA"/>
    <w:rsid w:val="4370AB27"/>
    <w:rsid w:val="4375C41E"/>
    <w:rsid w:val="437C0065"/>
    <w:rsid w:val="437DEA90"/>
    <w:rsid w:val="437E40A8"/>
    <w:rsid w:val="437E5E8A"/>
    <w:rsid w:val="4383480A"/>
    <w:rsid w:val="4384EF60"/>
    <w:rsid w:val="438AC842"/>
    <w:rsid w:val="438BCD79"/>
    <w:rsid w:val="43915233"/>
    <w:rsid w:val="43928D3F"/>
    <w:rsid w:val="439506CF"/>
    <w:rsid w:val="439A9516"/>
    <w:rsid w:val="43A79F22"/>
    <w:rsid w:val="43AF569A"/>
    <w:rsid w:val="43B0E499"/>
    <w:rsid w:val="43B13EFD"/>
    <w:rsid w:val="43B8233D"/>
    <w:rsid w:val="43BD17A3"/>
    <w:rsid w:val="43C443F6"/>
    <w:rsid w:val="43C8FBA7"/>
    <w:rsid w:val="43CD8EBB"/>
    <w:rsid w:val="43D8C162"/>
    <w:rsid w:val="43DBC1CC"/>
    <w:rsid w:val="43DE058D"/>
    <w:rsid w:val="43DF4EFB"/>
    <w:rsid w:val="43E0DC3C"/>
    <w:rsid w:val="43E2651D"/>
    <w:rsid w:val="43F1CE46"/>
    <w:rsid w:val="4405426B"/>
    <w:rsid w:val="440804F2"/>
    <w:rsid w:val="4408A5B1"/>
    <w:rsid w:val="44091B39"/>
    <w:rsid w:val="440E4278"/>
    <w:rsid w:val="440ED134"/>
    <w:rsid w:val="440F38EF"/>
    <w:rsid w:val="44119A60"/>
    <w:rsid w:val="441772C3"/>
    <w:rsid w:val="4421546C"/>
    <w:rsid w:val="4421FBA3"/>
    <w:rsid w:val="442ADEE9"/>
    <w:rsid w:val="442EB26D"/>
    <w:rsid w:val="44378892"/>
    <w:rsid w:val="44389C18"/>
    <w:rsid w:val="443DCCB4"/>
    <w:rsid w:val="443F9227"/>
    <w:rsid w:val="44417A4A"/>
    <w:rsid w:val="44495FE1"/>
    <w:rsid w:val="444DC71C"/>
    <w:rsid w:val="444E513C"/>
    <w:rsid w:val="444EB3C1"/>
    <w:rsid w:val="444FECCD"/>
    <w:rsid w:val="44534F06"/>
    <w:rsid w:val="445420AA"/>
    <w:rsid w:val="4454447E"/>
    <w:rsid w:val="4456C084"/>
    <w:rsid w:val="4457BA99"/>
    <w:rsid w:val="445A974F"/>
    <w:rsid w:val="44625399"/>
    <w:rsid w:val="446669C7"/>
    <w:rsid w:val="4471BC61"/>
    <w:rsid w:val="447823B2"/>
    <w:rsid w:val="44782AD2"/>
    <w:rsid w:val="4479ABC1"/>
    <w:rsid w:val="447B740B"/>
    <w:rsid w:val="44803310"/>
    <w:rsid w:val="4480CD28"/>
    <w:rsid w:val="44810174"/>
    <w:rsid w:val="44925DEC"/>
    <w:rsid w:val="4494EF7B"/>
    <w:rsid w:val="4496651B"/>
    <w:rsid w:val="449D090A"/>
    <w:rsid w:val="44A0F592"/>
    <w:rsid w:val="44A24724"/>
    <w:rsid w:val="44A39D9F"/>
    <w:rsid w:val="44A71C5B"/>
    <w:rsid w:val="44A8F8E5"/>
    <w:rsid w:val="44AE1E4B"/>
    <w:rsid w:val="44AF1E4C"/>
    <w:rsid w:val="44B57EFA"/>
    <w:rsid w:val="44B6AACF"/>
    <w:rsid w:val="44B7E57F"/>
    <w:rsid w:val="44B89878"/>
    <w:rsid w:val="44BCFE45"/>
    <w:rsid w:val="44C2E7FB"/>
    <w:rsid w:val="44C3EFE6"/>
    <w:rsid w:val="44CBC2A4"/>
    <w:rsid w:val="44CC7CEA"/>
    <w:rsid w:val="44D6EA57"/>
    <w:rsid w:val="44D8CCC8"/>
    <w:rsid w:val="44E5F167"/>
    <w:rsid w:val="44E97760"/>
    <w:rsid w:val="44E9AE3F"/>
    <w:rsid w:val="44E9ECE5"/>
    <w:rsid w:val="44EC454A"/>
    <w:rsid w:val="44EDFBA5"/>
    <w:rsid w:val="44EE9EFE"/>
    <w:rsid w:val="44F24AE6"/>
    <w:rsid w:val="44F2E12F"/>
    <w:rsid w:val="44F769FF"/>
    <w:rsid w:val="44FACB92"/>
    <w:rsid w:val="44FD4B38"/>
    <w:rsid w:val="4504B281"/>
    <w:rsid w:val="450762D0"/>
    <w:rsid w:val="45084F8F"/>
    <w:rsid w:val="450D2A76"/>
    <w:rsid w:val="451328EA"/>
    <w:rsid w:val="451659E1"/>
    <w:rsid w:val="4516D1EE"/>
    <w:rsid w:val="4516E1FA"/>
    <w:rsid w:val="4519651E"/>
    <w:rsid w:val="451ED05E"/>
    <w:rsid w:val="451ED97E"/>
    <w:rsid w:val="451FFC6F"/>
    <w:rsid w:val="45204B5D"/>
    <w:rsid w:val="45205115"/>
    <w:rsid w:val="4522ACE2"/>
    <w:rsid w:val="45351B90"/>
    <w:rsid w:val="45379193"/>
    <w:rsid w:val="453AA78F"/>
    <w:rsid w:val="453DCCA8"/>
    <w:rsid w:val="453FA03F"/>
    <w:rsid w:val="4549862E"/>
    <w:rsid w:val="454BED87"/>
    <w:rsid w:val="454C1755"/>
    <w:rsid w:val="454D626E"/>
    <w:rsid w:val="454E9D36"/>
    <w:rsid w:val="454FACB8"/>
    <w:rsid w:val="45500EED"/>
    <w:rsid w:val="4550B6B6"/>
    <w:rsid w:val="45516BF8"/>
    <w:rsid w:val="45520042"/>
    <w:rsid w:val="45527688"/>
    <w:rsid w:val="455746B4"/>
    <w:rsid w:val="4559A07A"/>
    <w:rsid w:val="4561D14E"/>
    <w:rsid w:val="4568E4F8"/>
    <w:rsid w:val="45698A33"/>
    <w:rsid w:val="4569BCDC"/>
    <w:rsid w:val="456C2173"/>
    <w:rsid w:val="456D0DD3"/>
    <w:rsid w:val="4573E530"/>
    <w:rsid w:val="4578CD4D"/>
    <w:rsid w:val="457E385C"/>
    <w:rsid w:val="457F5413"/>
    <w:rsid w:val="4586A423"/>
    <w:rsid w:val="45919FA9"/>
    <w:rsid w:val="459C2311"/>
    <w:rsid w:val="459C7536"/>
    <w:rsid w:val="459C909C"/>
    <w:rsid w:val="45A337E3"/>
    <w:rsid w:val="45A6125C"/>
    <w:rsid w:val="45A701AC"/>
    <w:rsid w:val="45A7F29D"/>
    <w:rsid w:val="45AD9ED0"/>
    <w:rsid w:val="45B21748"/>
    <w:rsid w:val="45B3D7C5"/>
    <w:rsid w:val="45B78590"/>
    <w:rsid w:val="45B7EC10"/>
    <w:rsid w:val="45B973C6"/>
    <w:rsid w:val="45BB6C8E"/>
    <w:rsid w:val="45BC924E"/>
    <w:rsid w:val="45C34428"/>
    <w:rsid w:val="45C3EE9C"/>
    <w:rsid w:val="45C4C2FD"/>
    <w:rsid w:val="45C80184"/>
    <w:rsid w:val="45C9C60B"/>
    <w:rsid w:val="45D11AE4"/>
    <w:rsid w:val="45D4057E"/>
    <w:rsid w:val="45D96D15"/>
    <w:rsid w:val="45DDAC48"/>
    <w:rsid w:val="45E0A28E"/>
    <w:rsid w:val="45E51DBA"/>
    <w:rsid w:val="45EA52B7"/>
    <w:rsid w:val="45ED039C"/>
    <w:rsid w:val="45F1A804"/>
    <w:rsid w:val="45F1CDC2"/>
    <w:rsid w:val="45F5CE70"/>
    <w:rsid w:val="45F8448F"/>
    <w:rsid w:val="45F90EE6"/>
    <w:rsid w:val="45F946D4"/>
    <w:rsid w:val="45F9E52E"/>
    <w:rsid w:val="45FA117E"/>
    <w:rsid w:val="460136E5"/>
    <w:rsid w:val="46015B1D"/>
    <w:rsid w:val="4602FD43"/>
    <w:rsid w:val="4603915B"/>
    <w:rsid w:val="460C70AD"/>
    <w:rsid w:val="4613DAC6"/>
    <w:rsid w:val="4618E664"/>
    <w:rsid w:val="462083A8"/>
    <w:rsid w:val="46221B72"/>
    <w:rsid w:val="462475BB"/>
    <w:rsid w:val="462BC3E5"/>
    <w:rsid w:val="462C05F2"/>
    <w:rsid w:val="4634A22D"/>
    <w:rsid w:val="46368D96"/>
    <w:rsid w:val="463E6117"/>
    <w:rsid w:val="464086C1"/>
    <w:rsid w:val="4646AB7D"/>
    <w:rsid w:val="46473C4B"/>
    <w:rsid w:val="46479F70"/>
    <w:rsid w:val="4647DE84"/>
    <w:rsid w:val="4648A337"/>
    <w:rsid w:val="4650F31A"/>
    <w:rsid w:val="4658E397"/>
    <w:rsid w:val="465EA9B1"/>
    <w:rsid w:val="46605DC5"/>
    <w:rsid w:val="46612CB6"/>
    <w:rsid w:val="46617E54"/>
    <w:rsid w:val="46659E97"/>
    <w:rsid w:val="46681593"/>
    <w:rsid w:val="46723DFD"/>
    <w:rsid w:val="467371C1"/>
    <w:rsid w:val="46779EA5"/>
    <w:rsid w:val="467A359F"/>
    <w:rsid w:val="467D7E99"/>
    <w:rsid w:val="467EC63F"/>
    <w:rsid w:val="467EF4CC"/>
    <w:rsid w:val="46822194"/>
    <w:rsid w:val="468E5F38"/>
    <w:rsid w:val="468FD22E"/>
    <w:rsid w:val="4691B104"/>
    <w:rsid w:val="4691D46F"/>
    <w:rsid w:val="46920800"/>
    <w:rsid w:val="4697E900"/>
    <w:rsid w:val="46A09B97"/>
    <w:rsid w:val="46A8641D"/>
    <w:rsid w:val="46A941AD"/>
    <w:rsid w:val="46AC77C8"/>
    <w:rsid w:val="46B095AC"/>
    <w:rsid w:val="46B1216A"/>
    <w:rsid w:val="46B90AB0"/>
    <w:rsid w:val="46BEB5D0"/>
    <w:rsid w:val="46C137EA"/>
    <w:rsid w:val="46C1AF61"/>
    <w:rsid w:val="46C20B53"/>
    <w:rsid w:val="46C2A485"/>
    <w:rsid w:val="46CEFD9D"/>
    <w:rsid w:val="46D10D08"/>
    <w:rsid w:val="46D2AD8C"/>
    <w:rsid w:val="46D481A8"/>
    <w:rsid w:val="46D55EAC"/>
    <w:rsid w:val="46D77946"/>
    <w:rsid w:val="46DA3CC5"/>
    <w:rsid w:val="46DBC549"/>
    <w:rsid w:val="46E012F5"/>
    <w:rsid w:val="46E1B07F"/>
    <w:rsid w:val="46EB1A1C"/>
    <w:rsid w:val="46F4D613"/>
    <w:rsid w:val="46F64118"/>
    <w:rsid w:val="46F81ED3"/>
    <w:rsid w:val="47009188"/>
    <w:rsid w:val="47013DE3"/>
    <w:rsid w:val="470186EE"/>
    <w:rsid w:val="4705955A"/>
    <w:rsid w:val="4705FBB5"/>
    <w:rsid w:val="47090E63"/>
    <w:rsid w:val="470B5D42"/>
    <w:rsid w:val="470C6898"/>
    <w:rsid w:val="4715D08D"/>
    <w:rsid w:val="47177414"/>
    <w:rsid w:val="471DBF25"/>
    <w:rsid w:val="47253813"/>
    <w:rsid w:val="4725489C"/>
    <w:rsid w:val="472B8186"/>
    <w:rsid w:val="472F72E4"/>
    <w:rsid w:val="472FA62B"/>
    <w:rsid w:val="4735A4A3"/>
    <w:rsid w:val="473AA70A"/>
    <w:rsid w:val="473B59B3"/>
    <w:rsid w:val="473C1834"/>
    <w:rsid w:val="473EA928"/>
    <w:rsid w:val="47435B13"/>
    <w:rsid w:val="47483A77"/>
    <w:rsid w:val="4749273D"/>
    <w:rsid w:val="475057A6"/>
    <w:rsid w:val="4750AFBB"/>
    <w:rsid w:val="4757FDD7"/>
    <w:rsid w:val="4760578E"/>
    <w:rsid w:val="476D2F9B"/>
    <w:rsid w:val="476DFE69"/>
    <w:rsid w:val="4773AFC6"/>
    <w:rsid w:val="4778E34A"/>
    <w:rsid w:val="47831C34"/>
    <w:rsid w:val="478B7F09"/>
    <w:rsid w:val="4790AC94"/>
    <w:rsid w:val="47937D21"/>
    <w:rsid w:val="479AAC61"/>
    <w:rsid w:val="479EB117"/>
    <w:rsid w:val="479EE94E"/>
    <w:rsid w:val="479F4A48"/>
    <w:rsid w:val="47A25879"/>
    <w:rsid w:val="47A274FF"/>
    <w:rsid w:val="47A28BC1"/>
    <w:rsid w:val="47A8CE04"/>
    <w:rsid w:val="47AB1E5E"/>
    <w:rsid w:val="47ADB18A"/>
    <w:rsid w:val="47B10447"/>
    <w:rsid w:val="47B1100B"/>
    <w:rsid w:val="47B1BEA9"/>
    <w:rsid w:val="47B72B1A"/>
    <w:rsid w:val="47BEA2E9"/>
    <w:rsid w:val="47C28149"/>
    <w:rsid w:val="47C4D5D0"/>
    <w:rsid w:val="47C9CE5F"/>
    <w:rsid w:val="47CBBD50"/>
    <w:rsid w:val="47CCA5C3"/>
    <w:rsid w:val="47CD3EF3"/>
    <w:rsid w:val="47D461B6"/>
    <w:rsid w:val="47D5DFB5"/>
    <w:rsid w:val="47D7B42E"/>
    <w:rsid w:val="47E092AD"/>
    <w:rsid w:val="47E904ED"/>
    <w:rsid w:val="47EA8FF0"/>
    <w:rsid w:val="47EC43C7"/>
    <w:rsid w:val="47F172AA"/>
    <w:rsid w:val="47F376BD"/>
    <w:rsid w:val="47FF4B5C"/>
    <w:rsid w:val="48056DEF"/>
    <w:rsid w:val="48094ECE"/>
    <w:rsid w:val="480A7BC7"/>
    <w:rsid w:val="480F7925"/>
    <w:rsid w:val="4815B4B9"/>
    <w:rsid w:val="481C03E5"/>
    <w:rsid w:val="481E0871"/>
    <w:rsid w:val="481E13CB"/>
    <w:rsid w:val="48231F7E"/>
    <w:rsid w:val="48286964"/>
    <w:rsid w:val="4828CB3E"/>
    <w:rsid w:val="482D1170"/>
    <w:rsid w:val="482DE0BF"/>
    <w:rsid w:val="48319790"/>
    <w:rsid w:val="48347883"/>
    <w:rsid w:val="483550C9"/>
    <w:rsid w:val="48431D38"/>
    <w:rsid w:val="48476167"/>
    <w:rsid w:val="484838A9"/>
    <w:rsid w:val="484BC813"/>
    <w:rsid w:val="484D1BC3"/>
    <w:rsid w:val="484D644A"/>
    <w:rsid w:val="48517112"/>
    <w:rsid w:val="4855604B"/>
    <w:rsid w:val="48584A0D"/>
    <w:rsid w:val="485A26E0"/>
    <w:rsid w:val="485E2B30"/>
    <w:rsid w:val="48625167"/>
    <w:rsid w:val="486A7635"/>
    <w:rsid w:val="486A8176"/>
    <w:rsid w:val="486AFBBC"/>
    <w:rsid w:val="4870ADAB"/>
    <w:rsid w:val="4878F469"/>
    <w:rsid w:val="487AEE46"/>
    <w:rsid w:val="487BCDF9"/>
    <w:rsid w:val="488DEC06"/>
    <w:rsid w:val="48908B8B"/>
    <w:rsid w:val="4894F173"/>
    <w:rsid w:val="48969882"/>
    <w:rsid w:val="489A129F"/>
    <w:rsid w:val="489A1974"/>
    <w:rsid w:val="489C1EC8"/>
    <w:rsid w:val="489D4673"/>
    <w:rsid w:val="489D48EF"/>
    <w:rsid w:val="489DC643"/>
    <w:rsid w:val="489F68F9"/>
    <w:rsid w:val="48A2299F"/>
    <w:rsid w:val="48A3D2F8"/>
    <w:rsid w:val="48A7C907"/>
    <w:rsid w:val="48AB34BE"/>
    <w:rsid w:val="48ABC958"/>
    <w:rsid w:val="48AC8C39"/>
    <w:rsid w:val="48B77820"/>
    <w:rsid w:val="48B7F305"/>
    <w:rsid w:val="48BAA3AE"/>
    <w:rsid w:val="48BB7D14"/>
    <w:rsid w:val="48BEE038"/>
    <w:rsid w:val="48BFE1F1"/>
    <w:rsid w:val="48C4063C"/>
    <w:rsid w:val="48C9AA4D"/>
    <w:rsid w:val="48CA8098"/>
    <w:rsid w:val="48CB2A38"/>
    <w:rsid w:val="48CCA7A8"/>
    <w:rsid w:val="48CF3FF6"/>
    <w:rsid w:val="48D04631"/>
    <w:rsid w:val="48D1C1BA"/>
    <w:rsid w:val="48D3A32A"/>
    <w:rsid w:val="48D92CC8"/>
    <w:rsid w:val="48DE5FCD"/>
    <w:rsid w:val="48DF3022"/>
    <w:rsid w:val="48DF7A9E"/>
    <w:rsid w:val="48DF86E2"/>
    <w:rsid w:val="48E25CEB"/>
    <w:rsid w:val="48E3F226"/>
    <w:rsid w:val="48E4B32F"/>
    <w:rsid w:val="48E517C6"/>
    <w:rsid w:val="48EC5FD1"/>
    <w:rsid w:val="49005BC1"/>
    <w:rsid w:val="4905359E"/>
    <w:rsid w:val="4907037A"/>
    <w:rsid w:val="490E0901"/>
    <w:rsid w:val="491087BA"/>
    <w:rsid w:val="4915E822"/>
    <w:rsid w:val="49191E2D"/>
    <w:rsid w:val="491E33C6"/>
    <w:rsid w:val="4920F419"/>
    <w:rsid w:val="4925CABC"/>
    <w:rsid w:val="49280C04"/>
    <w:rsid w:val="4929500C"/>
    <w:rsid w:val="492CA729"/>
    <w:rsid w:val="49341792"/>
    <w:rsid w:val="493536D5"/>
    <w:rsid w:val="493CEE59"/>
    <w:rsid w:val="493EAD97"/>
    <w:rsid w:val="493F9DA2"/>
    <w:rsid w:val="49425A52"/>
    <w:rsid w:val="494890FC"/>
    <w:rsid w:val="494F810B"/>
    <w:rsid w:val="494FDD37"/>
    <w:rsid w:val="4953BB37"/>
    <w:rsid w:val="4959EFAF"/>
    <w:rsid w:val="495A71BF"/>
    <w:rsid w:val="4961BD51"/>
    <w:rsid w:val="4966FE33"/>
    <w:rsid w:val="496871D0"/>
    <w:rsid w:val="49693EAC"/>
    <w:rsid w:val="496A8C78"/>
    <w:rsid w:val="496CFEBE"/>
    <w:rsid w:val="49716208"/>
    <w:rsid w:val="49720FE7"/>
    <w:rsid w:val="497CA395"/>
    <w:rsid w:val="497EB445"/>
    <w:rsid w:val="4983ABA2"/>
    <w:rsid w:val="498B6C01"/>
    <w:rsid w:val="498B6D08"/>
    <w:rsid w:val="498F80B2"/>
    <w:rsid w:val="499389AA"/>
    <w:rsid w:val="4998F77F"/>
    <w:rsid w:val="4999E1F7"/>
    <w:rsid w:val="499A74A8"/>
    <w:rsid w:val="499A9DE3"/>
    <w:rsid w:val="49AACF9A"/>
    <w:rsid w:val="49AE22B6"/>
    <w:rsid w:val="49BE6F46"/>
    <w:rsid w:val="49BE8EEB"/>
    <w:rsid w:val="49BF0B01"/>
    <w:rsid w:val="49C2C075"/>
    <w:rsid w:val="49C5376C"/>
    <w:rsid w:val="49C63497"/>
    <w:rsid w:val="49C64013"/>
    <w:rsid w:val="49C7EC81"/>
    <w:rsid w:val="49D33C95"/>
    <w:rsid w:val="49D35C12"/>
    <w:rsid w:val="49D5AE59"/>
    <w:rsid w:val="49DC67C1"/>
    <w:rsid w:val="49E3C7E8"/>
    <w:rsid w:val="49E5D198"/>
    <w:rsid w:val="49E9241F"/>
    <w:rsid w:val="49ED898D"/>
    <w:rsid w:val="49F0BB36"/>
    <w:rsid w:val="49F4D9CF"/>
    <w:rsid w:val="49F6C329"/>
    <w:rsid w:val="49F70FB1"/>
    <w:rsid w:val="49FA0657"/>
    <w:rsid w:val="49FD5BDC"/>
    <w:rsid w:val="49FE861C"/>
    <w:rsid w:val="4A07A25F"/>
    <w:rsid w:val="4A0B6DCE"/>
    <w:rsid w:val="4A17228E"/>
    <w:rsid w:val="4A189C3B"/>
    <w:rsid w:val="4A1A331E"/>
    <w:rsid w:val="4A1C30B0"/>
    <w:rsid w:val="4A1E4FF0"/>
    <w:rsid w:val="4A21FB4A"/>
    <w:rsid w:val="4A24FBD2"/>
    <w:rsid w:val="4A2B49B6"/>
    <w:rsid w:val="4A2E8BEF"/>
    <w:rsid w:val="4A340222"/>
    <w:rsid w:val="4A34B928"/>
    <w:rsid w:val="4A3A7E43"/>
    <w:rsid w:val="4A3D4629"/>
    <w:rsid w:val="4A3F5785"/>
    <w:rsid w:val="4A4D1B41"/>
    <w:rsid w:val="4A4D6CD3"/>
    <w:rsid w:val="4A5173F8"/>
    <w:rsid w:val="4A523736"/>
    <w:rsid w:val="4A5426EE"/>
    <w:rsid w:val="4A55EF3D"/>
    <w:rsid w:val="4A55F802"/>
    <w:rsid w:val="4A5B3794"/>
    <w:rsid w:val="4A5CF362"/>
    <w:rsid w:val="4A5D8A28"/>
    <w:rsid w:val="4A60869C"/>
    <w:rsid w:val="4A6227BD"/>
    <w:rsid w:val="4A68A058"/>
    <w:rsid w:val="4A68B9D7"/>
    <w:rsid w:val="4A6AD148"/>
    <w:rsid w:val="4A6BC58D"/>
    <w:rsid w:val="4A6EB002"/>
    <w:rsid w:val="4A73E4FA"/>
    <w:rsid w:val="4A74787E"/>
    <w:rsid w:val="4A769664"/>
    <w:rsid w:val="4A8064DE"/>
    <w:rsid w:val="4A88AE7D"/>
    <w:rsid w:val="4A894E04"/>
    <w:rsid w:val="4A8C8BCB"/>
    <w:rsid w:val="4A8F9076"/>
    <w:rsid w:val="4A94948A"/>
    <w:rsid w:val="4A98E60D"/>
    <w:rsid w:val="4A9A5489"/>
    <w:rsid w:val="4A9DB6C9"/>
    <w:rsid w:val="4AA6FA31"/>
    <w:rsid w:val="4AA78363"/>
    <w:rsid w:val="4AA81C7E"/>
    <w:rsid w:val="4AA83ADC"/>
    <w:rsid w:val="4AAB1686"/>
    <w:rsid w:val="4AAE03A2"/>
    <w:rsid w:val="4AAEE7E6"/>
    <w:rsid w:val="4AAF3641"/>
    <w:rsid w:val="4AB2F4FC"/>
    <w:rsid w:val="4AB51F32"/>
    <w:rsid w:val="4AB75CFF"/>
    <w:rsid w:val="4AB8827E"/>
    <w:rsid w:val="4AB99941"/>
    <w:rsid w:val="4AC14CA5"/>
    <w:rsid w:val="4AC4B11B"/>
    <w:rsid w:val="4AC578AE"/>
    <w:rsid w:val="4AC74987"/>
    <w:rsid w:val="4ACE902F"/>
    <w:rsid w:val="4AD0A66A"/>
    <w:rsid w:val="4AD1070A"/>
    <w:rsid w:val="4AD21AD9"/>
    <w:rsid w:val="4AD601CB"/>
    <w:rsid w:val="4AD90D77"/>
    <w:rsid w:val="4ADA6715"/>
    <w:rsid w:val="4ADD1F5A"/>
    <w:rsid w:val="4AE2114B"/>
    <w:rsid w:val="4AE686C7"/>
    <w:rsid w:val="4AE69A1C"/>
    <w:rsid w:val="4AE6E5ED"/>
    <w:rsid w:val="4AE9CAEC"/>
    <w:rsid w:val="4AEB4012"/>
    <w:rsid w:val="4AF1B814"/>
    <w:rsid w:val="4AF1F08B"/>
    <w:rsid w:val="4AF3028D"/>
    <w:rsid w:val="4AFA2869"/>
    <w:rsid w:val="4B090852"/>
    <w:rsid w:val="4B0BFF07"/>
    <w:rsid w:val="4B118309"/>
    <w:rsid w:val="4B1AB703"/>
    <w:rsid w:val="4B1C3247"/>
    <w:rsid w:val="4B220132"/>
    <w:rsid w:val="4B22AAD8"/>
    <w:rsid w:val="4B23D9A3"/>
    <w:rsid w:val="4B26C651"/>
    <w:rsid w:val="4B2724E3"/>
    <w:rsid w:val="4B2A2D45"/>
    <w:rsid w:val="4B2F6FF1"/>
    <w:rsid w:val="4B2FBDF4"/>
    <w:rsid w:val="4B300E6F"/>
    <w:rsid w:val="4B336A4F"/>
    <w:rsid w:val="4B3412E3"/>
    <w:rsid w:val="4B3CC69A"/>
    <w:rsid w:val="4B41DD2B"/>
    <w:rsid w:val="4B50C97C"/>
    <w:rsid w:val="4B51C1CC"/>
    <w:rsid w:val="4B55FAE8"/>
    <w:rsid w:val="4B5623AB"/>
    <w:rsid w:val="4B5A3BE0"/>
    <w:rsid w:val="4B5B046C"/>
    <w:rsid w:val="4B650B4E"/>
    <w:rsid w:val="4B6B96D8"/>
    <w:rsid w:val="4B6C142A"/>
    <w:rsid w:val="4B6D4576"/>
    <w:rsid w:val="4B6E56A4"/>
    <w:rsid w:val="4B6FF871"/>
    <w:rsid w:val="4B77D17E"/>
    <w:rsid w:val="4B85B2E0"/>
    <w:rsid w:val="4B87A553"/>
    <w:rsid w:val="4B890D80"/>
    <w:rsid w:val="4B8D2D31"/>
    <w:rsid w:val="4B9034E8"/>
    <w:rsid w:val="4B915892"/>
    <w:rsid w:val="4B97A8B6"/>
    <w:rsid w:val="4B99DF30"/>
    <w:rsid w:val="4B9F02BB"/>
    <w:rsid w:val="4B9F12A5"/>
    <w:rsid w:val="4BA1622C"/>
    <w:rsid w:val="4BA23876"/>
    <w:rsid w:val="4BA55648"/>
    <w:rsid w:val="4BB7F405"/>
    <w:rsid w:val="4BB86098"/>
    <w:rsid w:val="4BBB8A9D"/>
    <w:rsid w:val="4BBEE167"/>
    <w:rsid w:val="4BBF1DE1"/>
    <w:rsid w:val="4BC03675"/>
    <w:rsid w:val="4BC1B867"/>
    <w:rsid w:val="4BC1FA77"/>
    <w:rsid w:val="4BC32DC6"/>
    <w:rsid w:val="4BC37506"/>
    <w:rsid w:val="4BC4506F"/>
    <w:rsid w:val="4BC8FA36"/>
    <w:rsid w:val="4BCB58E2"/>
    <w:rsid w:val="4BD053F2"/>
    <w:rsid w:val="4BD4F082"/>
    <w:rsid w:val="4BD540D5"/>
    <w:rsid w:val="4BD6C2F7"/>
    <w:rsid w:val="4BD7C00B"/>
    <w:rsid w:val="4BDCFAF9"/>
    <w:rsid w:val="4BDDC7BB"/>
    <w:rsid w:val="4BECF85C"/>
    <w:rsid w:val="4BED08EC"/>
    <w:rsid w:val="4BF0F498"/>
    <w:rsid w:val="4BF42801"/>
    <w:rsid w:val="4BF4776D"/>
    <w:rsid w:val="4BF5077E"/>
    <w:rsid w:val="4BF51974"/>
    <w:rsid w:val="4BFACB60"/>
    <w:rsid w:val="4BFE3DB2"/>
    <w:rsid w:val="4BFEE698"/>
    <w:rsid w:val="4C0046AD"/>
    <w:rsid w:val="4C065E7C"/>
    <w:rsid w:val="4C08DEFD"/>
    <w:rsid w:val="4C0C0D69"/>
    <w:rsid w:val="4C0D4591"/>
    <w:rsid w:val="4C17F1D6"/>
    <w:rsid w:val="4C18C876"/>
    <w:rsid w:val="4C192D91"/>
    <w:rsid w:val="4C282D5A"/>
    <w:rsid w:val="4C2B6C40"/>
    <w:rsid w:val="4C2CF50B"/>
    <w:rsid w:val="4C36C2A9"/>
    <w:rsid w:val="4C37C77C"/>
    <w:rsid w:val="4C3B7954"/>
    <w:rsid w:val="4C3CD91E"/>
    <w:rsid w:val="4C3D0F45"/>
    <w:rsid w:val="4C3F1F28"/>
    <w:rsid w:val="4C4B2391"/>
    <w:rsid w:val="4C4E9971"/>
    <w:rsid w:val="4C54C06A"/>
    <w:rsid w:val="4C556011"/>
    <w:rsid w:val="4C55C773"/>
    <w:rsid w:val="4C57BEBE"/>
    <w:rsid w:val="4C582184"/>
    <w:rsid w:val="4C585C70"/>
    <w:rsid w:val="4C5A1114"/>
    <w:rsid w:val="4C699876"/>
    <w:rsid w:val="4C6A594C"/>
    <w:rsid w:val="4C6CE49C"/>
    <w:rsid w:val="4C7AD602"/>
    <w:rsid w:val="4C7E4FC0"/>
    <w:rsid w:val="4C97A377"/>
    <w:rsid w:val="4C987C5E"/>
    <w:rsid w:val="4C988FBA"/>
    <w:rsid w:val="4C9D650A"/>
    <w:rsid w:val="4CA0B59A"/>
    <w:rsid w:val="4CA4790E"/>
    <w:rsid w:val="4CA6AD36"/>
    <w:rsid w:val="4CA84D33"/>
    <w:rsid w:val="4CA943A5"/>
    <w:rsid w:val="4CAB7A1A"/>
    <w:rsid w:val="4CAB8428"/>
    <w:rsid w:val="4CB19AD3"/>
    <w:rsid w:val="4CB5EF5C"/>
    <w:rsid w:val="4CBE4ED6"/>
    <w:rsid w:val="4CC16012"/>
    <w:rsid w:val="4CC67914"/>
    <w:rsid w:val="4CCDC14E"/>
    <w:rsid w:val="4CCE25E8"/>
    <w:rsid w:val="4CCF341A"/>
    <w:rsid w:val="4CCFBB2B"/>
    <w:rsid w:val="4CD030F1"/>
    <w:rsid w:val="4CD20898"/>
    <w:rsid w:val="4CD29D9A"/>
    <w:rsid w:val="4CD64475"/>
    <w:rsid w:val="4CDB7F99"/>
    <w:rsid w:val="4CDC367D"/>
    <w:rsid w:val="4CDDC44D"/>
    <w:rsid w:val="4CE21497"/>
    <w:rsid w:val="4CE7A234"/>
    <w:rsid w:val="4CEF893E"/>
    <w:rsid w:val="4CF279B6"/>
    <w:rsid w:val="4CF649FA"/>
    <w:rsid w:val="4CFB9FE9"/>
    <w:rsid w:val="4CFBB83C"/>
    <w:rsid w:val="4CFCDA0A"/>
    <w:rsid w:val="4CFF3624"/>
    <w:rsid w:val="4D066620"/>
    <w:rsid w:val="4D06B21E"/>
    <w:rsid w:val="4D0B6669"/>
    <w:rsid w:val="4D139B3A"/>
    <w:rsid w:val="4D14C66F"/>
    <w:rsid w:val="4D14CC3C"/>
    <w:rsid w:val="4D19B55F"/>
    <w:rsid w:val="4D1E07F5"/>
    <w:rsid w:val="4D2137D5"/>
    <w:rsid w:val="4D228BD9"/>
    <w:rsid w:val="4D241CE6"/>
    <w:rsid w:val="4D258D93"/>
    <w:rsid w:val="4D2887B0"/>
    <w:rsid w:val="4D336C1A"/>
    <w:rsid w:val="4D34BC45"/>
    <w:rsid w:val="4D35CB2C"/>
    <w:rsid w:val="4D3FD3FA"/>
    <w:rsid w:val="4D420A19"/>
    <w:rsid w:val="4D435A9E"/>
    <w:rsid w:val="4D4360CE"/>
    <w:rsid w:val="4D441990"/>
    <w:rsid w:val="4D48CC62"/>
    <w:rsid w:val="4D4A353F"/>
    <w:rsid w:val="4D50B7EF"/>
    <w:rsid w:val="4D5163AA"/>
    <w:rsid w:val="4D5FF98F"/>
    <w:rsid w:val="4D65BB81"/>
    <w:rsid w:val="4D6BD3D2"/>
    <w:rsid w:val="4D6BE122"/>
    <w:rsid w:val="4D76AC38"/>
    <w:rsid w:val="4D7A1BD1"/>
    <w:rsid w:val="4D7CA4B4"/>
    <w:rsid w:val="4D8D8142"/>
    <w:rsid w:val="4D8E5CD6"/>
    <w:rsid w:val="4D92E39F"/>
    <w:rsid w:val="4D9467EB"/>
    <w:rsid w:val="4D95E3E7"/>
    <w:rsid w:val="4DA252AD"/>
    <w:rsid w:val="4DA26062"/>
    <w:rsid w:val="4DA5D64C"/>
    <w:rsid w:val="4DAFF16D"/>
    <w:rsid w:val="4DB1C301"/>
    <w:rsid w:val="4DB33925"/>
    <w:rsid w:val="4DB4DF46"/>
    <w:rsid w:val="4DB646F0"/>
    <w:rsid w:val="4DB941C1"/>
    <w:rsid w:val="4DBB637A"/>
    <w:rsid w:val="4DBBB541"/>
    <w:rsid w:val="4DBE8539"/>
    <w:rsid w:val="4DC0648E"/>
    <w:rsid w:val="4DC3EE8D"/>
    <w:rsid w:val="4DC41AF8"/>
    <w:rsid w:val="4DC91A40"/>
    <w:rsid w:val="4DCA0A41"/>
    <w:rsid w:val="4DD225A3"/>
    <w:rsid w:val="4DE2D66F"/>
    <w:rsid w:val="4DE87638"/>
    <w:rsid w:val="4DEA0E87"/>
    <w:rsid w:val="4DEA5C1D"/>
    <w:rsid w:val="4DF5339D"/>
    <w:rsid w:val="4DFBA2FC"/>
    <w:rsid w:val="4DFFB53B"/>
    <w:rsid w:val="4E006FD1"/>
    <w:rsid w:val="4E010E12"/>
    <w:rsid w:val="4E09C33E"/>
    <w:rsid w:val="4E0A8C03"/>
    <w:rsid w:val="4E0B7957"/>
    <w:rsid w:val="4E0CC301"/>
    <w:rsid w:val="4E0F46CB"/>
    <w:rsid w:val="4E1587A1"/>
    <w:rsid w:val="4E16C667"/>
    <w:rsid w:val="4E1908FE"/>
    <w:rsid w:val="4E196C14"/>
    <w:rsid w:val="4E1AC711"/>
    <w:rsid w:val="4E271E72"/>
    <w:rsid w:val="4E2DB66A"/>
    <w:rsid w:val="4E2E011F"/>
    <w:rsid w:val="4E2E676C"/>
    <w:rsid w:val="4E337FD6"/>
    <w:rsid w:val="4E3E94D3"/>
    <w:rsid w:val="4E3FC788"/>
    <w:rsid w:val="4E416389"/>
    <w:rsid w:val="4E424C30"/>
    <w:rsid w:val="4E4312EE"/>
    <w:rsid w:val="4E45B460"/>
    <w:rsid w:val="4E4AA3FB"/>
    <w:rsid w:val="4E4C2DE6"/>
    <w:rsid w:val="4E4F93E4"/>
    <w:rsid w:val="4E50CCBB"/>
    <w:rsid w:val="4E54B61B"/>
    <w:rsid w:val="4E557BDF"/>
    <w:rsid w:val="4E57C0F6"/>
    <w:rsid w:val="4E644394"/>
    <w:rsid w:val="4E64613B"/>
    <w:rsid w:val="4E701787"/>
    <w:rsid w:val="4E71D8FE"/>
    <w:rsid w:val="4E71E870"/>
    <w:rsid w:val="4E77E349"/>
    <w:rsid w:val="4E83796C"/>
    <w:rsid w:val="4E83A0EB"/>
    <w:rsid w:val="4E84A44B"/>
    <w:rsid w:val="4E84FF8F"/>
    <w:rsid w:val="4E86FFB5"/>
    <w:rsid w:val="4E88035B"/>
    <w:rsid w:val="4E88B02A"/>
    <w:rsid w:val="4E891831"/>
    <w:rsid w:val="4E8AD6ED"/>
    <w:rsid w:val="4E8D552A"/>
    <w:rsid w:val="4E8DD75A"/>
    <w:rsid w:val="4E8E026B"/>
    <w:rsid w:val="4E92C698"/>
    <w:rsid w:val="4E960513"/>
    <w:rsid w:val="4E9A8D09"/>
    <w:rsid w:val="4E9AAAFE"/>
    <w:rsid w:val="4E9ADEC2"/>
    <w:rsid w:val="4E9C03C3"/>
    <w:rsid w:val="4E9CF189"/>
    <w:rsid w:val="4E9DC3C8"/>
    <w:rsid w:val="4E9F43B1"/>
    <w:rsid w:val="4EA6A5FB"/>
    <w:rsid w:val="4EA89BF1"/>
    <w:rsid w:val="4EAE4432"/>
    <w:rsid w:val="4EAE5093"/>
    <w:rsid w:val="4EB137BD"/>
    <w:rsid w:val="4EB1B910"/>
    <w:rsid w:val="4EB22495"/>
    <w:rsid w:val="4EB60E2D"/>
    <w:rsid w:val="4EBBC47C"/>
    <w:rsid w:val="4EBE3CFA"/>
    <w:rsid w:val="4EBFD6AD"/>
    <w:rsid w:val="4EC0AD85"/>
    <w:rsid w:val="4EC1954E"/>
    <w:rsid w:val="4EC5D017"/>
    <w:rsid w:val="4ECDB0E5"/>
    <w:rsid w:val="4ECF38E2"/>
    <w:rsid w:val="4ED3B91A"/>
    <w:rsid w:val="4EDD778C"/>
    <w:rsid w:val="4EDFF030"/>
    <w:rsid w:val="4EE34380"/>
    <w:rsid w:val="4EE4E73C"/>
    <w:rsid w:val="4EE50CBB"/>
    <w:rsid w:val="4EEF0583"/>
    <w:rsid w:val="4EF38303"/>
    <w:rsid w:val="4EF3ABD2"/>
    <w:rsid w:val="4EF6D162"/>
    <w:rsid w:val="4EF99FE9"/>
    <w:rsid w:val="4EFD36E9"/>
    <w:rsid w:val="4EFD93F4"/>
    <w:rsid w:val="4EFF59C2"/>
    <w:rsid w:val="4EFF6EEA"/>
    <w:rsid w:val="4F00C446"/>
    <w:rsid w:val="4F09236F"/>
    <w:rsid w:val="4F0CFA4C"/>
    <w:rsid w:val="4F0D0436"/>
    <w:rsid w:val="4F0E9B31"/>
    <w:rsid w:val="4F15481F"/>
    <w:rsid w:val="4F175DCC"/>
    <w:rsid w:val="4F17A0E8"/>
    <w:rsid w:val="4F1F0D43"/>
    <w:rsid w:val="4F27C6F0"/>
    <w:rsid w:val="4F280A74"/>
    <w:rsid w:val="4F2B960F"/>
    <w:rsid w:val="4F2C7E4D"/>
    <w:rsid w:val="4F2E191C"/>
    <w:rsid w:val="4F310E2D"/>
    <w:rsid w:val="4F38834B"/>
    <w:rsid w:val="4F3B6335"/>
    <w:rsid w:val="4F49165B"/>
    <w:rsid w:val="4F50FCC5"/>
    <w:rsid w:val="4F51FE46"/>
    <w:rsid w:val="4F5438E5"/>
    <w:rsid w:val="4F572753"/>
    <w:rsid w:val="4F5C1151"/>
    <w:rsid w:val="4F60B4AB"/>
    <w:rsid w:val="4F64367C"/>
    <w:rsid w:val="4F66C013"/>
    <w:rsid w:val="4F67AE58"/>
    <w:rsid w:val="4F6B6A26"/>
    <w:rsid w:val="4F6CFB4D"/>
    <w:rsid w:val="4F7123EA"/>
    <w:rsid w:val="4F715C97"/>
    <w:rsid w:val="4F75004C"/>
    <w:rsid w:val="4F752661"/>
    <w:rsid w:val="4F7943EC"/>
    <w:rsid w:val="4F7AC8F1"/>
    <w:rsid w:val="4F7F8D3C"/>
    <w:rsid w:val="4F7FD774"/>
    <w:rsid w:val="4F83E1BF"/>
    <w:rsid w:val="4F84BDF1"/>
    <w:rsid w:val="4F877646"/>
    <w:rsid w:val="4F920CBE"/>
    <w:rsid w:val="4FA17A80"/>
    <w:rsid w:val="4FA17EC2"/>
    <w:rsid w:val="4FA57532"/>
    <w:rsid w:val="4FAE85D3"/>
    <w:rsid w:val="4FB33DE8"/>
    <w:rsid w:val="4FB51686"/>
    <w:rsid w:val="4FBBBC43"/>
    <w:rsid w:val="4FBD6015"/>
    <w:rsid w:val="4FC9D532"/>
    <w:rsid w:val="4FCAF853"/>
    <w:rsid w:val="4FD520F6"/>
    <w:rsid w:val="4FDE8A84"/>
    <w:rsid w:val="4FE84A50"/>
    <w:rsid w:val="4FE937BA"/>
    <w:rsid w:val="4FEFBD85"/>
    <w:rsid w:val="4FF003E4"/>
    <w:rsid w:val="4FF28FC4"/>
    <w:rsid w:val="4FF44A81"/>
    <w:rsid w:val="4FF682A8"/>
    <w:rsid w:val="5000EF6B"/>
    <w:rsid w:val="5003BB62"/>
    <w:rsid w:val="500634AA"/>
    <w:rsid w:val="5009C400"/>
    <w:rsid w:val="500D4FD7"/>
    <w:rsid w:val="5010DC79"/>
    <w:rsid w:val="5012BEEE"/>
    <w:rsid w:val="50157E96"/>
    <w:rsid w:val="50190E39"/>
    <w:rsid w:val="501EC451"/>
    <w:rsid w:val="501F196F"/>
    <w:rsid w:val="5021A79F"/>
    <w:rsid w:val="5022E7A5"/>
    <w:rsid w:val="502375DC"/>
    <w:rsid w:val="50256CB7"/>
    <w:rsid w:val="5028ABC3"/>
    <w:rsid w:val="502DCD05"/>
    <w:rsid w:val="502DD902"/>
    <w:rsid w:val="5037B90E"/>
    <w:rsid w:val="5039CD45"/>
    <w:rsid w:val="503EAC59"/>
    <w:rsid w:val="504095A4"/>
    <w:rsid w:val="504C4AC4"/>
    <w:rsid w:val="504E9DA7"/>
    <w:rsid w:val="505075BC"/>
    <w:rsid w:val="505141D5"/>
    <w:rsid w:val="5054753B"/>
    <w:rsid w:val="505ECB21"/>
    <w:rsid w:val="5063B742"/>
    <w:rsid w:val="5068A94F"/>
    <w:rsid w:val="506A043D"/>
    <w:rsid w:val="50756E94"/>
    <w:rsid w:val="50774A52"/>
    <w:rsid w:val="5077EDC5"/>
    <w:rsid w:val="50797501"/>
    <w:rsid w:val="507CBCEF"/>
    <w:rsid w:val="507D895A"/>
    <w:rsid w:val="507F0D9A"/>
    <w:rsid w:val="508C4B4E"/>
    <w:rsid w:val="508C7DCD"/>
    <w:rsid w:val="508F707E"/>
    <w:rsid w:val="50909146"/>
    <w:rsid w:val="5091C647"/>
    <w:rsid w:val="50922BB0"/>
    <w:rsid w:val="509DC0D9"/>
    <w:rsid w:val="50A7A7CD"/>
    <w:rsid w:val="50AC9C1C"/>
    <w:rsid w:val="50ACFED5"/>
    <w:rsid w:val="50AF0118"/>
    <w:rsid w:val="50B0D289"/>
    <w:rsid w:val="50B14C68"/>
    <w:rsid w:val="50B41560"/>
    <w:rsid w:val="50B9122A"/>
    <w:rsid w:val="50BB5DCD"/>
    <w:rsid w:val="50BD46E4"/>
    <w:rsid w:val="50BD600E"/>
    <w:rsid w:val="50BDD31E"/>
    <w:rsid w:val="50C1308E"/>
    <w:rsid w:val="50C18805"/>
    <w:rsid w:val="50C44E00"/>
    <w:rsid w:val="50C47EFB"/>
    <w:rsid w:val="50C6277E"/>
    <w:rsid w:val="50C63CC7"/>
    <w:rsid w:val="50D15E54"/>
    <w:rsid w:val="50D2F4A9"/>
    <w:rsid w:val="50DF1FA1"/>
    <w:rsid w:val="50E10C5D"/>
    <w:rsid w:val="50E1CDAC"/>
    <w:rsid w:val="50E25BC3"/>
    <w:rsid w:val="50EA2191"/>
    <w:rsid w:val="50F0FCCD"/>
    <w:rsid w:val="50F60172"/>
    <w:rsid w:val="50F625E5"/>
    <w:rsid w:val="50F7C8FE"/>
    <w:rsid w:val="5100153B"/>
    <w:rsid w:val="510448DB"/>
    <w:rsid w:val="5105BC17"/>
    <w:rsid w:val="51096850"/>
    <w:rsid w:val="510BDD78"/>
    <w:rsid w:val="51135B3B"/>
    <w:rsid w:val="5114A90C"/>
    <w:rsid w:val="5116DE1F"/>
    <w:rsid w:val="511BA15E"/>
    <w:rsid w:val="511E345C"/>
    <w:rsid w:val="511F4D8A"/>
    <w:rsid w:val="5125CC4A"/>
    <w:rsid w:val="51286DAB"/>
    <w:rsid w:val="5138E442"/>
    <w:rsid w:val="51396F7B"/>
    <w:rsid w:val="5139CB36"/>
    <w:rsid w:val="513A520D"/>
    <w:rsid w:val="513CD081"/>
    <w:rsid w:val="513D1D93"/>
    <w:rsid w:val="51437D19"/>
    <w:rsid w:val="5143A9DD"/>
    <w:rsid w:val="51457BA9"/>
    <w:rsid w:val="5147C6E6"/>
    <w:rsid w:val="514B2CAF"/>
    <w:rsid w:val="514C1E3C"/>
    <w:rsid w:val="51536F7B"/>
    <w:rsid w:val="5153D777"/>
    <w:rsid w:val="5156A18F"/>
    <w:rsid w:val="51582B4F"/>
    <w:rsid w:val="515C8173"/>
    <w:rsid w:val="5164AD88"/>
    <w:rsid w:val="516834FC"/>
    <w:rsid w:val="516A2C65"/>
    <w:rsid w:val="516B4DEB"/>
    <w:rsid w:val="5173CCD5"/>
    <w:rsid w:val="5174E5EC"/>
    <w:rsid w:val="517C455E"/>
    <w:rsid w:val="518189CF"/>
    <w:rsid w:val="51855DA3"/>
    <w:rsid w:val="518604E3"/>
    <w:rsid w:val="5189FD0A"/>
    <w:rsid w:val="518D21B0"/>
    <w:rsid w:val="518EFC6E"/>
    <w:rsid w:val="51906021"/>
    <w:rsid w:val="5191206C"/>
    <w:rsid w:val="5191C19F"/>
    <w:rsid w:val="51936F02"/>
    <w:rsid w:val="5195CED2"/>
    <w:rsid w:val="51963691"/>
    <w:rsid w:val="519E56C1"/>
    <w:rsid w:val="519EA589"/>
    <w:rsid w:val="51A6EE4E"/>
    <w:rsid w:val="51A83D41"/>
    <w:rsid w:val="51AFE87E"/>
    <w:rsid w:val="51B13DE9"/>
    <w:rsid w:val="51B5772B"/>
    <w:rsid w:val="51BDA360"/>
    <w:rsid w:val="51BE819C"/>
    <w:rsid w:val="51C5D962"/>
    <w:rsid w:val="51C655A2"/>
    <w:rsid w:val="51C71FB7"/>
    <w:rsid w:val="51CAA0D6"/>
    <w:rsid w:val="51CE7D5E"/>
    <w:rsid w:val="51CFCEAE"/>
    <w:rsid w:val="51D0882A"/>
    <w:rsid w:val="51D33BA7"/>
    <w:rsid w:val="51DA51CA"/>
    <w:rsid w:val="51DB5FF1"/>
    <w:rsid w:val="51DF6D39"/>
    <w:rsid w:val="51E5D46C"/>
    <w:rsid w:val="51EA659B"/>
    <w:rsid w:val="51ECAF4B"/>
    <w:rsid w:val="51EF6A1F"/>
    <w:rsid w:val="51F16D22"/>
    <w:rsid w:val="51F36EB9"/>
    <w:rsid w:val="51F50CBD"/>
    <w:rsid w:val="51F82801"/>
    <w:rsid w:val="51FA0065"/>
    <w:rsid w:val="52016E6E"/>
    <w:rsid w:val="5201F38F"/>
    <w:rsid w:val="52054398"/>
    <w:rsid w:val="5207FE0E"/>
    <w:rsid w:val="520B79FB"/>
    <w:rsid w:val="520D4E53"/>
    <w:rsid w:val="52111288"/>
    <w:rsid w:val="521124F6"/>
    <w:rsid w:val="5212427D"/>
    <w:rsid w:val="5217C717"/>
    <w:rsid w:val="52195962"/>
    <w:rsid w:val="521AC070"/>
    <w:rsid w:val="521C3BD6"/>
    <w:rsid w:val="5220FC37"/>
    <w:rsid w:val="52211050"/>
    <w:rsid w:val="5223FAC9"/>
    <w:rsid w:val="522683D1"/>
    <w:rsid w:val="522C3BA9"/>
    <w:rsid w:val="52327AC8"/>
    <w:rsid w:val="5232C85B"/>
    <w:rsid w:val="5235F4C7"/>
    <w:rsid w:val="52372E7F"/>
    <w:rsid w:val="523E6C46"/>
    <w:rsid w:val="52418D47"/>
    <w:rsid w:val="524529BB"/>
    <w:rsid w:val="524B1DC9"/>
    <w:rsid w:val="5250512C"/>
    <w:rsid w:val="5250D281"/>
    <w:rsid w:val="5251FA97"/>
    <w:rsid w:val="5255B775"/>
    <w:rsid w:val="525B21A8"/>
    <w:rsid w:val="52652FDA"/>
    <w:rsid w:val="526842F6"/>
    <w:rsid w:val="526888AC"/>
    <w:rsid w:val="5269C4AD"/>
    <w:rsid w:val="527616B8"/>
    <w:rsid w:val="5277853F"/>
    <w:rsid w:val="527AC8FF"/>
    <w:rsid w:val="5283AE70"/>
    <w:rsid w:val="52891FF1"/>
    <w:rsid w:val="529013AF"/>
    <w:rsid w:val="529744EF"/>
    <w:rsid w:val="529750B4"/>
    <w:rsid w:val="52987A29"/>
    <w:rsid w:val="529BAD8F"/>
    <w:rsid w:val="52A9197B"/>
    <w:rsid w:val="52A91A22"/>
    <w:rsid w:val="52B08325"/>
    <w:rsid w:val="52B0F4EE"/>
    <w:rsid w:val="52B75358"/>
    <w:rsid w:val="52BA0F7D"/>
    <w:rsid w:val="52BDF1E7"/>
    <w:rsid w:val="52C5C9CB"/>
    <w:rsid w:val="52D4249B"/>
    <w:rsid w:val="52D699B4"/>
    <w:rsid w:val="52DA03B1"/>
    <w:rsid w:val="52DD459C"/>
    <w:rsid w:val="52DE3FAF"/>
    <w:rsid w:val="52DFD2E8"/>
    <w:rsid w:val="52E4F844"/>
    <w:rsid w:val="52E555E6"/>
    <w:rsid w:val="52E893CC"/>
    <w:rsid w:val="52EE1DB2"/>
    <w:rsid w:val="52F1E61A"/>
    <w:rsid w:val="52F7E64B"/>
    <w:rsid w:val="52F91E92"/>
    <w:rsid w:val="52FAF42C"/>
    <w:rsid w:val="52FCAB98"/>
    <w:rsid w:val="5302AC19"/>
    <w:rsid w:val="5306C844"/>
    <w:rsid w:val="5309D1C1"/>
    <w:rsid w:val="530BE393"/>
    <w:rsid w:val="531090E6"/>
    <w:rsid w:val="53115E24"/>
    <w:rsid w:val="5314C6A9"/>
    <w:rsid w:val="53184731"/>
    <w:rsid w:val="531DD845"/>
    <w:rsid w:val="531EF8A7"/>
    <w:rsid w:val="53212327"/>
    <w:rsid w:val="532407B3"/>
    <w:rsid w:val="53248697"/>
    <w:rsid w:val="53299350"/>
    <w:rsid w:val="532FB033"/>
    <w:rsid w:val="533352D5"/>
    <w:rsid w:val="53353B0F"/>
    <w:rsid w:val="5335C35F"/>
    <w:rsid w:val="533ABE3F"/>
    <w:rsid w:val="533BC888"/>
    <w:rsid w:val="533C5458"/>
    <w:rsid w:val="53443FE1"/>
    <w:rsid w:val="534A522E"/>
    <w:rsid w:val="534C7EA9"/>
    <w:rsid w:val="53543601"/>
    <w:rsid w:val="5356769F"/>
    <w:rsid w:val="535C64BD"/>
    <w:rsid w:val="5362543C"/>
    <w:rsid w:val="53639AAD"/>
    <w:rsid w:val="53667850"/>
    <w:rsid w:val="536BE54E"/>
    <w:rsid w:val="536F8D73"/>
    <w:rsid w:val="53712545"/>
    <w:rsid w:val="53722EF2"/>
    <w:rsid w:val="5373752E"/>
    <w:rsid w:val="53741457"/>
    <w:rsid w:val="537BD9A9"/>
    <w:rsid w:val="537ED5E2"/>
    <w:rsid w:val="53807119"/>
    <w:rsid w:val="5382C712"/>
    <w:rsid w:val="53846D7B"/>
    <w:rsid w:val="53891A41"/>
    <w:rsid w:val="538BA2EE"/>
    <w:rsid w:val="538C75FE"/>
    <w:rsid w:val="538EFABC"/>
    <w:rsid w:val="538F8B0B"/>
    <w:rsid w:val="5390C402"/>
    <w:rsid w:val="5399289E"/>
    <w:rsid w:val="53999C69"/>
    <w:rsid w:val="539E5244"/>
    <w:rsid w:val="539EA78A"/>
    <w:rsid w:val="53A39F03"/>
    <w:rsid w:val="53A8EE28"/>
    <w:rsid w:val="53AEE732"/>
    <w:rsid w:val="53B24123"/>
    <w:rsid w:val="53B89532"/>
    <w:rsid w:val="53C59A99"/>
    <w:rsid w:val="53C8194E"/>
    <w:rsid w:val="53C8E8AC"/>
    <w:rsid w:val="53CA0884"/>
    <w:rsid w:val="53CDEA15"/>
    <w:rsid w:val="53D73BD6"/>
    <w:rsid w:val="53D7FB4A"/>
    <w:rsid w:val="53D93A4A"/>
    <w:rsid w:val="53D9ACDB"/>
    <w:rsid w:val="53E04FFB"/>
    <w:rsid w:val="53E30DC8"/>
    <w:rsid w:val="53E52411"/>
    <w:rsid w:val="53ED198C"/>
    <w:rsid w:val="53F3245A"/>
    <w:rsid w:val="53F75503"/>
    <w:rsid w:val="53F92381"/>
    <w:rsid w:val="540684A4"/>
    <w:rsid w:val="540F7114"/>
    <w:rsid w:val="54101A13"/>
    <w:rsid w:val="54139C5F"/>
    <w:rsid w:val="5413C4B7"/>
    <w:rsid w:val="541971C6"/>
    <w:rsid w:val="541A8330"/>
    <w:rsid w:val="541E7DAA"/>
    <w:rsid w:val="542346E1"/>
    <w:rsid w:val="5423FE3C"/>
    <w:rsid w:val="5425A94E"/>
    <w:rsid w:val="542656EF"/>
    <w:rsid w:val="542A5971"/>
    <w:rsid w:val="542AC75F"/>
    <w:rsid w:val="542C57B3"/>
    <w:rsid w:val="542E02D2"/>
    <w:rsid w:val="542E1A9A"/>
    <w:rsid w:val="5433CBDA"/>
    <w:rsid w:val="5442BB14"/>
    <w:rsid w:val="5442D528"/>
    <w:rsid w:val="544489A6"/>
    <w:rsid w:val="54459809"/>
    <w:rsid w:val="544653A3"/>
    <w:rsid w:val="544839D2"/>
    <w:rsid w:val="54492FF4"/>
    <w:rsid w:val="544B4106"/>
    <w:rsid w:val="544C0594"/>
    <w:rsid w:val="544E79F5"/>
    <w:rsid w:val="545538BC"/>
    <w:rsid w:val="5455F26C"/>
    <w:rsid w:val="545946CF"/>
    <w:rsid w:val="545B207A"/>
    <w:rsid w:val="545C9B33"/>
    <w:rsid w:val="5462A51C"/>
    <w:rsid w:val="5462BC4D"/>
    <w:rsid w:val="54669EAC"/>
    <w:rsid w:val="546B3420"/>
    <w:rsid w:val="546E7A23"/>
    <w:rsid w:val="547140C1"/>
    <w:rsid w:val="54756B67"/>
    <w:rsid w:val="5475F14C"/>
    <w:rsid w:val="5479389F"/>
    <w:rsid w:val="548144EB"/>
    <w:rsid w:val="5482EC19"/>
    <w:rsid w:val="54860FDE"/>
    <w:rsid w:val="5489A4BB"/>
    <w:rsid w:val="548B3F40"/>
    <w:rsid w:val="548C0377"/>
    <w:rsid w:val="548E96F2"/>
    <w:rsid w:val="54A12686"/>
    <w:rsid w:val="54A7C948"/>
    <w:rsid w:val="54AA5D1F"/>
    <w:rsid w:val="54AA99A2"/>
    <w:rsid w:val="54B08167"/>
    <w:rsid w:val="54B0DA24"/>
    <w:rsid w:val="54B75AE2"/>
    <w:rsid w:val="54C0287E"/>
    <w:rsid w:val="54C68EB4"/>
    <w:rsid w:val="54CBB4C0"/>
    <w:rsid w:val="54CF8352"/>
    <w:rsid w:val="54D8E8CD"/>
    <w:rsid w:val="54DA89E2"/>
    <w:rsid w:val="54DFB479"/>
    <w:rsid w:val="54E1E364"/>
    <w:rsid w:val="54ED3C97"/>
    <w:rsid w:val="54ED86B5"/>
    <w:rsid w:val="54F39D77"/>
    <w:rsid w:val="54F63A12"/>
    <w:rsid w:val="5501DD9C"/>
    <w:rsid w:val="550C0ADD"/>
    <w:rsid w:val="550CBF81"/>
    <w:rsid w:val="55194E05"/>
    <w:rsid w:val="551AC74C"/>
    <w:rsid w:val="551C74BB"/>
    <w:rsid w:val="551EA774"/>
    <w:rsid w:val="5521A861"/>
    <w:rsid w:val="55227AE4"/>
    <w:rsid w:val="55249E40"/>
    <w:rsid w:val="55278DB2"/>
    <w:rsid w:val="552917E7"/>
    <w:rsid w:val="55305DEC"/>
    <w:rsid w:val="5533406F"/>
    <w:rsid w:val="55334AEB"/>
    <w:rsid w:val="5538A577"/>
    <w:rsid w:val="553A1D35"/>
    <w:rsid w:val="553E2156"/>
    <w:rsid w:val="5540296C"/>
    <w:rsid w:val="55446107"/>
    <w:rsid w:val="554495A3"/>
    <w:rsid w:val="555CA265"/>
    <w:rsid w:val="555F8A0B"/>
    <w:rsid w:val="5562D6F3"/>
    <w:rsid w:val="5564B1B6"/>
    <w:rsid w:val="556BFB74"/>
    <w:rsid w:val="556E92E3"/>
    <w:rsid w:val="5570422A"/>
    <w:rsid w:val="557072E7"/>
    <w:rsid w:val="5583DAC2"/>
    <w:rsid w:val="55840438"/>
    <w:rsid w:val="558646A3"/>
    <w:rsid w:val="5587254D"/>
    <w:rsid w:val="558D15CF"/>
    <w:rsid w:val="559111A6"/>
    <w:rsid w:val="55916BBF"/>
    <w:rsid w:val="5594D924"/>
    <w:rsid w:val="55AF8FCE"/>
    <w:rsid w:val="55B7A5A7"/>
    <w:rsid w:val="55BA73B6"/>
    <w:rsid w:val="55C046E5"/>
    <w:rsid w:val="55C2A2FD"/>
    <w:rsid w:val="55C64B20"/>
    <w:rsid w:val="55C8C11D"/>
    <w:rsid w:val="55C9167E"/>
    <w:rsid w:val="55CA3753"/>
    <w:rsid w:val="55CC7772"/>
    <w:rsid w:val="55D24D73"/>
    <w:rsid w:val="55D517D1"/>
    <w:rsid w:val="55DC8F5C"/>
    <w:rsid w:val="55E5DDDB"/>
    <w:rsid w:val="55E7528D"/>
    <w:rsid w:val="55E86E8E"/>
    <w:rsid w:val="55E8F322"/>
    <w:rsid w:val="55E97C45"/>
    <w:rsid w:val="55F7AF74"/>
    <w:rsid w:val="55FA0FF4"/>
    <w:rsid w:val="55FB209F"/>
    <w:rsid w:val="55FB37DE"/>
    <w:rsid w:val="56001491"/>
    <w:rsid w:val="56014837"/>
    <w:rsid w:val="5604C130"/>
    <w:rsid w:val="5605868C"/>
    <w:rsid w:val="560827A7"/>
    <w:rsid w:val="560A9F42"/>
    <w:rsid w:val="5610C69E"/>
    <w:rsid w:val="56134A30"/>
    <w:rsid w:val="56167DE3"/>
    <w:rsid w:val="5616CA1C"/>
    <w:rsid w:val="56178BB8"/>
    <w:rsid w:val="56178CE9"/>
    <w:rsid w:val="56199E80"/>
    <w:rsid w:val="5621B349"/>
    <w:rsid w:val="56221195"/>
    <w:rsid w:val="56268347"/>
    <w:rsid w:val="562D2CA7"/>
    <w:rsid w:val="562DE4CE"/>
    <w:rsid w:val="5633F08A"/>
    <w:rsid w:val="563C4D11"/>
    <w:rsid w:val="564A4001"/>
    <w:rsid w:val="564B0EAB"/>
    <w:rsid w:val="56502470"/>
    <w:rsid w:val="5650F14D"/>
    <w:rsid w:val="56585AB6"/>
    <w:rsid w:val="565E38CA"/>
    <w:rsid w:val="56611FBB"/>
    <w:rsid w:val="5667BE11"/>
    <w:rsid w:val="566A1178"/>
    <w:rsid w:val="566AC5ED"/>
    <w:rsid w:val="566F9BC4"/>
    <w:rsid w:val="566FC820"/>
    <w:rsid w:val="56769724"/>
    <w:rsid w:val="567AC1DD"/>
    <w:rsid w:val="567C1A0E"/>
    <w:rsid w:val="567CF1EC"/>
    <w:rsid w:val="568524FE"/>
    <w:rsid w:val="56878FB9"/>
    <w:rsid w:val="568D4EC2"/>
    <w:rsid w:val="5694FC89"/>
    <w:rsid w:val="56960645"/>
    <w:rsid w:val="56962B3C"/>
    <w:rsid w:val="56991932"/>
    <w:rsid w:val="569C5213"/>
    <w:rsid w:val="569FF39C"/>
    <w:rsid w:val="56A6EBD9"/>
    <w:rsid w:val="56AC0F4E"/>
    <w:rsid w:val="56ACF186"/>
    <w:rsid w:val="56AF1C28"/>
    <w:rsid w:val="56B5AB23"/>
    <w:rsid w:val="56B6F97C"/>
    <w:rsid w:val="56BA1CE9"/>
    <w:rsid w:val="56C14517"/>
    <w:rsid w:val="56C6D671"/>
    <w:rsid w:val="56CDD4D8"/>
    <w:rsid w:val="56D25AE1"/>
    <w:rsid w:val="56D5233C"/>
    <w:rsid w:val="56D98763"/>
    <w:rsid w:val="56DA9501"/>
    <w:rsid w:val="56DC6719"/>
    <w:rsid w:val="56E31248"/>
    <w:rsid w:val="56E8E37F"/>
    <w:rsid w:val="56EED6E1"/>
    <w:rsid w:val="56FC747F"/>
    <w:rsid w:val="56FCF050"/>
    <w:rsid w:val="56FEAE9B"/>
    <w:rsid w:val="56FF22CA"/>
    <w:rsid w:val="5703CB7D"/>
    <w:rsid w:val="5705B6D6"/>
    <w:rsid w:val="5708E7E9"/>
    <w:rsid w:val="570AD34F"/>
    <w:rsid w:val="57106BA1"/>
    <w:rsid w:val="57151383"/>
    <w:rsid w:val="57156342"/>
    <w:rsid w:val="571839CF"/>
    <w:rsid w:val="5719C48C"/>
    <w:rsid w:val="571D70FD"/>
    <w:rsid w:val="57215033"/>
    <w:rsid w:val="57236C43"/>
    <w:rsid w:val="572422BD"/>
    <w:rsid w:val="572424C0"/>
    <w:rsid w:val="572BD9E0"/>
    <w:rsid w:val="5731CB81"/>
    <w:rsid w:val="573BBFEC"/>
    <w:rsid w:val="573DA87D"/>
    <w:rsid w:val="573DC58D"/>
    <w:rsid w:val="5747C7DC"/>
    <w:rsid w:val="574A498A"/>
    <w:rsid w:val="574D52D2"/>
    <w:rsid w:val="575201DE"/>
    <w:rsid w:val="575840C8"/>
    <w:rsid w:val="5762B3EB"/>
    <w:rsid w:val="57685932"/>
    <w:rsid w:val="576AE27A"/>
    <w:rsid w:val="57730586"/>
    <w:rsid w:val="577C6191"/>
    <w:rsid w:val="578AE33E"/>
    <w:rsid w:val="578B88E9"/>
    <w:rsid w:val="578BEC26"/>
    <w:rsid w:val="5792B45F"/>
    <w:rsid w:val="579414F5"/>
    <w:rsid w:val="579C3965"/>
    <w:rsid w:val="579E9AF4"/>
    <w:rsid w:val="579FAA0A"/>
    <w:rsid w:val="57A26FC4"/>
    <w:rsid w:val="57A2734B"/>
    <w:rsid w:val="57A3B846"/>
    <w:rsid w:val="57A67A38"/>
    <w:rsid w:val="57A717E4"/>
    <w:rsid w:val="57AA8F72"/>
    <w:rsid w:val="57AB49C8"/>
    <w:rsid w:val="57AD2A3F"/>
    <w:rsid w:val="57B39C03"/>
    <w:rsid w:val="57C1AC9F"/>
    <w:rsid w:val="57C497AE"/>
    <w:rsid w:val="57C56232"/>
    <w:rsid w:val="57C7D34B"/>
    <w:rsid w:val="57C86AA3"/>
    <w:rsid w:val="57CC13AE"/>
    <w:rsid w:val="57CC1F39"/>
    <w:rsid w:val="57D23398"/>
    <w:rsid w:val="57D25A1A"/>
    <w:rsid w:val="57D3E241"/>
    <w:rsid w:val="57D6008E"/>
    <w:rsid w:val="57D79EEE"/>
    <w:rsid w:val="57E96429"/>
    <w:rsid w:val="57E9A517"/>
    <w:rsid w:val="57E9BF4E"/>
    <w:rsid w:val="57EF1A59"/>
    <w:rsid w:val="57F1C7BE"/>
    <w:rsid w:val="57F2FD88"/>
    <w:rsid w:val="57F3E299"/>
    <w:rsid w:val="57F4D91F"/>
    <w:rsid w:val="57F534DD"/>
    <w:rsid w:val="57F61228"/>
    <w:rsid w:val="58034959"/>
    <w:rsid w:val="5804187F"/>
    <w:rsid w:val="580ABD1F"/>
    <w:rsid w:val="580F2192"/>
    <w:rsid w:val="5812C13E"/>
    <w:rsid w:val="5814AC00"/>
    <w:rsid w:val="581C5BBD"/>
    <w:rsid w:val="5821D9D5"/>
    <w:rsid w:val="5827145A"/>
    <w:rsid w:val="582869C0"/>
    <w:rsid w:val="583591C8"/>
    <w:rsid w:val="583C541A"/>
    <w:rsid w:val="583CBE78"/>
    <w:rsid w:val="583CF183"/>
    <w:rsid w:val="583E0AF7"/>
    <w:rsid w:val="584485C0"/>
    <w:rsid w:val="5845714A"/>
    <w:rsid w:val="5846F535"/>
    <w:rsid w:val="5849AF80"/>
    <w:rsid w:val="584AFB14"/>
    <w:rsid w:val="584B369F"/>
    <w:rsid w:val="584CE077"/>
    <w:rsid w:val="584DF39E"/>
    <w:rsid w:val="585563BA"/>
    <w:rsid w:val="585580BD"/>
    <w:rsid w:val="5857D928"/>
    <w:rsid w:val="585A9422"/>
    <w:rsid w:val="5869C7B1"/>
    <w:rsid w:val="5871EACD"/>
    <w:rsid w:val="587239C3"/>
    <w:rsid w:val="587E7F1D"/>
    <w:rsid w:val="58809541"/>
    <w:rsid w:val="58829E05"/>
    <w:rsid w:val="58841146"/>
    <w:rsid w:val="588782C1"/>
    <w:rsid w:val="58950B59"/>
    <w:rsid w:val="5895E2F6"/>
    <w:rsid w:val="58A1B83E"/>
    <w:rsid w:val="58AF350E"/>
    <w:rsid w:val="58B8A858"/>
    <w:rsid w:val="58BB54DB"/>
    <w:rsid w:val="58BEA0FA"/>
    <w:rsid w:val="58C155A1"/>
    <w:rsid w:val="58C177BD"/>
    <w:rsid w:val="58C38603"/>
    <w:rsid w:val="58C98FA6"/>
    <w:rsid w:val="58CDB42C"/>
    <w:rsid w:val="58CF8313"/>
    <w:rsid w:val="58D49226"/>
    <w:rsid w:val="58D79922"/>
    <w:rsid w:val="58D86E90"/>
    <w:rsid w:val="58DB0AEB"/>
    <w:rsid w:val="58E26D7B"/>
    <w:rsid w:val="58E5856E"/>
    <w:rsid w:val="58F22693"/>
    <w:rsid w:val="58F66861"/>
    <w:rsid w:val="58F6F913"/>
    <w:rsid w:val="58F82A36"/>
    <w:rsid w:val="58FC105E"/>
    <w:rsid w:val="58FC231D"/>
    <w:rsid w:val="58FD7F44"/>
    <w:rsid w:val="58FF6C4D"/>
    <w:rsid w:val="5907C8A4"/>
    <w:rsid w:val="590891DC"/>
    <w:rsid w:val="590FB481"/>
    <w:rsid w:val="59140039"/>
    <w:rsid w:val="5915DDFF"/>
    <w:rsid w:val="591CD749"/>
    <w:rsid w:val="5921B5AD"/>
    <w:rsid w:val="5923F131"/>
    <w:rsid w:val="59254A0E"/>
    <w:rsid w:val="5926E048"/>
    <w:rsid w:val="59284522"/>
    <w:rsid w:val="592A8DB3"/>
    <w:rsid w:val="592A8DF8"/>
    <w:rsid w:val="593081FF"/>
    <w:rsid w:val="5939E7FC"/>
    <w:rsid w:val="593E6E69"/>
    <w:rsid w:val="593EBEEF"/>
    <w:rsid w:val="5941446B"/>
    <w:rsid w:val="59416753"/>
    <w:rsid w:val="59441AFF"/>
    <w:rsid w:val="5944B10C"/>
    <w:rsid w:val="5944BAA7"/>
    <w:rsid w:val="59496291"/>
    <w:rsid w:val="5950DC30"/>
    <w:rsid w:val="5952F82C"/>
    <w:rsid w:val="5953485D"/>
    <w:rsid w:val="5953599B"/>
    <w:rsid w:val="595439FB"/>
    <w:rsid w:val="5956096E"/>
    <w:rsid w:val="595FED98"/>
    <w:rsid w:val="59603A3E"/>
    <w:rsid w:val="59663335"/>
    <w:rsid w:val="5966DEF0"/>
    <w:rsid w:val="59688685"/>
    <w:rsid w:val="596A1437"/>
    <w:rsid w:val="5974C0D8"/>
    <w:rsid w:val="597536F9"/>
    <w:rsid w:val="597CDE09"/>
    <w:rsid w:val="597DD125"/>
    <w:rsid w:val="5980C228"/>
    <w:rsid w:val="59815128"/>
    <w:rsid w:val="59817B5A"/>
    <w:rsid w:val="59829BB9"/>
    <w:rsid w:val="598374AA"/>
    <w:rsid w:val="5983C08F"/>
    <w:rsid w:val="5989717D"/>
    <w:rsid w:val="598AB23C"/>
    <w:rsid w:val="598F9C12"/>
    <w:rsid w:val="599892DC"/>
    <w:rsid w:val="599EA987"/>
    <w:rsid w:val="59A0CAE0"/>
    <w:rsid w:val="59A30BF9"/>
    <w:rsid w:val="59A6D4BA"/>
    <w:rsid w:val="59AA6D55"/>
    <w:rsid w:val="59ACA0DA"/>
    <w:rsid w:val="59B2A1B3"/>
    <w:rsid w:val="59B765DB"/>
    <w:rsid w:val="59C91BB8"/>
    <w:rsid w:val="59CDCB3E"/>
    <w:rsid w:val="59D2C1F8"/>
    <w:rsid w:val="59D3697C"/>
    <w:rsid w:val="59D3C5FD"/>
    <w:rsid w:val="59D946B7"/>
    <w:rsid w:val="59DC2F85"/>
    <w:rsid w:val="59DDD5E4"/>
    <w:rsid w:val="59E00885"/>
    <w:rsid w:val="59E28710"/>
    <w:rsid w:val="59EFBF26"/>
    <w:rsid w:val="59F07CB2"/>
    <w:rsid w:val="59F53AE1"/>
    <w:rsid w:val="5A07096D"/>
    <w:rsid w:val="5A0BDA02"/>
    <w:rsid w:val="5A191734"/>
    <w:rsid w:val="5A204133"/>
    <w:rsid w:val="5A253CF6"/>
    <w:rsid w:val="5A2B8B15"/>
    <w:rsid w:val="5A2D36AB"/>
    <w:rsid w:val="5A2DBA20"/>
    <w:rsid w:val="5A2EFA8F"/>
    <w:rsid w:val="5A32B827"/>
    <w:rsid w:val="5A52FA8A"/>
    <w:rsid w:val="5A5391D5"/>
    <w:rsid w:val="5A59070E"/>
    <w:rsid w:val="5A5B24C0"/>
    <w:rsid w:val="5A634C92"/>
    <w:rsid w:val="5A641B15"/>
    <w:rsid w:val="5A652D7B"/>
    <w:rsid w:val="5A6A9A88"/>
    <w:rsid w:val="5A6C2AA0"/>
    <w:rsid w:val="5A727E88"/>
    <w:rsid w:val="5A7826F2"/>
    <w:rsid w:val="5A7A9D42"/>
    <w:rsid w:val="5A84A23E"/>
    <w:rsid w:val="5A854E43"/>
    <w:rsid w:val="5A8A5684"/>
    <w:rsid w:val="5A8CCB48"/>
    <w:rsid w:val="5A8E1C43"/>
    <w:rsid w:val="5A8F6652"/>
    <w:rsid w:val="5A8F8811"/>
    <w:rsid w:val="5A90EED9"/>
    <w:rsid w:val="5A97D0AC"/>
    <w:rsid w:val="5A9E410F"/>
    <w:rsid w:val="5AA25311"/>
    <w:rsid w:val="5AA38BD2"/>
    <w:rsid w:val="5AA7584C"/>
    <w:rsid w:val="5AA8CD03"/>
    <w:rsid w:val="5AA8F937"/>
    <w:rsid w:val="5AAB741D"/>
    <w:rsid w:val="5AB9F8FA"/>
    <w:rsid w:val="5ABC7CA1"/>
    <w:rsid w:val="5ABDB9ED"/>
    <w:rsid w:val="5AC4312E"/>
    <w:rsid w:val="5ACE7651"/>
    <w:rsid w:val="5AD45B26"/>
    <w:rsid w:val="5AD5568B"/>
    <w:rsid w:val="5AD83A57"/>
    <w:rsid w:val="5AD8A669"/>
    <w:rsid w:val="5AD9196E"/>
    <w:rsid w:val="5ADDBAB6"/>
    <w:rsid w:val="5AE0FD2E"/>
    <w:rsid w:val="5AE3A662"/>
    <w:rsid w:val="5AE69C9E"/>
    <w:rsid w:val="5AE92EB7"/>
    <w:rsid w:val="5AEE3439"/>
    <w:rsid w:val="5AEF9508"/>
    <w:rsid w:val="5AF17434"/>
    <w:rsid w:val="5AFC80C3"/>
    <w:rsid w:val="5B0B5205"/>
    <w:rsid w:val="5B0C273A"/>
    <w:rsid w:val="5B1613E0"/>
    <w:rsid w:val="5B1952DD"/>
    <w:rsid w:val="5B1D6058"/>
    <w:rsid w:val="5B266EBB"/>
    <w:rsid w:val="5B269D72"/>
    <w:rsid w:val="5B274D5B"/>
    <w:rsid w:val="5B2CBA56"/>
    <w:rsid w:val="5B34D5E6"/>
    <w:rsid w:val="5B35D85C"/>
    <w:rsid w:val="5B3647B0"/>
    <w:rsid w:val="5B38B6CB"/>
    <w:rsid w:val="5B3F15E6"/>
    <w:rsid w:val="5B41D979"/>
    <w:rsid w:val="5B46D66C"/>
    <w:rsid w:val="5B48E725"/>
    <w:rsid w:val="5B49CD06"/>
    <w:rsid w:val="5B4E5366"/>
    <w:rsid w:val="5B515B8A"/>
    <w:rsid w:val="5B5222FF"/>
    <w:rsid w:val="5B5428E2"/>
    <w:rsid w:val="5B5691D4"/>
    <w:rsid w:val="5B5752BC"/>
    <w:rsid w:val="5B5AB523"/>
    <w:rsid w:val="5B5C8920"/>
    <w:rsid w:val="5B619554"/>
    <w:rsid w:val="5B6772A1"/>
    <w:rsid w:val="5B6A12E3"/>
    <w:rsid w:val="5B6EECBB"/>
    <w:rsid w:val="5B6F36BB"/>
    <w:rsid w:val="5B78E737"/>
    <w:rsid w:val="5B7C3DDE"/>
    <w:rsid w:val="5B80AEA4"/>
    <w:rsid w:val="5B81C850"/>
    <w:rsid w:val="5B84A818"/>
    <w:rsid w:val="5B854B76"/>
    <w:rsid w:val="5B88CE34"/>
    <w:rsid w:val="5B89D0BB"/>
    <w:rsid w:val="5B8A9BA4"/>
    <w:rsid w:val="5B8C02EF"/>
    <w:rsid w:val="5B8C9C5E"/>
    <w:rsid w:val="5B91FCBF"/>
    <w:rsid w:val="5B980633"/>
    <w:rsid w:val="5B9970BD"/>
    <w:rsid w:val="5B9A1F37"/>
    <w:rsid w:val="5B9B4AE2"/>
    <w:rsid w:val="5BA2FB34"/>
    <w:rsid w:val="5BA344B4"/>
    <w:rsid w:val="5BA89410"/>
    <w:rsid w:val="5BAFD5C5"/>
    <w:rsid w:val="5BBB7E9B"/>
    <w:rsid w:val="5BC076C7"/>
    <w:rsid w:val="5BC0B94E"/>
    <w:rsid w:val="5BC74B6F"/>
    <w:rsid w:val="5BCBCA62"/>
    <w:rsid w:val="5BCF2605"/>
    <w:rsid w:val="5BD1FCBC"/>
    <w:rsid w:val="5BD34577"/>
    <w:rsid w:val="5BD382F7"/>
    <w:rsid w:val="5BD66E36"/>
    <w:rsid w:val="5BEC0CC8"/>
    <w:rsid w:val="5BF0FB2F"/>
    <w:rsid w:val="5BF33C6F"/>
    <w:rsid w:val="5BF49FAE"/>
    <w:rsid w:val="5BF811BD"/>
    <w:rsid w:val="5BF81909"/>
    <w:rsid w:val="5BFA4FA5"/>
    <w:rsid w:val="5BFAE47F"/>
    <w:rsid w:val="5BFD07E9"/>
    <w:rsid w:val="5BFE0580"/>
    <w:rsid w:val="5C0908E3"/>
    <w:rsid w:val="5C152756"/>
    <w:rsid w:val="5C19BA91"/>
    <w:rsid w:val="5C22375D"/>
    <w:rsid w:val="5C24F4EE"/>
    <w:rsid w:val="5C25DBA3"/>
    <w:rsid w:val="5C29637D"/>
    <w:rsid w:val="5C2ACD72"/>
    <w:rsid w:val="5C2E6FCC"/>
    <w:rsid w:val="5C32CDB1"/>
    <w:rsid w:val="5C36FA5B"/>
    <w:rsid w:val="5C39039A"/>
    <w:rsid w:val="5C3B75A8"/>
    <w:rsid w:val="5C3BED1B"/>
    <w:rsid w:val="5C3C8CFA"/>
    <w:rsid w:val="5C42F089"/>
    <w:rsid w:val="5C430C8C"/>
    <w:rsid w:val="5C4944EA"/>
    <w:rsid w:val="5C4D0520"/>
    <w:rsid w:val="5C5377DA"/>
    <w:rsid w:val="5C53BE8A"/>
    <w:rsid w:val="5C57BB5C"/>
    <w:rsid w:val="5C584D81"/>
    <w:rsid w:val="5C64ADCE"/>
    <w:rsid w:val="5C6E0A4A"/>
    <w:rsid w:val="5C6ECE19"/>
    <w:rsid w:val="5C6F6932"/>
    <w:rsid w:val="5C733929"/>
    <w:rsid w:val="5C788D56"/>
    <w:rsid w:val="5C7B5950"/>
    <w:rsid w:val="5C854F4B"/>
    <w:rsid w:val="5C8675FD"/>
    <w:rsid w:val="5C8953F8"/>
    <w:rsid w:val="5C8B5C83"/>
    <w:rsid w:val="5C8DA195"/>
    <w:rsid w:val="5C92D2C9"/>
    <w:rsid w:val="5C9344B8"/>
    <w:rsid w:val="5C95AA4F"/>
    <w:rsid w:val="5C9641F1"/>
    <w:rsid w:val="5C9977B7"/>
    <w:rsid w:val="5C9EE806"/>
    <w:rsid w:val="5CA20631"/>
    <w:rsid w:val="5CA739CF"/>
    <w:rsid w:val="5CAE6ED2"/>
    <w:rsid w:val="5CB00507"/>
    <w:rsid w:val="5CB038F5"/>
    <w:rsid w:val="5CBED513"/>
    <w:rsid w:val="5CBF5372"/>
    <w:rsid w:val="5CBFA503"/>
    <w:rsid w:val="5CC40FEF"/>
    <w:rsid w:val="5CC58C17"/>
    <w:rsid w:val="5CC83344"/>
    <w:rsid w:val="5CCE8A18"/>
    <w:rsid w:val="5CCFA6FC"/>
    <w:rsid w:val="5CD2C6D5"/>
    <w:rsid w:val="5CD56A36"/>
    <w:rsid w:val="5CD8C4DD"/>
    <w:rsid w:val="5CD93DEB"/>
    <w:rsid w:val="5CDC6930"/>
    <w:rsid w:val="5CDCD556"/>
    <w:rsid w:val="5CDE3E46"/>
    <w:rsid w:val="5CDE6613"/>
    <w:rsid w:val="5CE67B6D"/>
    <w:rsid w:val="5CE7ED91"/>
    <w:rsid w:val="5CE84A21"/>
    <w:rsid w:val="5CE9A7A3"/>
    <w:rsid w:val="5CF61620"/>
    <w:rsid w:val="5D02EFC5"/>
    <w:rsid w:val="5D092D34"/>
    <w:rsid w:val="5D095982"/>
    <w:rsid w:val="5D09A3F9"/>
    <w:rsid w:val="5D15D90A"/>
    <w:rsid w:val="5D16480D"/>
    <w:rsid w:val="5D1EE1E3"/>
    <w:rsid w:val="5D2029CF"/>
    <w:rsid w:val="5D205330"/>
    <w:rsid w:val="5D219859"/>
    <w:rsid w:val="5D235299"/>
    <w:rsid w:val="5D28609B"/>
    <w:rsid w:val="5D299F1B"/>
    <w:rsid w:val="5D30D543"/>
    <w:rsid w:val="5D315908"/>
    <w:rsid w:val="5D318653"/>
    <w:rsid w:val="5D32612E"/>
    <w:rsid w:val="5D37DA7B"/>
    <w:rsid w:val="5D38FFE1"/>
    <w:rsid w:val="5D429720"/>
    <w:rsid w:val="5D46A25F"/>
    <w:rsid w:val="5D48E8E7"/>
    <w:rsid w:val="5D4A91CD"/>
    <w:rsid w:val="5D4AC88D"/>
    <w:rsid w:val="5D4E7987"/>
    <w:rsid w:val="5D50C7CA"/>
    <w:rsid w:val="5D50E4E5"/>
    <w:rsid w:val="5D53E126"/>
    <w:rsid w:val="5D554B26"/>
    <w:rsid w:val="5D5877A7"/>
    <w:rsid w:val="5D5D03DC"/>
    <w:rsid w:val="5D5EB50B"/>
    <w:rsid w:val="5D67A29B"/>
    <w:rsid w:val="5D695726"/>
    <w:rsid w:val="5D6B6E51"/>
    <w:rsid w:val="5D785B2B"/>
    <w:rsid w:val="5D7B2CEC"/>
    <w:rsid w:val="5D7CC47D"/>
    <w:rsid w:val="5D86FAC8"/>
    <w:rsid w:val="5D874C8D"/>
    <w:rsid w:val="5D8999A8"/>
    <w:rsid w:val="5D8A9E8F"/>
    <w:rsid w:val="5D8C5468"/>
    <w:rsid w:val="5D8E49DB"/>
    <w:rsid w:val="5D8EADE9"/>
    <w:rsid w:val="5D908473"/>
    <w:rsid w:val="5D99C0A1"/>
    <w:rsid w:val="5DB4144D"/>
    <w:rsid w:val="5DB46E21"/>
    <w:rsid w:val="5DB4BABF"/>
    <w:rsid w:val="5DB602F3"/>
    <w:rsid w:val="5DBD66E5"/>
    <w:rsid w:val="5DC957A0"/>
    <w:rsid w:val="5DCA5106"/>
    <w:rsid w:val="5DCDC0A0"/>
    <w:rsid w:val="5DD6D2A9"/>
    <w:rsid w:val="5DDF08BF"/>
    <w:rsid w:val="5DE1C426"/>
    <w:rsid w:val="5DE42A16"/>
    <w:rsid w:val="5DE7C2A1"/>
    <w:rsid w:val="5DE98447"/>
    <w:rsid w:val="5DEACE6E"/>
    <w:rsid w:val="5DEBD600"/>
    <w:rsid w:val="5DEDC589"/>
    <w:rsid w:val="5DF39157"/>
    <w:rsid w:val="5DF802CE"/>
    <w:rsid w:val="5DF843DB"/>
    <w:rsid w:val="5DFB6CC1"/>
    <w:rsid w:val="5DFDFA89"/>
    <w:rsid w:val="5E03D9F0"/>
    <w:rsid w:val="5E055A82"/>
    <w:rsid w:val="5E09915B"/>
    <w:rsid w:val="5E09DF64"/>
    <w:rsid w:val="5E0A3407"/>
    <w:rsid w:val="5E0AB828"/>
    <w:rsid w:val="5E0ACA11"/>
    <w:rsid w:val="5E0ED7C2"/>
    <w:rsid w:val="5E0FDEDD"/>
    <w:rsid w:val="5E17F7AA"/>
    <w:rsid w:val="5E19709A"/>
    <w:rsid w:val="5E223340"/>
    <w:rsid w:val="5E3669A9"/>
    <w:rsid w:val="5E370F4A"/>
    <w:rsid w:val="5E38A290"/>
    <w:rsid w:val="5E3F5E02"/>
    <w:rsid w:val="5E4531E6"/>
    <w:rsid w:val="5E49558E"/>
    <w:rsid w:val="5E4E1971"/>
    <w:rsid w:val="5E4FF166"/>
    <w:rsid w:val="5E52A962"/>
    <w:rsid w:val="5E552823"/>
    <w:rsid w:val="5E579C8A"/>
    <w:rsid w:val="5E5B56AB"/>
    <w:rsid w:val="5E5FAE0E"/>
    <w:rsid w:val="5E5FBC47"/>
    <w:rsid w:val="5E68A74D"/>
    <w:rsid w:val="5E737742"/>
    <w:rsid w:val="5E76A66B"/>
    <w:rsid w:val="5E76DD47"/>
    <w:rsid w:val="5E7DF052"/>
    <w:rsid w:val="5E7F4052"/>
    <w:rsid w:val="5E880195"/>
    <w:rsid w:val="5E98B781"/>
    <w:rsid w:val="5E9D42C5"/>
    <w:rsid w:val="5E9ED2C2"/>
    <w:rsid w:val="5EAADA13"/>
    <w:rsid w:val="5EAC5E96"/>
    <w:rsid w:val="5EAC71A6"/>
    <w:rsid w:val="5EAE481F"/>
    <w:rsid w:val="5EB219F8"/>
    <w:rsid w:val="5EB2D67B"/>
    <w:rsid w:val="5EB71D91"/>
    <w:rsid w:val="5EB9520E"/>
    <w:rsid w:val="5EB98E1A"/>
    <w:rsid w:val="5EBA935C"/>
    <w:rsid w:val="5EBD0646"/>
    <w:rsid w:val="5EC45ED9"/>
    <w:rsid w:val="5EC6E48A"/>
    <w:rsid w:val="5EC906E5"/>
    <w:rsid w:val="5EC955B3"/>
    <w:rsid w:val="5ECA87AA"/>
    <w:rsid w:val="5ECB9895"/>
    <w:rsid w:val="5ECD152D"/>
    <w:rsid w:val="5ECD4642"/>
    <w:rsid w:val="5ECDFDDB"/>
    <w:rsid w:val="5ED1EAAA"/>
    <w:rsid w:val="5ED2E051"/>
    <w:rsid w:val="5ED50AC5"/>
    <w:rsid w:val="5ED60E7C"/>
    <w:rsid w:val="5EE55136"/>
    <w:rsid w:val="5EE90FAC"/>
    <w:rsid w:val="5EEFFC5C"/>
    <w:rsid w:val="5EF22184"/>
    <w:rsid w:val="5EFD2B61"/>
    <w:rsid w:val="5EFDCED5"/>
    <w:rsid w:val="5F0391BF"/>
    <w:rsid w:val="5F074BA8"/>
    <w:rsid w:val="5F07C0C8"/>
    <w:rsid w:val="5F08B7CD"/>
    <w:rsid w:val="5F0CE20F"/>
    <w:rsid w:val="5F0E6D12"/>
    <w:rsid w:val="5F131DDF"/>
    <w:rsid w:val="5F1338A4"/>
    <w:rsid w:val="5F159845"/>
    <w:rsid w:val="5F16AD62"/>
    <w:rsid w:val="5F181757"/>
    <w:rsid w:val="5F236774"/>
    <w:rsid w:val="5F25A215"/>
    <w:rsid w:val="5F2CC0CF"/>
    <w:rsid w:val="5F2E3156"/>
    <w:rsid w:val="5F2E9E8D"/>
    <w:rsid w:val="5F2FF4AD"/>
    <w:rsid w:val="5F34BF42"/>
    <w:rsid w:val="5F37231A"/>
    <w:rsid w:val="5F386F63"/>
    <w:rsid w:val="5F39A930"/>
    <w:rsid w:val="5F3B5DF3"/>
    <w:rsid w:val="5F40A86A"/>
    <w:rsid w:val="5F446051"/>
    <w:rsid w:val="5F4926F6"/>
    <w:rsid w:val="5F49D908"/>
    <w:rsid w:val="5F531780"/>
    <w:rsid w:val="5F531BCD"/>
    <w:rsid w:val="5F560E73"/>
    <w:rsid w:val="5F564FCB"/>
    <w:rsid w:val="5F58DB7F"/>
    <w:rsid w:val="5F5E8EA7"/>
    <w:rsid w:val="5F6A505A"/>
    <w:rsid w:val="5F6B6FDE"/>
    <w:rsid w:val="5F6B7120"/>
    <w:rsid w:val="5F71ED34"/>
    <w:rsid w:val="5F74B17F"/>
    <w:rsid w:val="5F75C253"/>
    <w:rsid w:val="5F78C128"/>
    <w:rsid w:val="5F8181C7"/>
    <w:rsid w:val="5F82C723"/>
    <w:rsid w:val="5F89C3E6"/>
    <w:rsid w:val="5F90AA83"/>
    <w:rsid w:val="5F92A258"/>
    <w:rsid w:val="5F94F7AF"/>
    <w:rsid w:val="5F9E2465"/>
    <w:rsid w:val="5FA47417"/>
    <w:rsid w:val="5FAA757C"/>
    <w:rsid w:val="5FABB3BB"/>
    <w:rsid w:val="5FB22022"/>
    <w:rsid w:val="5FB27FFD"/>
    <w:rsid w:val="5FBA5F10"/>
    <w:rsid w:val="5FBD0CDC"/>
    <w:rsid w:val="5FBF2B06"/>
    <w:rsid w:val="5FC29409"/>
    <w:rsid w:val="5FC9E915"/>
    <w:rsid w:val="5FD9E28A"/>
    <w:rsid w:val="5FDA90A7"/>
    <w:rsid w:val="5FE0FC0E"/>
    <w:rsid w:val="5FE62C47"/>
    <w:rsid w:val="5FE7ACCD"/>
    <w:rsid w:val="5FE9E0B3"/>
    <w:rsid w:val="5FF1CF8C"/>
    <w:rsid w:val="5FF57DAD"/>
    <w:rsid w:val="5FF711B8"/>
    <w:rsid w:val="5FF8154A"/>
    <w:rsid w:val="60004D23"/>
    <w:rsid w:val="60013A63"/>
    <w:rsid w:val="60018683"/>
    <w:rsid w:val="60028438"/>
    <w:rsid w:val="6003E063"/>
    <w:rsid w:val="600A16B1"/>
    <w:rsid w:val="600C07F2"/>
    <w:rsid w:val="600CB8DB"/>
    <w:rsid w:val="60148273"/>
    <w:rsid w:val="6016EC75"/>
    <w:rsid w:val="60189209"/>
    <w:rsid w:val="601C0A85"/>
    <w:rsid w:val="60239B66"/>
    <w:rsid w:val="602F2093"/>
    <w:rsid w:val="602F31F9"/>
    <w:rsid w:val="6035C099"/>
    <w:rsid w:val="603763DB"/>
    <w:rsid w:val="603C7515"/>
    <w:rsid w:val="603D21A5"/>
    <w:rsid w:val="603D5839"/>
    <w:rsid w:val="603FC051"/>
    <w:rsid w:val="60449006"/>
    <w:rsid w:val="6047203F"/>
    <w:rsid w:val="604B0435"/>
    <w:rsid w:val="604B3F95"/>
    <w:rsid w:val="604D0259"/>
    <w:rsid w:val="604D592A"/>
    <w:rsid w:val="6050F51F"/>
    <w:rsid w:val="60516239"/>
    <w:rsid w:val="60534CC9"/>
    <w:rsid w:val="60546BF2"/>
    <w:rsid w:val="605A5BB7"/>
    <w:rsid w:val="605B07AC"/>
    <w:rsid w:val="605EE65D"/>
    <w:rsid w:val="606394D2"/>
    <w:rsid w:val="606749CB"/>
    <w:rsid w:val="606CE111"/>
    <w:rsid w:val="606EEB74"/>
    <w:rsid w:val="6071D503"/>
    <w:rsid w:val="60738ABF"/>
    <w:rsid w:val="60745C90"/>
    <w:rsid w:val="60766E16"/>
    <w:rsid w:val="6076741A"/>
    <w:rsid w:val="60784088"/>
    <w:rsid w:val="607B0658"/>
    <w:rsid w:val="6087EF81"/>
    <w:rsid w:val="608B7EBC"/>
    <w:rsid w:val="608F5B5A"/>
    <w:rsid w:val="6090D561"/>
    <w:rsid w:val="6094C495"/>
    <w:rsid w:val="60962EAC"/>
    <w:rsid w:val="609AABF5"/>
    <w:rsid w:val="60A33F47"/>
    <w:rsid w:val="60A6434D"/>
    <w:rsid w:val="60A819A8"/>
    <w:rsid w:val="60A97FE3"/>
    <w:rsid w:val="60AD6838"/>
    <w:rsid w:val="60B46780"/>
    <w:rsid w:val="60B696EB"/>
    <w:rsid w:val="60B74225"/>
    <w:rsid w:val="60BA29AC"/>
    <w:rsid w:val="60C71215"/>
    <w:rsid w:val="60C78FA1"/>
    <w:rsid w:val="60C7B7D8"/>
    <w:rsid w:val="60C7FD9D"/>
    <w:rsid w:val="60C8BACC"/>
    <w:rsid w:val="60CB19AF"/>
    <w:rsid w:val="60CFA6A1"/>
    <w:rsid w:val="60D5D6F7"/>
    <w:rsid w:val="60DCC2E5"/>
    <w:rsid w:val="60F001C1"/>
    <w:rsid w:val="60F7C4AD"/>
    <w:rsid w:val="60FC1FE0"/>
    <w:rsid w:val="60FFB10B"/>
    <w:rsid w:val="6106D37F"/>
    <w:rsid w:val="610988C9"/>
    <w:rsid w:val="610D23E0"/>
    <w:rsid w:val="6110494E"/>
    <w:rsid w:val="6115B3A2"/>
    <w:rsid w:val="611B9764"/>
    <w:rsid w:val="6120274E"/>
    <w:rsid w:val="612A215C"/>
    <w:rsid w:val="612A33F0"/>
    <w:rsid w:val="612BBC13"/>
    <w:rsid w:val="612DE3F8"/>
    <w:rsid w:val="612E447D"/>
    <w:rsid w:val="61303C33"/>
    <w:rsid w:val="61320734"/>
    <w:rsid w:val="6134D3BD"/>
    <w:rsid w:val="6140215F"/>
    <w:rsid w:val="61426DFA"/>
    <w:rsid w:val="6142D02A"/>
    <w:rsid w:val="6146BD8C"/>
    <w:rsid w:val="614AC723"/>
    <w:rsid w:val="61561FD9"/>
    <w:rsid w:val="61588D35"/>
    <w:rsid w:val="6161DE5B"/>
    <w:rsid w:val="61624AA3"/>
    <w:rsid w:val="61670AA5"/>
    <w:rsid w:val="61691A91"/>
    <w:rsid w:val="616AEC22"/>
    <w:rsid w:val="6181C93F"/>
    <w:rsid w:val="6187D788"/>
    <w:rsid w:val="6189E719"/>
    <w:rsid w:val="6190B5E3"/>
    <w:rsid w:val="6193C8B2"/>
    <w:rsid w:val="61967C8F"/>
    <w:rsid w:val="6198C304"/>
    <w:rsid w:val="619C00DA"/>
    <w:rsid w:val="619C06CB"/>
    <w:rsid w:val="619D9BA5"/>
    <w:rsid w:val="619EC079"/>
    <w:rsid w:val="619F5E86"/>
    <w:rsid w:val="61A69E0D"/>
    <w:rsid w:val="61A850AA"/>
    <w:rsid w:val="61AFE695"/>
    <w:rsid w:val="61B326A0"/>
    <w:rsid w:val="61B80937"/>
    <w:rsid w:val="61BA3746"/>
    <w:rsid w:val="61BBF6CA"/>
    <w:rsid w:val="61BD8098"/>
    <w:rsid w:val="61C34273"/>
    <w:rsid w:val="61CA027F"/>
    <w:rsid w:val="61CE0EF5"/>
    <w:rsid w:val="61CF544C"/>
    <w:rsid w:val="61D3DCC9"/>
    <w:rsid w:val="61D499F8"/>
    <w:rsid w:val="61DD87D3"/>
    <w:rsid w:val="61DFC45C"/>
    <w:rsid w:val="61E08F00"/>
    <w:rsid w:val="61EB6A3C"/>
    <w:rsid w:val="61ED9A1E"/>
    <w:rsid w:val="61F469C4"/>
    <w:rsid w:val="61F51103"/>
    <w:rsid w:val="61F77AB7"/>
    <w:rsid w:val="61F92BA4"/>
    <w:rsid w:val="61FD09AD"/>
    <w:rsid w:val="62047597"/>
    <w:rsid w:val="62069C86"/>
    <w:rsid w:val="620846B5"/>
    <w:rsid w:val="620BA297"/>
    <w:rsid w:val="620C93EE"/>
    <w:rsid w:val="62114C22"/>
    <w:rsid w:val="6214C97D"/>
    <w:rsid w:val="621BAE47"/>
    <w:rsid w:val="621F7264"/>
    <w:rsid w:val="6222F29B"/>
    <w:rsid w:val="62250DF4"/>
    <w:rsid w:val="622592A4"/>
    <w:rsid w:val="6226B8FC"/>
    <w:rsid w:val="6234CB95"/>
    <w:rsid w:val="6234CE85"/>
    <w:rsid w:val="62353120"/>
    <w:rsid w:val="623957C0"/>
    <w:rsid w:val="623A0727"/>
    <w:rsid w:val="623D5B7A"/>
    <w:rsid w:val="623E3716"/>
    <w:rsid w:val="62436969"/>
    <w:rsid w:val="6246D0BA"/>
    <w:rsid w:val="625164A1"/>
    <w:rsid w:val="6253CA5A"/>
    <w:rsid w:val="625D73D6"/>
    <w:rsid w:val="62667E23"/>
    <w:rsid w:val="626F26B7"/>
    <w:rsid w:val="626FCFE7"/>
    <w:rsid w:val="6273D112"/>
    <w:rsid w:val="627426C2"/>
    <w:rsid w:val="6276245D"/>
    <w:rsid w:val="627692FF"/>
    <w:rsid w:val="6277109C"/>
    <w:rsid w:val="627B112D"/>
    <w:rsid w:val="627E0C3F"/>
    <w:rsid w:val="627F118D"/>
    <w:rsid w:val="627F46D3"/>
    <w:rsid w:val="62818F32"/>
    <w:rsid w:val="6281B983"/>
    <w:rsid w:val="6283A339"/>
    <w:rsid w:val="62849A53"/>
    <w:rsid w:val="62859BB1"/>
    <w:rsid w:val="62859E86"/>
    <w:rsid w:val="62861E52"/>
    <w:rsid w:val="628DEEBD"/>
    <w:rsid w:val="629021B9"/>
    <w:rsid w:val="62916A63"/>
    <w:rsid w:val="6292255E"/>
    <w:rsid w:val="629368B4"/>
    <w:rsid w:val="6299AD2D"/>
    <w:rsid w:val="62A42224"/>
    <w:rsid w:val="62A5D416"/>
    <w:rsid w:val="62AA105C"/>
    <w:rsid w:val="62AF44A4"/>
    <w:rsid w:val="62B1CDB8"/>
    <w:rsid w:val="62BA7EEC"/>
    <w:rsid w:val="62BAFF26"/>
    <w:rsid w:val="62BC1FAE"/>
    <w:rsid w:val="62BCB025"/>
    <w:rsid w:val="62BCF870"/>
    <w:rsid w:val="62C1D514"/>
    <w:rsid w:val="62D0AA50"/>
    <w:rsid w:val="62D1C521"/>
    <w:rsid w:val="62D95256"/>
    <w:rsid w:val="62DAA13A"/>
    <w:rsid w:val="62DAAF86"/>
    <w:rsid w:val="62DCD0FD"/>
    <w:rsid w:val="62E1DBF9"/>
    <w:rsid w:val="62E532B0"/>
    <w:rsid w:val="62ECBBD2"/>
    <w:rsid w:val="62EDF348"/>
    <w:rsid w:val="62F1F6FB"/>
    <w:rsid w:val="62F21872"/>
    <w:rsid w:val="62F90ED4"/>
    <w:rsid w:val="63019C7A"/>
    <w:rsid w:val="6301DF41"/>
    <w:rsid w:val="630877B6"/>
    <w:rsid w:val="630B95C5"/>
    <w:rsid w:val="630F3D84"/>
    <w:rsid w:val="63110848"/>
    <w:rsid w:val="6313E74E"/>
    <w:rsid w:val="63192C95"/>
    <w:rsid w:val="631D7514"/>
    <w:rsid w:val="631D9CD4"/>
    <w:rsid w:val="631FFE9B"/>
    <w:rsid w:val="63219D9C"/>
    <w:rsid w:val="632B7B60"/>
    <w:rsid w:val="632E3655"/>
    <w:rsid w:val="633534F6"/>
    <w:rsid w:val="633854A0"/>
    <w:rsid w:val="63411917"/>
    <w:rsid w:val="6347B94E"/>
    <w:rsid w:val="634AFF69"/>
    <w:rsid w:val="634E0FCF"/>
    <w:rsid w:val="6353A255"/>
    <w:rsid w:val="635727CD"/>
    <w:rsid w:val="635C5A94"/>
    <w:rsid w:val="635E6B66"/>
    <w:rsid w:val="63633DEF"/>
    <w:rsid w:val="636390EA"/>
    <w:rsid w:val="63656953"/>
    <w:rsid w:val="636BA46B"/>
    <w:rsid w:val="6371FB9B"/>
    <w:rsid w:val="6372334D"/>
    <w:rsid w:val="637271F4"/>
    <w:rsid w:val="63739703"/>
    <w:rsid w:val="63762E99"/>
    <w:rsid w:val="63783224"/>
    <w:rsid w:val="6378EBD8"/>
    <w:rsid w:val="6384A5E2"/>
    <w:rsid w:val="638C9469"/>
    <w:rsid w:val="638CE471"/>
    <w:rsid w:val="638D4A12"/>
    <w:rsid w:val="638D8555"/>
    <w:rsid w:val="638E005D"/>
    <w:rsid w:val="638F4274"/>
    <w:rsid w:val="638F725D"/>
    <w:rsid w:val="6392FC89"/>
    <w:rsid w:val="639D6A98"/>
    <w:rsid w:val="63A05D37"/>
    <w:rsid w:val="63A34791"/>
    <w:rsid w:val="63A95166"/>
    <w:rsid w:val="63A9EA14"/>
    <w:rsid w:val="63AED403"/>
    <w:rsid w:val="63B32A5A"/>
    <w:rsid w:val="63BE7CB2"/>
    <w:rsid w:val="63BEA4FC"/>
    <w:rsid w:val="63C136A2"/>
    <w:rsid w:val="63C32CA5"/>
    <w:rsid w:val="63C54710"/>
    <w:rsid w:val="63C68D25"/>
    <w:rsid w:val="63CB9B46"/>
    <w:rsid w:val="63CD4EA9"/>
    <w:rsid w:val="63CDA8E6"/>
    <w:rsid w:val="63D1E0D0"/>
    <w:rsid w:val="63D29A87"/>
    <w:rsid w:val="63D385FB"/>
    <w:rsid w:val="63D389B2"/>
    <w:rsid w:val="63DB556D"/>
    <w:rsid w:val="63DD2040"/>
    <w:rsid w:val="63E04A34"/>
    <w:rsid w:val="63E18080"/>
    <w:rsid w:val="63E1A891"/>
    <w:rsid w:val="63EE5D91"/>
    <w:rsid w:val="63F4EA56"/>
    <w:rsid w:val="63F6436D"/>
    <w:rsid w:val="63F9448F"/>
    <w:rsid w:val="63FBC79A"/>
    <w:rsid w:val="64022534"/>
    <w:rsid w:val="64037175"/>
    <w:rsid w:val="640D2BDA"/>
    <w:rsid w:val="640DD90A"/>
    <w:rsid w:val="6412518E"/>
    <w:rsid w:val="6418CE23"/>
    <w:rsid w:val="6421EFFD"/>
    <w:rsid w:val="6428FA91"/>
    <w:rsid w:val="642C8754"/>
    <w:rsid w:val="6434EDBF"/>
    <w:rsid w:val="6439487A"/>
    <w:rsid w:val="644263D4"/>
    <w:rsid w:val="644375AF"/>
    <w:rsid w:val="644817A9"/>
    <w:rsid w:val="64494577"/>
    <w:rsid w:val="644A8DDE"/>
    <w:rsid w:val="644BCED9"/>
    <w:rsid w:val="644CDC3E"/>
    <w:rsid w:val="64529BE0"/>
    <w:rsid w:val="6459D8F9"/>
    <w:rsid w:val="646D39A1"/>
    <w:rsid w:val="647047A9"/>
    <w:rsid w:val="6477F28D"/>
    <w:rsid w:val="6478B057"/>
    <w:rsid w:val="6479595B"/>
    <w:rsid w:val="6479FFDE"/>
    <w:rsid w:val="647F03A0"/>
    <w:rsid w:val="64835645"/>
    <w:rsid w:val="648478A0"/>
    <w:rsid w:val="64853098"/>
    <w:rsid w:val="64859B7A"/>
    <w:rsid w:val="6488DF90"/>
    <w:rsid w:val="648F971F"/>
    <w:rsid w:val="649198E4"/>
    <w:rsid w:val="649C808A"/>
    <w:rsid w:val="64A63B22"/>
    <w:rsid w:val="64AC4FF7"/>
    <w:rsid w:val="64ACE482"/>
    <w:rsid w:val="64AE8A25"/>
    <w:rsid w:val="64B5D056"/>
    <w:rsid w:val="64C6E0C0"/>
    <w:rsid w:val="64C86DB9"/>
    <w:rsid w:val="64CA2B37"/>
    <w:rsid w:val="64CDC01E"/>
    <w:rsid w:val="64CED51A"/>
    <w:rsid w:val="64E6974D"/>
    <w:rsid w:val="64ECC7FC"/>
    <w:rsid w:val="64EFF033"/>
    <w:rsid w:val="64F1CD37"/>
    <w:rsid w:val="64F6E3FD"/>
    <w:rsid w:val="64F7F0A6"/>
    <w:rsid w:val="64F85A79"/>
    <w:rsid w:val="64FA1FDD"/>
    <w:rsid w:val="64FA406C"/>
    <w:rsid w:val="64FCBD75"/>
    <w:rsid w:val="64FF59EA"/>
    <w:rsid w:val="65010D6E"/>
    <w:rsid w:val="65017BD1"/>
    <w:rsid w:val="6501F3D5"/>
    <w:rsid w:val="650B9704"/>
    <w:rsid w:val="650F1B8E"/>
    <w:rsid w:val="651176EC"/>
    <w:rsid w:val="65247FAF"/>
    <w:rsid w:val="6528F142"/>
    <w:rsid w:val="65294220"/>
    <w:rsid w:val="652D313A"/>
    <w:rsid w:val="652D86AA"/>
    <w:rsid w:val="652F9B3B"/>
    <w:rsid w:val="65304084"/>
    <w:rsid w:val="653090C6"/>
    <w:rsid w:val="65313710"/>
    <w:rsid w:val="65335D31"/>
    <w:rsid w:val="65389B48"/>
    <w:rsid w:val="6540F196"/>
    <w:rsid w:val="6550247B"/>
    <w:rsid w:val="6559D335"/>
    <w:rsid w:val="6559E664"/>
    <w:rsid w:val="655A55D9"/>
    <w:rsid w:val="655E9792"/>
    <w:rsid w:val="655EBC90"/>
    <w:rsid w:val="655F3D66"/>
    <w:rsid w:val="65633B50"/>
    <w:rsid w:val="65697CAF"/>
    <w:rsid w:val="6570E767"/>
    <w:rsid w:val="65727E21"/>
    <w:rsid w:val="6580524E"/>
    <w:rsid w:val="65807327"/>
    <w:rsid w:val="6582EBA3"/>
    <w:rsid w:val="65880158"/>
    <w:rsid w:val="658AF3DA"/>
    <w:rsid w:val="658C153C"/>
    <w:rsid w:val="6592B463"/>
    <w:rsid w:val="6593739C"/>
    <w:rsid w:val="65966B03"/>
    <w:rsid w:val="65A18DA7"/>
    <w:rsid w:val="65A31075"/>
    <w:rsid w:val="65A53D86"/>
    <w:rsid w:val="65A7344D"/>
    <w:rsid w:val="65AB4BC5"/>
    <w:rsid w:val="65AB5943"/>
    <w:rsid w:val="65B833BC"/>
    <w:rsid w:val="65B9BDAA"/>
    <w:rsid w:val="65BB19D4"/>
    <w:rsid w:val="65BBF4C3"/>
    <w:rsid w:val="65BF167B"/>
    <w:rsid w:val="65C5F389"/>
    <w:rsid w:val="65D01F32"/>
    <w:rsid w:val="65D2DA67"/>
    <w:rsid w:val="65D66CCC"/>
    <w:rsid w:val="65D79DAA"/>
    <w:rsid w:val="65E35148"/>
    <w:rsid w:val="65E84002"/>
    <w:rsid w:val="65F35A57"/>
    <w:rsid w:val="65F3EC29"/>
    <w:rsid w:val="660A8A24"/>
    <w:rsid w:val="660D9C4A"/>
    <w:rsid w:val="661BA3B0"/>
    <w:rsid w:val="661D0289"/>
    <w:rsid w:val="661E13FF"/>
    <w:rsid w:val="661E6889"/>
    <w:rsid w:val="662C588B"/>
    <w:rsid w:val="663490E1"/>
    <w:rsid w:val="663528BF"/>
    <w:rsid w:val="66396323"/>
    <w:rsid w:val="663E1BAA"/>
    <w:rsid w:val="6642B1E6"/>
    <w:rsid w:val="6645C4CF"/>
    <w:rsid w:val="6646CC2D"/>
    <w:rsid w:val="66483BB6"/>
    <w:rsid w:val="6651A7E9"/>
    <w:rsid w:val="6659CDFB"/>
    <w:rsid w:val="665AA1E7"/>
    <w:rsid w:val="665EBC74"/>
    <w:rsid w:val="66634A29"/>
    <w:rsid w:val="6664B336"/>
    <w:rsid w:val="66695AAC"/>
    <w:rsid w:val="666A226A"/>
    <w:rsid w:val="6670D467"/>
    <w:rsid w:val="6676950F"/>
    <w:rsid w:val="66786AB2"/>
    <w:rsid w:val="66788126"/>
    <w:rsid w:val="6678A94D"/>
    <w:rsid w:val="667CC48B"/>
    <w:rsid w:val="667D38BC"/>
    <w:rsid w:val="668434E4"/>
    <w:rsid w:val="668F0AB2"/>
    <w:rsid w:val="668FF2DE"/>
    <w:rsid w:val="669265B2"/>
    <w:rsid w:val="669C4BD8"/>
    <w:rsid w:val="66A5B6A0"/>
    <w:rsid w:val="66AEF16A"/>
    <w:rsid w:val="66B13A25"/>
    <w:rsid w:val="66B773BF"/>
    <w:rsid w:val="66BC28AA"/>
    <w:rsid w:val="66BEE76C"/>
    <w:rsid w:val="66D23F41"/>
    <w:rsid w:val="66D32A32"/>
    <w:rsid w:val="66D7AB62"/>
    <w:rsid w:val="66D845E1"/>
    <w:rsid w:val="66DF9503"/>
    <w:rsid w:val="66DFFE89"/>
    <w:rsid w:val="66E4881E"/>
    <w:rsid w:val="66E58B0C"/>
    <w:rsid w:val="66EA94F2"/>
    <w:rsid w:val="66F08D65"/>
    <w:rsid w:val="66F1B331"/>
    <w:rsid w:val="66F4FD78"/>
    <w:rsid w:val="66F5E309"/>
    <w:rsid w:val="66F63136"/>
    <w:rsid w:val="66F65C07"/>
    <w:rsid w:val="66F76C73"/>
    <w:rsid w:val="67040C43"/>
    <w:rsid w:val="67049395"/>
    <w:rsid w:val="6705F904"/>
    <w:rsid w:val="670BDA2C"/>
    <w:rsid w:val="670C14FD"/>
    <w:rsid w:val="670D3D25"/>
    <w:rsid w:val="670F3DC1"/>
    <w:rsid w:val="6718549D"/>
    <w:rsid w:val="671C8FB2"/>
    <w:rsid w:val="672298CC"/>
    <w:rsid w:val="6723E7E4"/>
    <w:rsid w:val="67295B16"/>
    <w:rsid w:val="6731B688"/>
    <w:rsid w:val="67352313"/>
    <w:rsid w:val="673E86FB"/>
    <w:rsid w:val="67411746"/>
    <w:rsid w:val="674203EC"/>
    <w:rsid w:val="6745BA25"/>
    <w:rsid w:val="674819FA"/>
    <w:rsid w:val="674AE5C2"/>
    <w:rsid w:val="674BD376"/>
    <w:rsid w:val="674EE25F"/>
    <w:rsid w:val="6753FF82"/>
    <w:rsid w:val="67546F69"/>
    <w:rsid w:val="675B80D1"/>
    <w:rsid w:val="675CD466"/>
    <w:rsid w:val="675DBF8D"/>
    <w:rsid w:val="675EC679"/>
    <w:rsid w:val="6765560B"/>
    <w:rsid w:val="67668DFE"/>
    <w:rsid w:val="6768F2FD"/>
    <w:rsid w:val="6775ED48"/>
    <w:rsid w:val="67763977"/>
    <w:rsid w:val="677EC3EB"/>
    <w:rsid w:val="6784A190"/>
    <w:rsid w:val="6786D043"/>
    <w:rsid w:val="6788C64F"/>
    <w:rsid w:val="678EB122"/>
    <w:rsid w:val="678FECA8"/>
    <w:rsid w:val="67908996"/>
    <w:rsid w:val="67913D14"/>
    <w:rsid w:val="6793EAD0"/>
    <w:rsid w:val="67961D29"/>
    <w:rsid w:val="679B82C1"/>
    <w:rsid w:val="67A07001"/>
    <w:rsid w:val="67AE1AE6"/>
    <w:rsid w:val="67B7A9AF"/>
    <w:rsid w:val="67BB1AFA"/>
    <w:rsid w:val="67BC7E4D"/>
    <w:rsid w:val="67BCC0C3"/>
    <w:rsid w:val="67BE68BC"/>
    <w:rsid w:val="67C0857A"/>
    <w:rsid w:val="67C2D213"/>
    <w:rsid w:val="67C38EBA"/>
    <w:rsid w:val="67C50C3F"/>
    <w:rsid w:val="67C544EA"/>
    <w:rsid w:val="67CC9CF8"/>
    <w:rsid w:val="67CEBEDF"/>
    <w:rsid w:val="67CED71E"/>
    <w:rsid w:val="67D0191E"/>
    <w:rsid w:val="67D68547"/>
    <w:rsid w:val="67DC4ECE"/>
    <w:rsid w:val="67E03948"/>
    <w:rsid w:val="67E60E29"/>
    <w:rsid w:val="67E6B575"/>
    <w:rsid w:val="67EEAB7C"/>
    <w:rsid w:val="67EEFE0F"/>
    <w:rsid w:val="67EFB240"/>
    <w:rsid w:val="67F063AB"/>
    <w:rsid w:val="67F278A4"/>
    <w:rsid w:val="67F33ABF"/>
    <w:rsid w:val="67F33FE5"/>
    <w:rsid w:val="67F36D27"/>
    <w:rsid w:val="67F5CA16"/>
    <w:rsid w:val="67FA1F4A"/>
    <w:rsid w:val="67FD0613"/>
    <w:rsid w:val="67FE5E40"/>
    <w:rsid w:val="6800C0F9"/>
    <w:rsid w:val="6805D20D"/>
    <w:rsid w:val="680779F6"/>
    <w:rsid w:val="6809EABE"/>
    <w:rsid w:val="680E23AD"/>
    <w:rsid w:val="680E31F9"/>
    <w:rsid w:val="6811C517"/>
    <w:rsid w:val="6814CDCC"/>
    <w:rsid w:val="68187F57"/>
    <w:rsid w:val="6825D979"/>
    <w:rsid w:val="6825EB04"/>
    <w:rsid w:val="682A66F1"/>
    <w:rsid w:val="682B131E"/>
    <w:rsid w:val="682BA3CF"/>
    <w:rsid w:val="682E2F3A"/>
    <w:rsid w:val="6831B65E"/>
    <w:rsid w:val="683C0431"/>
    <w:rsid w:val="683E4158"/>
    <w:rsid w:val="6843E710"/>
    <w:rsid w:val="6846CF43"/>
    <w:rsid w:val="684885B2"/>
    <w:rsid w:val="684E65D1"/>
    <w:rsid w:val="68556CE5"/>
    <w:rsid w:val="6865ABFB"/>
    <w:rsid w:val="6868F7DD"/>
    <w:rsid w:val="68709E1A"/>
    <w:rsid w:val="68733244"/>
    <w:rsid w:val="687B7470"/>
    <w:rsid w:val="687DD211"/>
    <w:rsid w:val="689C095F"/>
    <w:rsid w:val="68A0E3A4"/>
    <w:rsid w:val="68A24AF2"/>
    <w:rsid w:val="68A44332"/>
    <w:rsid w:val="68A4865D"/>
    <w:rsid w:val="68AEB90B"/>
    <w:rsid w:val="68B5AA9D"/>
    <w:rsid w:val="68B6ED19"/>
    <w:rsid w:val="68B94953"/>
    <w:rsid w:val="68BE343F"/>
    <w:rsid w:val="68C1957F"/>
    <w:rsid w:val="68C2681F"/>
    <w:rsid w:val="68CA8BBB"/>
    <w:rsid w:val="68CAB584"/>
    <w:rsid w:val="68CB440D"/>
    <w:rsid w:val="68CE7F1B"/>
    <w:rsid w:val="68D7AF9B"/>
    <w:rsid w:val="68D80231"/>
    <w:rsid w:val="68DBD8FE"/>
    <w:rsid w:val="68E48696"/>
    <w:rsid w:val="68E9A083"/>
    <w:rsid w:val="68EA67B7"/>
    <w:rsid w:val="68EF6234"/>
    <w:rsid w:val="68F6D224"/>
    <w:rsid w:val="68FB22B1"/>
    <w:rsid w:val="68FCE019"/>
    <w:rsid w:val="68FDF888"/>
    <w:rsid w:val="6901DAE9"/>
    <w:rsid w:val="6906BBCF"/>
    <w:rsid w:val="69070239"/>
    <w:rsid w:val="6909EBD1"/>
    <w:rsid w:val="690DAD83"/>
    <w:rsid w:val="690EA7BA"/>
    <w:rsid w:val="69116A6C"/>
    <w:rsid w:val="6915DCD9"/>
    <w:rsid w:val="691D0854"/>
    <w:rsid w:val="691D6BC0"/>
    <w:rsid w:val="692DCCE1"/>
    <w:rsid w:val="6936BEF4"/>
    <w:rsid w:val="693E5C7A"/>
    <w:rsid w:val="693F6813"/>
    <w:rsid w:val="693FFF8E"/>
    <w:rsid w:val="6944F8B8"/>
    <w:rsid w:val="69472228"/>
    <w:rsid w:val="694EDCF3"/>
    <w:rsid w:val="694F7905"/>
    <w:rsid w:val="694F8D34"/>
    <w:rsid w:val="695A4854"/>
    <w:rsid w:val="695E8C89"/>
    <w:rsid w:val="696464A5"/>
    <w:rsid w:val="69676220"/>
    <w:rsid w:val="696C9B76"/>
    <w:rsid w:val="6972958A"/>
    <w:rsid w:val="69734CC1"/>
    <w:rsid w:val="6974FE1E"/>
    <w:rsid w:val="697CB159"/>
    <w:rsid w:val="697E56A0"/>
    <w:rsid w:val="6981A8EE"/>
    <w:rsid w:val="6983B4DA"/>
    <w:rsid w:val="6983F2F9"/>
    <w:rsid w:val="6984534C"/>
    <w:rsid w:val="698D3DEE"/>
    <w:rsid w:val="69922EA8"/>
    <w:rsid w:val="69952291"/>
    <w:rsid w:val="6996226A"/>
    <w:rsid w:val="699EE356"/>
    <w:rsid w:val="699FFF13"/>
    <w:rsid w:val="69A0FF97"/>
    <w:rsid w:val="69A4DEA6"/>
    <w:rsid w:val="69A5E776"/>
    <w:rsid w:val="69A7E506"/>
    <w:rsid w:val="69AADBE5"/>
    <w:rsid w:val="69B4BAED"/>
    <w:rsid w:val="69BBCF85"/>
    <w:rsid w:val="69BCBC9D"/>
    <w:rsid w:val="69BF5CEC"/>
    <w:rsid w:val="69C6CB88"/>
    <w:rsid w:val="69CC31CE"/>
    <w:rsid w:val="69CCF700"/>
    <w:rsid w:val="69CEE98B"/>
    <w:rsid w:val="69D064BB"/>
    <w:rsid w:val="69D1D1D6"/>
    <w:rsid w:val="69D8BFB5"/>
    <w:rsid w:val="69DAEA08"/>
    <w:rsid w:val="69DD1342"/>
    <w:rsid w:val="69DF5EA3"/>
    <w:rsid w:val="69E4402A"/>
    <w:rsid w:val="69EB91BB"/>
    <w:rsid w:val="69EBA6C5"/>
    <w:rsid w:val="69EC7C95"/>
    <w:rsid w:val="69F08A0A"/>
    <w:rsid w:val="69F09D13"/>
    <w:rsid w:val="69F0FA6B"/>
    <w:rsid w:val="69F1638D"/>
    <w:rsid w:val="69F4585B"/>
    <w:rsid w:val="69FA8D14"/>
    <w:rsid w:val="69FAD56B"/>
    <w:rsid w:val="6A0132F1"/>
    <w:rsid w:val="6A0BED57"/>
    <w:rsid w:val="6A14E65F"/>
    <w:rsid w:val="6A198764"/>
    <w:rsid w:val="6A1A1815"/>
    <w:rsid w:val="6A1C2624"/>
    <w:rsid w:val="6A277282"/>
    <w:rsid w:val="6A2B5AC7"/>
    <w:rsid w:val="6A2B8375"/>
    <w:rsid w:val="6A30CFF9"/>
    <w:rsid w:val="6A313948"/>
    <w:rsid w:val="6A336573"/>
    <w:rsid w:val="6A33BB0B"/>
    <w:rsid w:val="6A37C7E8"/>
    <w:rsid w:val="6A3CE4B7"/>
    <w:rsid w:val="6A3F2DA8"/>
    <w:rsid w:val="6A42FC32"/>
    <w:rsid w:val="6A49AFDE"/>
    <w:rsid w:val="6A4E8863"/>
    <w:rsid w:val="6A530FB5"/>
    <w:rsid w:val="6A5457A8"/>
    <w:rsid w:val="6A5527C6"/>
    <w:rsid w:val="6A55E912"/>
    <w:rsid w:val="6A560A76"/>
    <w:rsid w:val="6A578238"/>
    <w:rsid w:val="6A5E2CE7"/>
    <w:rsid w:val="6A5FE342"/>
    <w:rsid w:val="6A615090"/>
    <w:rsid w:val="6A64551A"/>
    <w:rsid w:val="6A6ABCDC"/>
    <w:rsid w:val="6A6B244B"/>
    <w:rsid w:val="6A6EDD64"/>
    <w:rsid w:val="6A72D8BD"/>
    <w:rsid w:val="6A73D6AE"/>
    <w:rsid w:val="6A7577C9"/>
    <w:rsid w:val="6A770854"/>
    <w:rsid w:val="6A7BCED2"/>
    <w:rsid w:val="6A836B50"/>
    <w:rsid w:val="6A8B0B10"/>
    <w:rsid w:val="6A94DC50"/>
    <w:rsid w:val="6A98B4BE"/>
    <w:rsid w:val="6A99CE90"/>
    <w:rsid w:val="6A9BECC3"/>
    <w:rsid w:val="6A9C8C5B"/>
    <w:rsid w:val="6A9EC9C3"/>
    <w:rsid w:val="6AA3577F"/>
    <w:rsid w:val="6AA35CFD"/>
    <w:rsid w:val="6AA6156B"/>
    <w:rsid w:val="6AAC3A65"/>
    <w:rsid w:val="6AB159CF"/>
    <w:rsid w:val="6AB3E8C1"/>
    <w:rsid w:val="6AB98E26"/>
    <w:rsid w:val="6ABCD86B"/>
    <w:rsid w:val="6AC5FB64"/>
    <w:rsid w:val="6AC82E4F"/>
    <w:rsid w:val="6ACC4352"/>
    <w:rsid w:val="6AD126D5"/>
    <w:rsid w:val="6AD44FA9"/>
    <w:rsid w:val="6ADF33BE"/>
    <w:rsid w:val="6AE0305F"/>
    <w:rsid w:val="6AE12AA8"/>
    <w:rsid w:val="6AE3657D"/>
    <w:rsid w:val="6AE55B77"/>
    <w:rsid w:val="6AEACEAE"/>
    <w:rsid w:val="6AF261CB"/>
    <w:rsid w:val="6AF6C3A2"/>
    <w:rsid w:val="6AFBC871"/>
    <w:rsid w:val="6AFE36A2"/>
    <w:rsid w:val="6AFF54B2"/>
    <w:rsid w:val="6B03A7D4"/>
    <w:rsid w:val="6B0EDAD3"/>
    <w:rsid w:val="6B13BE72"/>
    <w:rsid w:val="6B1A7F8D"/>
    <w:rsid w:val="6B1B3160"/>
    <w:rsid w:val="6B1EEDAE"/>
    <w:rsid w:val="6B1F02B3"/>
    <w:rsid w:val="6B21FBB3"/>
    <w:rsid w:val="6B25AAB1"/>
    <w:rsid w:val="6B2B5FFA"/>
    <w:rsid w:val="6B3CFC86"/>
    <w:rsid w:val="6B3D1E5E"/>
    <w:rsid w:val="6B3FA722"/>
    <w:rsid w:val="6B41B70C"/>
    <w:rsid w:val="6B468BB9"/>
    <w:rsid w:val="6B469BB3"/>
    <w:rsid w:val="6B4B7BCA"/>
    <w:rsid w:val="6B4C5D2F"/>
    <w:rsid w:val="6B58AB26"/>
    <w:rsid w:val="6B593C67"/>
    <w:rsid w:val="6B5AA862"/>
    <w:rsid w:val="6B5D4D6D"/>
    <w:rsid w:val="6B604E32"/>
    <w:rsid w:val="6B62D357"/>
    <w:rsid w:val="6B69146B"/>
    <w:rsid w:val="6B694C1A"/>
    <w:rsid w:val="6B6AB56E"/>
    <w:rsid w:val="6B6B85BB"/>
    <w:rsid w:val="6B6BD401"/>
    <w:rsid w:val="6B6BDCD4"/>
    <w:rsid w:val="6B6D0F65"/>
    <w:rsid w:val="6B6D42E0"/>
    <w:rsid w:val="6B7FD252"/>
    <w:rsid w:val="6B811EA1"/>
    <w:rsid w:val="6B87C119"/>
    <w:rsid w:val="6B885B95"/>
    <w:rsid w:val="6B89AEE1"/>
    <w:rsid w:val="6B8A580A"/>
    <w:rsid w:val="6B8C86F0"/>
    <w:rsid w:val="6B8D3766"/>
    <w:rsid w:val="6B966B2B"/>
    <w:rsid w:val="6B99AAA8"/>
    <w:rsid w:val="6B9B9175"/>
    <w:rsid w:val="6B9BEA92"/>
    <w:rsid w:val="6BA01886"/>
    <w:rsid w:val="6BA14547"/>
    <w:rsid w:val="6BA8F3D6"/>
    <w:rsid w:val="6BA96E3C"/>
    <w:rsid w:val="6BAA668D"/>
    <w:rsid w:val="6BAF136B"/>
    <w:rsid w:val="6BB1780C"/>
    <w:rsid w:val="6BB477AD"/>
    <w:rsid w:val="6BB7C538"/>
    <w:rsid w:val="6BBC8ABE"/>
    <w:rsid w:val="6BC43F9A"/>
    <w:rsid w:val="6BC57B8D"/>
    <w:rsid w:val="6BC70811"/>
    <w:rsid w:val="6BCA46CE"/>
    <w:rsid w:val="6BCB8856"/>
    <w:rsid w:val="6BCBCD23"/>
    <w:rsid w:val="6BCC9E38"/>
    <w:rsid w:val="6BD1284E"/>
    <w:rsid w:val="6BD2E55E"/>
    <w:rsid w:val="6BD3613A"/>
    <w:rsid w:val="6BE18BDA"/>
    <w:rsid w:val="6BE1F324"/>
    <w:rsid w:val="6BE2A902"/>
    <w:rsid w:val="6BE47F2E"/>
    <w:rsid w:val="6BE5FE95"/>
    <w:rsid w:val="6BE92D1E"/>
    <w:rsid w:val="6BE9EC64"/>
    <w:rsid w:val="6BEC47A5"/>
    <w:rsid w:val="6BF0BFA8"/>
    <w:rsid w:val="6BF4F39B"/>
    <w:rsid w:val="6BF50770"/>
    <w:rsid w:val="6BF6D34F"/>
    <w:rsid w:val="6BF8009A"/>
    <w:rsid w:val="6BFA323A"/>
    <w:rsid w:val="6BFBFB91"/>
    <w:rsid w:val="6BFC75D4"/>
    <w:rsid w:val="6BFE8911"/>
    <w:rsid w:val="6C00F16D"/>
    <w:rsid w:val="6C0AA8A8"/>
    <w:rsid w:val="6C187E4C"/>
    <w:rsid w:val="6C18A2D2"/>
    <w:rsid w:val="6C193EB9"/>
    <w:rsid w:val="6C1EC588"/>
    <w:rsid w:val="6C1F5F21"/>
    <w:rsid w:val="6C20C4D6"/>
    <w:rsid w:val="6C255ACA"/>
    <w:rsid w:val="6C263F61"/>
    <w:rsid w:val="6C26FB52"/>
    <w:rsid w:val="6C2ED192"/>
    <w:rsid w:val="6C329DE8"/>
    <w:rsid w:val="6C336026"/>
    <w:rsid w:val="6C353217"/>
    <w:rsid w:val="6C394D92"/>
    <w:rsid w:val="6C39A5B6"/>
    <w:rsid w:val="6C3EA931"/>
    <w:rsid w:val="6C40F500"/>
    <w:rsid w:val="6C477C33"/>
    <w:rsid w:val="6C4B3635"/>
    <w:rsid w:val="6C52C7B0"/>
    <w:rsid w:val="6C5C8CA2"/>
    <w:rsid w:val="6C5E44FD"/>
    <w:rsid w:val="6C60D30A"/>
    <w:rsid w:val="6C65A4BE"/>
    <w:rsid w:val="6C675090"/>
    <w:rsid w:val="6C6D16A6"/>
    <w:rsid w:val="6C6DD045"/>
    <w:rsid w:val="6C7353BB"/>
    <w:rsid w:val="6C74A2A9"/>
    <w:rsid w:val="6C7D3448"/>
    <w:rsid w:val="6C7F3258"/>
    <w:rsid w:val="6C82BD60"/>
    <w:rsid w:val="6C831F32"/>
    <w:rsid w:val="6C8FB033"/>
    <w:rsid w:val="6C951C3B"/>
    <w:rsid w:val="6C991C8E"/>
    <w:rsid w:val="6C9A323D"/>
    <w:rsid w:val="6C9B828C"/>
    <w:rsid w:val="6C9C1B99"/>
    <w:rsid w:val="6C9F789F"/>
    <w:rsid w:val="6CA04045"/>
    <w:rsid w:val="6CA3BAE5"/>
    <w:rsid w:val="6CA517E9"/>
    <w:rsid w:val="6CA5E76F"/>
    <w:rsid w:val="6CA6EFC8"/>
    <w:rsid w:val="6CB1EA25"/>
    <w:rsid w:val="6CB5B21E"/>
    <w:rsid w:val="6CBD3AB1"/>
    <w:rsid w:val="6CBD65CF"/>
    <w:rsid w:val="6CC1C00E"/>
    <w:rsid w:val="6CC23447"/>
    <w:rsid w:val="6CC4C2FF"/>
    <w:rsid w:val="6CC4CE1F"/>
    <w:rsid w:val="6CC527DF"/>
    <w:rsid w:val="6CD3CEF6"/>
    <w:rsid w:val="6CD48183"/>
    <w:rsid w:val="6CD803F7"/>
    <w:rsid w:val="6CDD6B35"/>
    <w:rsid w:val="6CDDA0CB"/>
    <w:rsid w:val="6CE2C3F5"/>
    <w:rsid w:val="6CE2D9CA"/>
    <w:rsid w:val="6CE69DED"/>
    <w:rsid w:val="6CEA625D"/>
    <w:rsid w:val="6CEB80D1"/>
    <w:rsid w:val="6CED09FA"/>
    <w:rsid w:val="6CEDF5F3"/>
    <w:rsid w:val="6CF07207"/>
    <w:rsid w:val="6CF0BA38"/>
    <w:rsid w:val="6CFA1689"/>
    <w:rsid w:val="6CFEF7BA"/>
    <w:rsid w:val="6CFF418B"/>
    <w:rsid w:val="6D0616D2"/>
    <w:rsid w:val="6D0A1824"/>
    <w:rsid w:val="6D0BA74C"/>
    <w:rsid w:val="6D0DEA42"/>
    <w:rsid w:val="6D1BCD05"/>
    <w:rsid w:val="6D1E9855"/>
    <w:rsid w:val="6D1EDFC9"/>
    <w:rsid w:val="6D218184"/>
    <w:rsid w:val="6D22C15D"/>
    <w:rsid w:val="6D2819C6"/>
    <w:rsid w:val="6D28FAA5"/>
    <w:rsid w:val="6D2BC44E"/>
    <w:rsid w:val="6D2C3036"/>
    <w:rsid w:val="6D300C4B"/>
    <w:rsid w:val="6D38C30F"/>
    <w:rsid w:val="6D3B2E97"/>
    <w:rsid w:val="6D42A0BA"/>
    <w:rsid w:val="6D53271D"/>
    <w:rsid w:val="6D549F5D"/>
    <w:rsid w:val="6D56D283"/>
    <w:rsid w:val="6D5D3D26"/>
    <w:rsid w:val="6D5D94D3"/>
    <w:rsid w:val="6D64E69F"/>
    <w:rsid w:val="6D675DD9"/>
    <w:rsid w:val="6D6AADF7"/>
    <w:rsid w:val="6D6B6ABA"/>
    <w:rsid w:val="6D6B7C9A"/>
    <w:rsid w:val="6D6C9FE2"/>
    <w:rsid w:val="6D6D28B7"/>
    <w:rsid w:val="6D6E6B1E"/>
    <w:rsid w:val="6D71AA7D"/>
    <w:rsid w:val="6D815A91"/>
    <w:rsid w:val="6D84F5F1"/>
    <w:rsid w:val="6D850253"/>
    <w:rsid w:val="6D88FFAF"/>
    <w:rsid w:val="6D89B3CE"/>
    <w:rsid w:val="6D8A1255"/>
    <w:rsid w:val="6D8A7AE5"/>
    <w:rsid w:val="6D906F2E"/>
    <w:rsid w:val="6D92F37D"/>
    <w:rsid w:val="6D931115"/>
    <w:rsid w:val="6D95F63A"/>
    <w:rsid w:val="6D9D0C52"/>
    <w:rsid w:val="6DA9BD90"/>
    <w:rsid w:val="6DAC1D2B"/>
    <w:rsid w:val="6DB04C33"/>
    <w:rsid w:val="6DB26778"/>
    <w:rsid w:val="6DB2B499"/>
    <w:rsid w:val="6DB44F7E"/>
    <w:rsid w:val="6DB850AF"/>
    <w:rsid w:val="6DC09F51"/>
    <w:rsid w:val="6DC341FB"/>
    <w:rsid w:val="6DC52435"/>
    <w:rsid w:val="6DC83828"/>
    <w:rsid w:val="6DCE81A9"/>
    <w:rsid w:val="6DD2ECB6"/>
    <w:rsid w:val="6DD5F546"/>
    <w:rsid w:val="6DD8C182"/>
    <w:rsid w:val="6DDB5728"/>
    <w:rsid w:val="6DDBDF9F"/>
    <w:rsid w:val="6DDD2290"/>
    <w:rsid w:val="6DDF4875"/>
    <w:rsid w:val="6DDFD934"/>
    <w:rsid w:val="6DE5A43A"/>
    <w:rsid w:val="6DE8BAA8"/>
    <w:rsid w:val="6DEEEB5D"/>
    <w:rsid w:val="6DFB1C71"/>
    <w:rsid w:val="6DFE94CB"/>
    <w:rsid w:val="6E003423"/>
    <w:rsid w:val="6E053D78"/>
    <w:rsid w:val="6E0A9425"/>
    <w:rsid w:val="6E0A9E22"/>
    <w:rsid w:val="6E0BCDED"/>
    <w:rsid w:val="6E0D31A6"/>
    <w:rsid w:val="6E103F12"/>
    <w:rsid w:val="6E10F2D3"/>
    <w:rsid w:val="6E1A125C"/>
    <w:rsid w:val="6E1A9DF6"/>
    <w:rsid w:val="6E1E6F93"/>
    <w:rsid w:val="6E245965"/>
    <w:rsid w:val="6E2A5A44"/>
    <w:rsid w:val="6E2BF820"/>
    <w:rsid w:val="6E3266A1"/>
    <w:rsid w:val="6E396595"/>
    <w:rsid w:val="6E39D173"/>
    <w:rsid w:val="6E3F341F"/>
    <w:rsid w:val="6E420A4D"/>
    <w:rsid w:val="6E45FB83"/>
    <w:rsid w:val="6E4689C4"/>
    <w:rsid w:val="6E47D13B"/>
    <w:rsid w:val="6E4ADB04"/>
    <w:rsid w:val="6E4D3AE9"/>
    <w:rsid w:val="6E51974D"/>
    <w:rsid w:val="6E51F0B9"/>
    <w:rsid w:val="6E52E8F8"/>
    <w:rsid w:val="6E5C76E3"/>
    <w:rsid w:val="6E5E4870"/>
    <w:rsid w:val="6E5E8143"/>
    <w:rsid w:val="6E5FC92C"/>
    <w:rsid w:val="6E61CBDB"/>
    <w:rsid w:val="6E6C9F70"/>
    <w:rsid w:val="6E6CD07F"/>
    <w:rsid w:val="6E74DD54"/>
    <w:rsid w:val="6E755E19"/>
    <w:rsid w:val="6E774DC3"/>
    <w:rsid w:val="6E792882"/>
    <w:rsid w:val="6E7A4583"/>
    <w:rsid w:val="6E7EEBB1"/>
    <w:rsid w:val="6E80E075"/>
    <w:rsid w:val="6E81EDC6"/>
    <w:rsid w:val="6E832DE3"/>
    <w:rsid w:val="6E8679A9"/>
    <w:rsid w:val="6E8A940E"/>
    <w:rsid w:val="6E92F6BC"/>
    <w:rsid w:val="6E9793FF"/>
    <w:rsid w:val="6E9C1C5C"/>
    <w:rsid w:val="6E9F66EC"/>
    <w:rsid w:val="6EACB6B8"/>
    <w:rsid w:val="6EACC54F"/>
    <w:rsid w:val="6EAEE70E"/>
    <w:rsid w:val="6EB259E0"/>
    <w:rsid w:val="6EB7FB9E"/>
    <w:rsid w:val="6EB83BC3"/>
    <w:rsid w:val="6EBD0D76"/>
    <w:rsid w:val="6EBDF90C"/>
    <w:rsid w:val="6EBE4707"/>
    <w:rsid w:val="6EBE7F9C"/>
    <w:rsid w:val="6ECDB51B"/>
    <w:rsid w:val="6ED15765"/>
    <w:rsid w:val="6ED2C38A"/>
    <w:rsid w:val="6ED8C1B9"/>
    <w:rsid w:val="6EDAABC9"/>
    <w:rsid w:val="6EDC4820"/>
    <w:rsid w:val="6EDE675A"/>
    <w:rsid w:val="6EDEC1AD"/>
    <w:rsid w:val="6EE527D5"/>
    <w:rsid w:val="6EE59681"/>
    <w:rsid w:val="6EE7CFDB"/>
    <w:rsid w:val="6EEAA7B2"/>
    <w:rsid w:val="6EEEBA69"/>
    <w:rsid w:val="6EF08BAE"/>
    <w:rsid w:val="6EF0A6A7"/>
    <w:rsid w:val="6EF94BDD"/>
    <w:rsid w:val="6EF9B361"/>
    <w:rsid w:val="6EF9C099"/>
    <w:rsid w:val="6EF9E2AE"/>
    <w:rsid w:val="6EFFE370"/>
    <w:rsid w:val="6F0220C8"/>
    <w:rsid w:val="6F034ED8"/>
    <w:rsid w:val="6F04992F"/>
    <w:rsid w:val="6F083112"/>
    <w:rsid w:val="6F0FF30A"/>
    <w:rsid w:val="6F13E397"/>
    <w:rsid w:val="6F142E9E"/>
    <w:rsid w:val="6F16B8D0"/>
    <w:rsid w:val="6F184674"/>
    <w:rsid w:val="6F1D671F"/>
    <w:rsid w:val="6F22685E"/>
    <w:rsid w:val="6F229FEB"/>
    <w:rsid w:val="6F22DA5A"/>
    <w:rsid w:val="6F25E8AD"/>
    <w:rsid w:val="6F2A7382"/>
    <w:rsid w:val="6F30CFD6"/>
    <w:rsid w:val="6F31825F"/>
    <w:rsid w:val="6F335217"/>
    <w:rsid w:val="6F3411CF"/>
    <w:rsid w:val="6F34BBEE"/>
    <w:rsid w:val="6F3C2D87"/>
    <w:rsid w:val="6F47862A"/>
    <w:rsid w:val="6F4A60E0"/>
    <w:rsid w:val="6F4D1D15"/>
    <w:rsid w:val="6F4F2DAB"/>
    <w:rsid w:val="6F506F8B"/>
    <w:rsid w:val="6F52D87D"/>
    <w:rsid w:val="6F56DD50"/>
    <w:rsid w:val="6F590EBC"/>
    <w:rsid w:val="6F5B611D"/>
    <w:rsid w:val="6F65141B"/>
    <w:rsid w:val="6F67B833"/>
    <w:rsid w:val="6F68031E"/>
    <w:rsid w:val="6F6A3E2A"/>
    <w:rsid w:val="6F6A9B48"/>
    <w:rsid w:val="6F6CDF02"/>
    <w:rsid w:val="6F708336"/>
    <w:rsid w:val="6F739A76"/>
    <w:rsid w:val="6F755C40"/>
    <w:rsid w:val="6F75BD50"/>
    <w:rsid w:val="6F78201A"/>
    <w:rsid w:val="6F7C2C7C"/>
    <w:rsid w:val="6F7C3DAD"/>
    <w:rsid w:val="6F7CEE02"/>
    <w:rsid w:val="6F7D2C18"/>
    <w:rsid w:val="6F7E7BFE"/>
    <w:rsid w:val="6F817C13"/>
    <w:rsid w:val="6F828DCD"/>
    <w:rsid w:val="6F858E8A"/>
    <w:rsid w:val="6F85A751"/>
    <w:rsid w:val="6F8A064F"/>
    <w:rsid w:val="6F8BA3AC"/>
    <w:rsid w:val="6F8D9739"/>
    <w:rsid w:val="6F8E9A08"/>
    <w:rsid w:val="6F920FB3"/>
    <w:rsid w:val="6F95D527"/>
    <w:rsid w:val="6FA1FE94"/>
    <w:rsid w:val="6FA57F27"/>
    <w:rsid w:val="6FAC1520"/>
    <w:rsid w:val="6FB3356D"/>
    <w:rsid w:val="6FB34DA8"/>
    <w:rsid w:val="6FBBA60C"/>
    <w:rsid w:val="6FC5239E"/>
    <w:rsid w:val="6FC72B92"/>
    <w:rsid w:val="6FCF30B0"/>
    <w:rsid w:val="6FCFB5B0"/>
    <w:rsid w:val="6FDE6DB0"/>
    <w:rsid w:val="6FDF4A49"/>
    <w:rsid w:val="6FE400CA"/>
    <w:rsid w:val="6FE5B2F9"/>
    <w:rsid w:val="6FEBBB17"/>
    <w:rsid w:val="6FED8683"/>
    <w:rsid w:val="6FF52675"/>
    <w:rsid w:val="6FFA0E74"/>
    <w:rsid w:val="6FFBC9B7"/>
    <w:rsid w:val="6FFFE189"/>
    <w:rsid w:val="7004F726"/>
    <w:rsid w:val="7005DE54"/>
    <w:rsid w:val="7008C2B5"/>
    <w:rsid w:val="700D1F88"/>
    <w:rsid w:val="70126BAB"/>
    <w:rsid w:val="7017B53D"/>
    <w:rsid w:val="7026761C"/>
    <w:rsid w:val="702ED3F4"/>
    <w:rsid w:val="702FA5F2"/>
    <w:rsid w:val="704543A6"/>
    <w:rsid w:val="704E2C50"/>
    <w:rsid w:val="705011E9"/>
    <w:rsid w:val="7050D5BA"/>
    <w:rsid w:val="70531F08"/>
    <w:rsid w:val="70554F26"/>
    <w:rsid w:val="7056D442"/>
    <w:rsid w:val="70589A53"/>
    <w:rsid w:val="7059EA92"/>
    <w:rsid w:val="7062C848"/>
    <w:rsid w:val="70637FAF"/>
    <w:rsid w:val="7069F069"/>
    <w:rsid w:val="706F62C0"/>
    <w:rsid w:val="7075C254"/>
    <w:rsid w:val="7075CC74"/>
    <w:rsid w:val="707779FA"/>
    <w:rsid w:val="70788740"/>
    <w:rsid w:val="7079D56F"/>
    <w:rsid w:val="707D4195"/>
    <w:rsid w:val="708008FC"/>
    <w:rsid w:val="7080E1D5"/>
    <w:rsid w:val="7081DEE9"/>
    <w:rsid w:val="70830327"/>
    <w:rsid w:val="7085B80D"/>
    <w:rsid w:val="70879099"/>
    <w:rsid w:val="708F331D"/>
    <w:rsid w:val="709AC73E"/>
    <w:rsid w:val="709B1A49"/>
    <w:rsid w:val="709E7AB3"/>
    <w:rsid w:val="709FCA11"/>
    <w:rsid w:val="70A7BD0A"/>
    <w:rsid w:val="70AAD89A"/>
    <w:rsid w:val="70AC8397"/>
    <w:rsid w:val="70AD81F7"/>
    <w:rsid w:val="70B41BB3"/>
    <w:rsid w:val="70B8031E"/>
    <w:rsid w:val="70BAD1F7"/>
    <w:rsid w:val="70BB911D"/>
    <w:rsid w:val="70BD01B3"/>
    <w:rsid w:val="70BD55F4"/>
    <w:rsid w:val="70C295C3"/>
    <w:rsid w:val="70CE7906"/>
    <w:rsid w:val="70D4B83D"/>
    <w:rsid w:val="70D7C312"/>
    <w:rsid w:val="70D7D1A4"/>
    <w:rsid w:val="70E01761"/>
    <w:rsid w:val="70E1E45C"/>
    <w:rsid w:val="70E67EB3"/>
    <w:rsid w:val="70E70327"/>
    <w:rsid w:val="70E7888C"/>
    <w:rsid w:val="70E94C2F"/>
    <w:rsid w:val="70ECB001"/>
    <w:rsid w:val="70F046F1"/>
    <w:rsid w:val="70F3E17D"/>
    <w:rsid w:val="7100648D"/>
    <w:rsid w:val="7102D12C"/>
    <w:rsid w:val="7103F88C"/>
    <w:rsid w:val="710E87D6"/>
    <w:rsid w:val="710EC276"/>
    <w:rsid w:val="711299B4"/>
    <w:rsid w:val="71136CE1"/>
    <w:rsid w:val="71180506"/>
    <w:rsid w:val="711EC1FA"/>
    <w:rsid w:val="71217711"/>
    <w:rsid w:val="71238E79"/>
    <w:rsid w:val="712EACB5"/>
    <w:rsid w:val="71301B44"/>
    <w:rsid w:val="71315C7D"/>
    <w:rsid w:val="71325497"/>
    <w:rsid w:val="713DF7F4"/>
    <w:rsid w:val="71405D5C"/>
    <w:rsid w:val="71413A9F"/>
    <w:rsid w:val="71425308"/>
    <w:rsid w:val="7144AA0C"/>
    <w:rsid w:val="714584D6"/>
    <w:rsid w:val="714C5E3B"/>
    <w:rsid w:val="714DBBEB"/>
    <w:rsid w:val="71527D41"/>
    <w:rsid w:val="71581589"/>
    <w:rsid w:val="7158732F"/>
    <w:rsid w:val="715D84EB"/>
    <w:rsid w:val="715E2EDB"/>
    <w:rsid w:val="71603B56"/>
    <w:rsid w:val="7160B924"/>
    <w:rsid w:val="716107F4"/>
    <w:rsid w:val="716195B1"/>
    <w:rsid w:val="7161F66E"/>
    <w:rsid w:val="7163519D"/>
    <w:rsid w:val="716691E9"/>
    <w:rsid w:val="7168CCC6"/>
    <w:rsid w:val="71763515"/>
    <w:rsid w:val="71765249"/>
    <w:rsid w:val="71805294"/>
    <w:rsid w:val="71833502"/>
    <w:rsid w:val="718D7C21"/>
    <w:rsid w:val="719420D2"/>
    <w:rsid w:val="719C46F9"/>
    <w:rsid w:val="71A4D4BB"/>
    <w:rsid w:val="71A5FF5C"/>
    <w:rsid w:val="71A77920"/>
    <w:rsid w:val="71A99F7C"/>
    <w:rsid w:val="71B1A992"/>
    <w:rsid w:val="71B54A22"/>
    <w:rsid w:val="71B73133"/>
    <w:rsid w:val="71B74403"/>
    <w:rsid w:val="71B75C30"/>
    <w:rsid w:val="71B8AFFB"/>
    <w:rsid w:val="71C3DD7A"/>
    <w:rsid w:val="71C63090"/>
    <w:rsid w:val="71C65A3E"/>
    <w:rsid w:val="71C8C9F9"/>
    <w:rsid w:val="71CFFF00"/>
    <w:rsid w:val="71D2407F"/>
    <w:rsid w:val="71D544B7"/>
    <w:rsid w:val="71D842A7"/>
    <w:rsid w:val="71DAA74D"/>
    <w:rsid w:val="71DE8EA1"/>
    <w:rsid w:val="71E922E2"/>
    <w:rsid w:val="71F1A1C9"/>
    <w:rsid w:val="71F2981D"/>
    <w:rsid w:val="71F72D43"/>
    <w:rsid w:val="71F8072F"/>
    <w:rsid w:val="71F9FB8A"/>
    <w:rsid w:val="71FF2E62"/>
    <w:rsid w:val="71FFE5B7"/>
    <w:rsid w:val="720213A9"/>
    <w:rsid w:val="7206390F"/>
    <w:rsid w:val="720984AB"/>
    <w:rsid w:val="720AB3D8"/>
    <w:rsid w:val="72103773"/>
    <w:rsid w:val="72117460"/>
    <w:rsid w:val="7213F28D"/>
    <w:rsid w:val="72179EF3"/>
    <w:rsid w:val="7217C6A6"/>
    <w:rsid w:val="721A3BF7"/>
    <w:rsid w:val="7230DDAE"/>
    <w:rsid w:val="723237AA"/>
    <w:rsid w:val="72375A46"/>
    <w:rsid w:val="7237EB4C"/>
    <w:rsid w:val="723A5546"/>
    <w:rsid w:val="723F44CA"/>
    <w:rsid w:val="72415F0F"/>
    <w:rsid w:val="72427E30"/>
    <w:rsid w:val="7244B50D"/>
    <w:rsid w:val="7247DED0"/>
    <w:rsid w:val="7249B77E"/>
    <w:rsid w:val="724E57CE"/>
    <w:rsid w:val="724F885B"/>
    <w:rsid w:val="7253451E"/>
    <w:rsid w:val="7255D7EA"/>
    <w:rsid w:val="7255E931"/>
    <w:rsid w:val="7257CB08"/>
    <w:rsid w:val="725B9A89"/>
    <w:rsid w:val="725D8FE2"/>
    <w:rsid w:val="72618734"/>
    <w:rsid w:val="7263BD20"/>
    <w:rsid w:val="72656964"/>
    <w:rsid w:val="72669D4F"/>
    <w:rsid w:val="7266F5D7"/>
    <w:rsid w:val="7267DEAA"/>
    <w:rsid w:val="726BA5E5"/>
    <w:rsid w:val="726F830E"/>
    <w:rsid w:val="7271EDC1"/>
    <w:rsid w:val="72758C4D"/>
    <w:rsid w:val="7279ED5E"/>
    <w:rsid w:val="727BF95A"/>
    <w:rsid w:val="72810A23"/>
    <w:rsid w:val="728343CE"/>
    <w:rsid w:val="72855043"/>
    <w:rsid w:val="7285AFD2"/>
    <w:rsid w:val="72A01393"/>
    <w:rsid w:val="72A083CE"/>
    <w:rsid w:val="72A9D0FF"/>
    <w:rsid w:val="72AF1883"/>
    <w:rsid w:val="72B1B2D2"/>
    <w:rsid w:val="72B28B0C"/>
    <w:rsid w:val="72C093A0"/>
    <w:rsid w:val="72C4DC44"/>
    <w:rsid w:val="72C4F4D1"/>
    <w:rsid w:val="72C88A57"/>
    <w:rsid w:val="72CB2174"/>
    <w:rsid w:val="72D09FC8"/>
    <w:rsid w:val="72D36120"/>
    <w:rsid w:val="72D49346"/>
    <w:rsid w:val="72D590B2"/>
    <w:rsid w:val="72D964B5"/>
    <w:rsid w:val="72DBF547"/>
    <w:rsid w:val="72DC0DD0"/>
    <w:rsid w:val="72E1B099"/>
    <w:rsid w:val="72E80EA2"/>
    <w:rsid w:val="72E944F9"/>
    <w:rsid w:val="72EC07D2"/>
    <w:rsid w:val="72ECD225"/>
    <w:rsid w:val="72ED738E"/>
    <w:rsid w:val="72EDE1F8"/>
    <w:rsid w:val="72EF8733"/>
    <w:rsid w:val="72F3DE01"/>
    <w:rsid w:val="72F43B65"/>
    <w:rsid w:val="72F745F3"/>
    <w:rsid w:val="72F9BC2F"/>
    <w:rsid w:val="72FACE95"/>
    <w:rsid w:val="72FC17F5"/>
    <w:rsid w:val="7302F005"/>
    <w:rsid w:val="7303D1D4"/>
    <w:rsid w:val="730414DD"/>
    <w:rsid w:val="73085BFC"/>
    <w:rsid w:val="730FBA70"/>
    <w:rsid w:val="7311480E"/>
    <w:rsid w:val="7311B636"/>
    <w:rsid w:val="731D0100"/>
    <w:rsid w:val="731D3323"/>
    <w:rsid w:val="7325F651"/>
    <w:rsid w:val="732BEC50"/>
    <w:rsid w:val="732BF171"/>
    <w:rsid w:val="732E7463"/>
    <w:rsid w:val="732F42B7"/>
    <w:rsid w:val="733A62BD"/>
    <w:rsid w:val="733C4A75"/>
    <w:rsid w:val="733FBD0E"/>
    <w:rsid w:val="7342F5E1"/>
    <w:rsid w:val="734599F4"/>
    <w:rsid w:val="7346D40F"/>
    <w:rsid w:val="7349D02F"/>
    <w:rsid w:val="734B35FB"/>
    <w:rsid w:val="735348AA"/>
    <w:rsid w:val="7359BAFC"/>
    <w:rsid w:val="735B7D0B"/>
    <w:rsid w:val="735DD33C"/>
    <w:rsid w:val="735E9F63"/>
    <w:rsid w:val="735F8625"/>
    <w:rsid w:val="7374CF8F"/>
    <w:rsid w:val="7374F8E2"/>
    <w:rsid w:val="7376C887"/>
    <w:rsid w:val="7378C369"/>
    <w:rsid w:val="73804543"/>
    <w:rsid w:val="7381B009"/>
    <w:rsid w:val="738478A2"/>
    <w:rsid w:val="73869B80"/>
    <w:rsid w:val="7388DD1E"/>
    <w:rsid w:val="7389B81D"/>
    <w:rsid w:val="738EB3AC"/>
    <w:rsid w:val="7391D912"/>
    <w:rsid w:val="739518AA"/>
    <w:rsid w:val="73969B04"/>
    <w:rsid w:val="73998192"/>
    <w:rsid w:val="7399846F"/>
    <w:rsid w:val="739CA2AA"/>
    <w:rsid w:val="739ECB0E"/>
    <w:rsid w:val="73A218C9"/>
    <w:rsid w:val="73A34CA9"/>
    <w:rsid w:val="73A7F3E4"/>
    <w:rsid w:val="73AA38B8"/>
    <w:rsid w:val="73AF7AA6"/>
    <w:rsid w:val="73B1AC50"/>
    <w:rsid w:val="73B2E8BA"/>
    <w:rsid w:val="73B85AD0"/>
    <w:rsid w:val="73B9D578"/>
    <w:rsid w:val="73BE71F0"/>
    <w:rsid w:val="73C5D9D3"/>
    <w:rsid w:val="73C63C30"/>
    <w:rsid w:val="73CA2C0D"/>
    <w:rsid w:val="73CD9DBB"/>
    <w:rsid w:val="73D2AA18"/>
    <w:rsid w:val="73D450D4"/>
    <w:rsid w:val="73D50734"/>
    <w:rsid w:val="73D50E7C"/>
    <w:rsid w:val="73D969FF"/>
    <w:rsid w:val="73D9C0C1"/>
    <w:rsid w:val="73DE7E8F"/>
    <w:rsid w:val="73E1AE10"/>
    <w:rsid w:val="73E947D5"/>
    <w:rsid w:val="73F3D364"/>
    <w:rsid w:val="73F3DC29"/>
    <w:rsid w:val="73F68E13"/>
    <w:rsid w:val="73F89E75"/>
    <w:rsid w:val="73F91838"/>
    <w:rsid w:val="73F9BEE8"/>
    <w:rsid w:val="73FA5DA8"/>
    <w:rsid w:val="73FF086A"/>
    <w:rsid w:val="740352F3"/>
    <w:rsid w:val="7406F7B1"/>
    <w:rsid w:val="74106C02"/>
    <w:rsid w:val="7416F46A"/>
    <w:rsid w:val="741A9C3B"/>
    <w:rsid w:val="741E94C2"/>
    <w:rsid w:val="74252DA9"/>
    <w:rsid w:val="7425B56E"/>
    <w:rsid w:val="7427EA3E"/>
    <w:rsid w:val="7428F049"/>
    <w:rsid w:val="742A3285"/>
    <w:rsid w:val="742B9BF4"/>
    <w:rsid w:val="7433756F"/>
    <w:rsid w:val="7433925F"/>
    <w:rsid w:val="7435E627"/>
    <w:rsid w:val="7437835B"/>
    <w:rsid w:val="744C1D4B"/>
    <w:rsid w:val="744E7132"/>
    <w:rsid w:val="7456257E"/>
    <w:rsid w:val="7459AF52"/>
    <w:rsid w:val="7465F159"/>
    <w:rsid w:val="746A7A2C"/>
    <w:rsid w:val="746BC5CA"/>
    <w:rsid w:val="74704B5B"/>
    <w:rsid w:val="7472D02A"/>
    <w:rsid w:val="74749089"/>
    <w:rsid w:val="7474D594"/>
    <w:rsid w:val="7474F2A4"/>
    <w:rsid w:val="747529BD"/>
    <w:rsid w:val="747B0E9E"/>
    <w:rsid w:val="747BC87F"/>
    <w:rsid w:val="74839158"/>
    <w:rsid w:val="748430EA"/>
    <w:rsid w:val="74888D54"/>
    <w:rsid w:val="748E16D0"/>
    <w:rsid w:val="748F97A3"/>
    <w:rsid w:val="748FE8E6"/>
    <w:rsid w:val="7491F78B"/>
    <w:rsid w:val="749671E2"/>
    <w:rsid w:val="74988A41"/>
    <w:rsid w:val="7499C6DC"/>
    <w:rsid w:val="749D229F"/>
    <w:rsid w:val="749F24D4"/>
    <w:rsid w:val="74A32F39"/>
    <w:rsid w:val="74ABF205"/>
    <w:rsid w:val="74AC0E8C"/>
    <w:rsid w:val="74AF4795"/>
    <w:rsid w:val="74B021F9"/>
    <w:rsid w:val="74C057A1"/>
    <w:rsid w:val="74C2D5B7"/>
    <w:rsid w:val="74C40EFD"/>
    <w:rsid w:val="74C7546E"/>
    <w:rsid w:val="74C84686"/>
    <w:rsid w:val="74CEE103"/>
    <w:rsid w:val="74D009D8"/>
    <w:rsid w:val="74D38E16"/>
    <w:rsid w:val="74D5D8A2"/>
    <w:rsid w:val="74E44F51"/>
    <w:rsid w:val="74E88A2F"/>
    <w:rsid w:val="74EAF6B3"/>
    <w:rsid w:val="74EBF2D4"/>
    <w:rsid w:val="74F032FC"/>
    <w:rsid w:val="74F05347"/>
    <w:rsid w:val="74F13E64"/>
    <w:rsid w:val="74F7CBEF"/>
    <w:rsid w:val="74FA3EF4"/>
    <w:rsid w:val="74FBE5FC"/>
    <w:rsid w:val="74FCC25F"/>
    <w:rsid w:val="74FF4E44"/>
    <w:rsid w:val="75093296"/>
    <w:rsid w:val="750CA556"/>
    <w:rsid w:val="751171EA"/>
    <w:rsid w:val="75154A68"/>
    <w:rsid w:val="7515A11C"/>
    <w:rsid w:val="751BBF58"/>
    <w:rsid w:val="751FBC65"/>
    <w:rsid w:val="75219FB5"/>
    <w:rsid w:val="752C6764"/>
    <w:rsid w:val="752DEC55"/>
    <w:rsid w:val="75328FBC"/>
    <w:rsid w:val="753444F1"/>
    <w:rsid w:val="75426737"/>
    <w:rsid w:val="754348FF"/>
    <w:rsid w:val="7543B475"/>
    <w:rsid w:val="7546AE19"/>
    <w:rsid w:val="754A196E"/>
    <w:rsid w:val="754A7822"/>
    <w:rsid w:val="754EA73E"/>
    <w:rsid w:val="7551E958"/>
    <w:rsid w:val="7557CFDE"/>
    <w:rsid w:val="75594052"/>
    <w:rsid w:val="755A3407"/>
    <w:rsid w:val="755ADA62"/>
    <w:rsid w:val="755BD956"/>
    <w:rsid w:val="756494D2"/>
    <w:rsid w:val="7565AC65"/>
    <w:rsid w:val="7569D8CC"/>
    <w:rsid w:val="756E19EF"/>
    <w:rsid w:val="756FBFC9"/>
    <w:rsid w:val="757BC1A3"/>
    <w:rsid w:val="757C46C9"/>
    <w:rsid w:val="7584DC68"/>
    <w:rsid w:val="758D7A2C"/>
    <w:rsid w:val="7598BFEB"/>
    <w:rsid w:val="759B29A2"/>
    <w:rsid w:val="75A20FC1"/>
    <w:rsid w:val="75A5277C"/>
    <w:rsid w:val="75A5F06B"/>
    <w:rsid w:val="75AA67EB"/>
    <w:rsid w:val="75AB8526"/>
    <w:rsid w:val="75B96DB0"/>
    <w:rsid w:val="75C11EBE"/>
    <w:rsid w:val="75CB25C1"/>
    <w:rsid w:val="75CCCFD4"/>
    <w:rsid w:val="75CF6F34"/>
    <w:rsid w:val="75D0387A"/>
    <w:rsid w:val="75D5EB32"/>
    <w:rsid w:val="75D91249"/>
    <w:rsid w:val="75DB3816"/>
    <w:rsid w:val="75DEE000"/>
    <w:rsid w:val="75E38C95"/>
    <w:rsid w:val="75E55A99"/>
    <w:rsid w:val="75E6A46D"/>
    <w:rsid w:val="75EA5A05"/>
    <w:rsid w:val="75F0D0B6"/>
    <w:rsid w:val="75F1E119"/>
    <w:rsid w:val="75F72A27"/>
    <w:rsid w:val="75F826AE"/>
    <w:rsid w:val="7601D9B8"/>
    <w:rsid w:val="7602B798"/>
    <w:rsid w:val="76056BA8"/>
    <w:rsid w:val="76057D35"/>
    <w:rsid w:val="76065F6B"/>
    <w:rsid w:val="7607AD23"/>
    <w:rsid w:val="760B64FE"/>
    <w:rsid w:val="760D0F4A"/>
    <w:rsid w:val="760F45BC"/>
    <w:rsid w:val="76124C8C"/>
    <w:rsid w:val="76159041"/>
    <w:rsid w:val="762177CF"/>
    <w:rsid w:val="7621C632"/>
    <w:rsid w:val="762BA348"/>
    <w:rsid w:val="762ED847"/>
    <w:rsid w:val="762EF615"/>
    <w:rsid w:val="763247B1"/>
    <w:rsid w:val="76327430"/>
    <w:rsid w:val="7634F405"/>
    <w:rsid w:val="763668AD"/>
    <w:rsid w:val="763A1ECA"/>
    <w:rsid w:val="763AF19A"/>
    <w:rsid w:val="763B66E6"/>
    <w:rsid w:val="76445692"/>
    <w:rsid w:val="764E237E"/>
    <w:rsid w:val="7665AAAD"/>
    <w:rsid w:val="76692E2A"/>
    <w:rsid w:val="766D27CB"/>
    <w:rsid w:val="766E3E5A"/>
    <w:rsid w:val="766EB713"/>
    <w:rsid w:val="7675E324"/>
    <w:rsid w:val="76770CAC"/>
    <w:rsid w:val="767800B0"/>
    <w:rsid w:val="76837648"/>
    <w:rsid w:val="76881A19"/>
    <w:rsid w:val="768ACF1A"/>
    <w:rsid w:val="768B4ABE"/>
    <w:rsid w:val="768BB6E0"/>
    <w:rsid w:val="768D0A49"/>
    <w:rsid w:val="7690A1DA"/>
    <w:rsid w:val="769A622F"/>
    <w:rsid w:val="769B7779"/>
    <w:rsid w:val="76A16599"/>
    <w:rsid w:val="76A2D6DB"/>
    <w:rsid w:val="76A37D28"/>
    <w:rsid w:val="76A54CC7"/>
    <w:rsid w:val="76AB5BCD"/>
    <w:rsid w:val="76ABDFB9"/>
    <w:rsid w:val="76B0ECAA"/>
    <w:rsid w:val="76B3647B"/>
    <w:rsid w:val="76B41DD0"/>
    <w:rsid w:val="76B59759"/>
    <w:rsid w:val="76BC4009"/>
    <w:rsid w:val="76C0EB56"/>
    <w:rsid w:val="76C3EDD5"/>
    <w:rsid w:val="76C61DDE"/>
    <w:rsid w:val="76C96315"/>
    <w:rsid w:val="76CDD7E4"/>
    <w:rsid w:val="76CE0369"/>
    <w:rsid w:val="76D5815C"/>
    <w:rsid w:val="76D6B8E3"/>
    <w:rsid w:val="76DC4E6E"/>
    <w:rsid w:val="76DFF08F"/>
    <w:rsid w:val="76E28D6F"/>
    <w:rsid w:val="76E3361E"/>
    <w:rsid w:val="76ECEAA6"/>
    <w:rsid w:val="76F4990B"/>
    <w:rsid w:val="76F4D08B"/>
    <w:rsid w:val="76FD7722"/>
    <w:rsid w:val="76FE4677"/>
    <w:rsid w:val="77038F71"/>
    <w:rsid w:val="7704D2E8"/>
    <w:rsid w:val="770A7A3C"/>
    <w:rsid w:val="770A911D"/>
    <w:rsid w:val="770ACD40"/>
    <w:rsid w:val="770DDA31"/>
    <w:rsid w:val="771A7FDC"/>
    <w:rsid w:val="771B4852"/>
    <w:rsid w:val="771B4E56"/>
    <w:rsid w:val="771BBFE3"/>
    <w:rsid w:val="771EF5EB"/>
    <w:rsid w:val="7729235A"/>
    <w:rsid w:val="77293242"/>
    <w:rsid w:val="772EB630"/>
    <w:rsid w:val="772F0E33"/>
    <w:rsid w:val="7732D694"/>
    <w:rsid w:val="773C4ABF"/>
    <w:rsid w:val="7743BCDA"/>
    <w:rsid w:val="77475F03"/>
    <w:rsid w:val="77512737"/>
    <w:rsid w:val="775506E1"/>
    <w:rsid w:val="77575A3A"/>
    <w:rsid w:val="77598419"/>
    <w:rsid w:val="775C0EA7"/>
    <w:rsid w:val="775DF78F"/>
    <w:rsid w:val="775EE4E9"/>
    <w:rsid w:val="775FDDEB"/>
    <w:rsid w:val="7762FEB1"/>
    <w:rsid w:val="7769A22B"/>
    <w:rsid w:val="776A12A6"/>
    <w:rsid w:val="776EF5F1"/>
    <w:rsid w:val="776FAC77"/>
    <w:rsid w:val="7770AC83"/>
    <w:rsid w:val="7775FE45"/>
    <w:rsid w:val="7779DE1F"/>
    <w:rsid w:val="777C6C78"/>
    <w:rsid w:val="777F4E6E"/>
    <w:rsid w:val="778C48FB"/>
    <w:rsid w:val="778CF22F"/>
    <w:rsid w:val="778DACDA"/>
    <w:rsid w:val="7794DB70"/>
    <w:rsid w:val="7795E337"/>
    <w:rsid w:val="77999E93"/>
    <w:rsid w:val="779A6676"/>
    <w:rsid w:val="779BEA42"/>
    <w:rsid w:val="779F3044"/>
    <w:rsid w:val="77A2DE65"/>
    <w:rsid w:val="77A2FF17"/>
    <w:rsid w:val="77A7DC8A"/>
    <w:rsid w:val="77AC7418"/>
    <w:rsid w:val="77B6F2AC"/>
    <w:rsid w:val="77BA4587"/>
    <w:rsid w:val="77BC8A11"/>
    <w:rsid w:val="77BCF9A9"/>
    <w:rsid w:val="77C287AF"/>
    <w:rsid w:val="77C3DB74"/>
    <w:rsid w:val="77C53625"/>
    <w:rsid w:val="77CDAD3C"/>
    <w:rsid w:val="77CF9188"/>
    <w:rsid w:val="77D16FB6"/>
    <w:rsid w:val="77D3716B"/>
    <w:rsid w:val="77D64921"/>
    <w:rsid w:val="77DBBD22"/>
    <w:rsid w:val="77DC08CB"/>
    <w:rsid w:val="77DF8A94"/>
    <w:rsid w:val="77E0DDDF"/>
    <w:rsid w:val="77E47AB8"/>
    <w:rsid w:val="77E893C1"/>
    <w:rsid w:val="77F24D86"/>
    <w:rsid w:val="77F4EEE5"/>
    <w:rsid w:val="77F5BFFA"/>
    <w:rsid w:val="77F93A67"/>
    <w:rsid w:val="77FB63FD"/>
    <w:rsid w:val="78109BD5"/>
    <w:rsid w:val="7815BC2E"/>
    <w:rsid w:val="781978C9"/>
    <w:rsid w:val="781D2D7E"/>
    <w:rsid w:val="781DEA09"/>
    <w:rsid w:val="78211627"/>
    <w:rsid w:val="782164CE"/>
    <w:rsid w:val="782294C9"/>
    <w:rsid w:val="7824D95C"/>
    <w:rsid w:val="7826EAC5"/>
    <w:rsid w:val="7829C018"/>
    <w:rsid w:val="78309025"/>
    <w:rsid w:val="78343FB8"/>
    <w:rsid w:val="78383CAA"/>
    <w:rsid w:val="783912E8"/>
    <w:rsid w:val="783A49D6"/>
    <w:rsid w:val="783AC4C3"/>
    <w:rsid w:val="783D50E6"/>
    <w:rsid w:val="783F8AEB"/>
    <w:rsid w:val="78461DC3"/>
    <w:rsid w:val="784627D2"/>
    <w:rsid w:val="784920CF"/>
    <w:rsid w:val="784DDCD5"/>
    <w:rsid w:val="784E624D"/>
    <w:rsid w:val="784F2B2B"/>
    <w:rsid w:val="785080E4"/>
    <w:rsid w:val="785312EF"/>
    <w:rsid w:val="785B9768"/>
    <w:rsid w:val="7862504E"/>
    <w:rsid w:val="78641721"/>
    <w:rsid w:val="7864420E"/>
    <w:rsid w:val="787026C6"/>
    <w:rsid w:val="7871A6BE"/>
    <w:rsid w:val="7876F06A"/>
    <w:rsid w:val="78800A9B"/>
    <w:rsid w:val="788065CF"/>
    <w:rsid w:val="7880F42D"/>
    <w:rsid w:val="7888DD8C"/>
    <w:rsid w:val="788C08A2"/>
    <w:rsid w:val="788CB7D2"/>
    <w:rsid w:val="788D55D3"/>
    <w:rsid w:val="78929E19"/>
    <w:rsid w:val="7893B951"/>
    <w:rsid w:val="7896A847"/>
    <w:rsid w:val="78988BFC"/>
    <w:rsid w:val="7898D5EA"/>
    <w:rsid w:val="78A22E91"/>
    <w:rsid w:val="78A461FA"/>
    <w:rsid w:val="78AC64FE"/>
    <w:rsid w:val="78B14AC6"/>
    <w:rsid w:val="78B78F70"/>
    <w:rsid w:val="78B7CC27"/>
    <w:rsid w:val="78BB3AFE"/>
    <w:rsid w:val="78BB6BD6"/>
    <w:rsid w:val="78C3A178"/>
    <w:rsid w:val="78C476D4"/>
    <w:rsid w:val="78C5D4ED"/>
    <w:rsid w:val="78C908DB"/>
    <w:rsid w:val="78C9CC77"/>
    <w:rsid w:val="78CAF233"/>
    <w:rsid w:val="78CB185C"/>
    <w:rsid w:val="78D15859"/>
    <w:rsid w:val="78D291F0"/>
    <w:rsid w:val="78D3FA93"/>
    <w:rsid w:val="78DAA8B4"/>
    <w:rsid w:val="78E27589"/>
    <w:rsid w:val="78E7DD1B"/>
    <w:rsid w:val="78EC10C8"/>
    <w:rsid w:val="78EE9A4A"/>
    <w:rsid w:val="78FA3730"/>
    <w:rsid w:val="78FBD6FF"/>
    <w:rsid w:val="79080E07"/>
    <w:rsid w:val="790C9A6E"/>
    <w:rsid w:val="79113BFE"/>
    <w:rsid w:val="79146FB0"/>
    <w:rsid w:val="7914B5FB"/>
    <w:rsid w:val="79182D9F"/>
    <w:rsid w:val="791E57EE"/>
    <w:rsid w:val="79216D42"/>
    <w:rsid w:val="79222721"/>
    <w:rsid w:val="79248A2B"/>
    <w:rsid w:val="7928B6AA"/>
    <w:rsid w:val="792B41A7"/>
    <w:rsid w:val="792CD56F"/>
    <w:rsid w:val="792E2F6E"/>
    <w:rsid w:val="792FC284"/>
    <w:rsid w:val="7931F4AE"/>
    <w:rsid w:val="7937086C"/>
    <w:rsid w:val="7940C0D9"/>
    <w:rsid w:val="7940D309"/>
    <w:rsid w:val="794EC4A3"/>
    <w:rsid w:val="79506128"/>
    <w:rsid w:val="7951A59F"/>
    <w:rsid w:val="79526A4F"/>
    <w:rsid w:val="7958EE80"/>
    <w:rsid w:val="79649883"/>
    <w:rsid w:val="7965BDB5"/>
    <w:rsid w:val="796BA5B5"/>
    <w:rsid w:val="79708958"/>
    <w:rsid w:val="7970EF5E"/>
    <w:rsid w:val="7971BD64"/>
    <w:rsid w:val="797452C5"/>
    <w:rsid w:val="79768162"/>
    <w:rsid w:val="7979A003"/>
    <w:rsid w:val="797C9A48"/>
    <w:rsid w:val="7980E07D"/>
    <w:rsid w:val="7983BD8E"/>
    <w:rsid w:val="7985FA07"/>
    <w:rsid w:val="79880A42"/>
    <w:rsid w:val="798A3C06"/>
    <w:rsid w:val="798AF48A"/>
    <w:rsid w:val="798CB140"/>
    <w:rsid w:val="79908B5B"/>
    <w:rsid w:val="79921285"/>
    <w:rsid w:val="79936F1A"/>
    <w:rsid w:val="799F97E8"/>
    <w:rsid w:val="79A2BD59"/>
    <w:rsid w:val="79A927B5"/>
    <w:rsid w:val="79ABF59A"/>
    <w:rsid w:val="79AEE683"/>
    <w:rsid w:val="79AFB19B"/>
    <w:rsid w:val="79BB32FD"/>
    <w:rsid w:val="79BB4E2E"/>
    <w:rsid w:val="79C6C461"/>
    <w:rsid w:val="79CDB59D"/>
    <w:rsid w:val="79D341A9"/>
    <w:rsid w:val="79D90963"/>
    <w:rsid w:val="79D98DE2"/>
    <w:rsid w:val="79DC8ED2"/>
    <w:rsid w:val="79DFC28B"/>
    <w:rsid w:val="79E04A3C"/>
    <w:rsid w:val="79E2B918"/>
    <w:rsid w:val="79E7CBAA"/>
    <w:rsid w:val="79EF560E"/>
    <w:rsid w:val="79F01971"/>
    <w:rsid w:val="79F1F63E"/>
    <w:rsid w:val="79F3821B"/>
    <w:rsid w:val="79F669A9"/>
    <w:rsid w:val="7A02085C"/>
    <w:rsid w:val="7A0788D6"/>
    <w:rsid w:val="7A079DD1"/>
    <w:rsid w:val="7A0900F6"/>
    <w:rsid w:val="7A091DC1"/>
    <w:rsid w:val="7A0AA437"/>
    <w:rsid w:val="7A0B092F"/>
    <w:rsid w:val="7A11CF13"/>
    <w:rsid w:val="7A143A75"/>
    <w:rsid w:val="7A157808"/>
    <w:rsid w:val="7A1F2493"/>
    <w:rsid w:val="7A2042B1"/>
    <w:rsid w:val="7A204F3A"/>
    <w:rsid w:val="7A2D8589"/>
    <w:rsid w:val="7A2E226B"/>
    <w:rsid w:val="7A314FD5"/>
    <w:rsid w:val="7A33952B"/>
    <w:rsid w:val="7A367E96"/>
    <w:rsid w:val="7A3B684C"/>
    <w:rsid w:val="7A3B97E6"/>
    <w:rsid w:val="7A3D8DBE"/>
    <w:rsid w:val="7A3F1455"/>
    <w:rsid w:val="7A49ACEE"/>
    <w:rsid w:val="7A4A246C"/>
    <w:rsid w:val="7A4E35DD"/>
    <w:rsid w:val="7A511BB1"/>
    <w:rsid w:val="7A523ABD"/>
    <w:rsid w:val="7A53A639"/>
    <w:rsid w:val="7A5B83CA"/>
    <w:rsid w:val="7A5F7B5B"/>
    <w:rsid w:val="7A62CC45"/>
    <w:rsid w:val="7A6A0346"/>
    <w:rsid w:val="7A6F5172"/>
    <w:rsid w:val="7A6FA8C1"/>
    <w:rsid w:val="7A757BFF"/>
    <w:rsid w:val="7A75FFCC"/>
    <w:rsid w:val="7A76B92F"/>
    <w:rsid w:val="7A826FBF"/>
    <w:rsid w:val="7A852BFD"/>
    <w:rsid w:val="7A8602D2"/>
    <w:rsid w:val="7A880B4C"/>
    <w:rsid w:val="7A88E4BB"/>
    <w:rsid w:val="7A914C68"/>
    <w:rsid w:val="7A9447A6"/>
    <w:rsid w:val="7A96A728"/>
    <w:rsid w:val="7A96EFB3"/>
    <w:rsid w:val="7A990918"/>
    <w:rsid w:val="7A992A14"/>
    <w:rsid w:val="7A9BB2DE"/>
    <w:rsid w:val="7A9C12B1"/>
    <w:rsid w:val="7A9D079C"/>
    <w:rsid w:val="7A9E1BE4"/>
    <w:rsid w:val="7AA57EAC"/>
    <w:rsid w:val="7AA6E36F"/>
    <w:rsid w:val="7AA8A4A2"/>
    <w:rsid w:val="7AA950CE"/>
    <w:rsid w:val="7AAC3F2A"/>
    <w:rsid w:val="7AB20857"/>
    <w:rsid w:val="7AB4B1D3"/>
    <w:rsid w:val="7AB69F9D"/>
    <w:rsid w:val="7ABE4E57"/>
    <w:rsid w:val="7AC54568"/>
    <w:rsid w:val="7AC8C57B"/>
    <w:rsid w:val="7ACF2962"/>
    <w:rsid w:val="7AD0D5D2"/>
    <w:rsid w:val="7AD4F1C6"/>
    <w:rsid w:val="7AE3FF58"/>
    <w:rsid w:val="7AEA539D"/>
    <w:rsid w:val="7AEA6555"/>
    <w:rsid w:val="7AF796F6"/>
    <w:rsid w:val="7AF9ADB6"/>
    <w:rsid w:val="7AF9C5EE"/>
    <w:rsid w:val="7B04E8B4"/>
    <w:rsid w:val="7B0D330A"/>
    <w:rsid w:val="7B11F1AB"/>
    <w:rsid w:val="7B1B0A79"/>
    <w:rsid w:val="7B1C1D62"/>
    <w:rsid w:val="7B25A6BF"/>
    <w:rsid w:val="7B2A66E5"/>
    <w:rsid w:val="7B32E206"/>
    <w:rsid w:val="7B36530F"/>
    <w:rsid w:val="7B3804F3"/>
    <w:rsid w:val="7B39D8EC"/>
    <w:rsid w:val="7B3A56C3"/>
    <w:rsid w:val="7B3E5670"/>
    <w:rsid w:val="7B3F66CC"/>
    <w:rsid w:val="7B4065E3"/>
    <w:rsid w:val="7B42E7A3"/>
    <w:rsid w:val="7B46DD4E"/>
    <w:rsid w:val="7B4958BA"/>
    <w:rsid w:val="7B497731"/>
    <w:rsid w:val="7B4D3FD8"/>
    <w:rsid w:val="7B4E5559"/>
    <w:rsid w:val="7B4F798C"/>
    <w:rsid w:val="7B4FF28C"/>
    <w:rsid w:val="7B57B1AC"/>
    <w:rsid w:val="7B5A21CA"/>
    <w:rsid w:val="7B5BDD8C"/>
    <w:rsid w:val="7B609230"/>
    <w:rsid w:val="7B691828"/>
    <w:rsid w:val="7B6C0844"/>
    <w:rsid w:val="7B735749"/>
    <w:rsid w:val="7B76191E"/>
    <w:rsid w:val="7B7C4E1E"/>
    <w:rsid w:val="7B820DD6"/>
    <w:rsid w:val="7B88A39E"/>
    <w:rsid w:val="7B98292C"/>
    <w:rsid w:val="7BA81D46"/>
    <w:rsid w:val="7BAD0942"/>
    <w:rsid w:val="7BB4545A"/>
    <w:rsid w:val="7BB54FE6"/>
    <w:rsid w:val="7BB98B86"/>
    <w:rsid w:val="7BC667D2"/>
    <w:rsid w:val="7BCC52A4"/>
    <w:rsid w:val="7BD18F26"/>
    <w:rsid w:val="7BD8AD37"/>
    <w:rsid w:val="7BD96B86"/>
    <w:rsid w:val="7BDCD8FF"/>
    <w:rsid w:val="7BDD047B"/>
    <w:rsid w:val="7BE5A2E5"/>
    <w:rsid w:val="7BE5BE00"/>
    <w:rsid w:val="7BE61547"/>
    <w:rsid w:val="7BE71F9B"/>
    <w:rsid w:val="7BED995D"/>
    <w:rsid w:val="7BEFACE2"/>
    <w:rsid w:val="7BF38994"/>
    <w:rsid w:val="7BF7DDAF"/>
    <w:rsid w:val="7BF9F89D"/>
    <w:rsid w:val="7C0471DB"/>
    <w:rsid w:val="7C08186C"/>
    <w:rsid w:val="7C0BEDD3"/>
    <w:rsid w:val="7C0DC60C"/>
    <w:rsid w:val="7C0EF834"/>
    <w:rsid w:val="7C13D963"/>
    <w:rsid w:val="7C1887DE"/>
    <w:rsid w:val="7C20923A"/>
    <w:rsid w:val="7C235F55"/>
    <w:rsid w:val="7C26CAFE"/>
    <w:rsid w:val="7C27BA5F"/>
    <w:rsid w:val="7C2D59C3"/>
    <w:rsid w:val="7C2E18C5"/>
    <w:rsid w:val="7C30CFEA"/>
    <w:rsid w:val="7C319CE7"/>
    <w:rsid w:val="7C3919E0"/>
    <w:rsid w:val="7C3DB11F"/>
    <w:rsid w:val="7C3F537A"/>
    <w:rsid w:val="7C3FE3B1"/>
    <w:rsid w:val="7C404671"/>
    <w:rsid w:val="7C4255C8"/>
    <w:rsid w:val="7C48DDAB"/>
    <w:rsid w:val="7C520894"/>
    <w:rsid w:val="7C57AAD3"/>
    <w:rsid w:val="7C57C581"/>
    <w:rsid w:val="7C5AF8FC"/>
    <w:rsid w:val="7C627749"/>
    <w:rsid w:val="7C685097"/>
    <w:rsid w:val="7C6945DC"/>
    <w:rsid w:val="7C721529"/>
    <w:rsid w:val="7C75FC73"/>
    <w:rsid w:val="7C770A4A"/>
    <w:rsid w:val="7C77F82F"/>
    <w:rsid w:val="7C781D60"/>
    <w:rsid w:val="7C7A1BE8"/>
    <w:rsid w:val="7C7BA133"/>
    <w:rsid w:val="7C845785"/>
    <w:rsid w:val="7C88FD3D"/>
    <w:rsid w:val="7CA1446B"/>
    <w:rsid w:val="7CB26DFE"/>
    <w:rsid w:val="7CB9407A"/>
    <w:rsid w:val="7CBA5ABB"/>
    <w:rsid w:val="7CBDD708"/>
    <w:rsid w:val="7CBEE1C2"/>
    <w:rsid w:val="7CCD6483"/>
    <w:rsid w:val="7CD00A82"/>
    <w:rsid w:val="7CD44F38"/>
    <w:rsid w:val="7CD5F3CB"/>
    <w:rsid w:val="7CD607C1"/>
    <w:rsid w:val="7CD6EC23"/>
    <w:rsid w:val="7CDB9AE3"/>
    <w:rsid w:val="7CDE53DC"/>
    <w:rsid w:val="7CEB4017"/>
    <w:rsid w:val="7CF07ED4"/>
    <w:rsid w:val="7CF58AFC"/>
    <w:rsid w:val="7CF87C52"/>
    <w:rsid w:val="7CF9A548"/>
    <w:rsid w:val="7D02EC87"/>
    <w:rsid w:val="7D0E00F0"/>
    <w:rsid w:val="7D1402E5"/>
    <w:rsid w:val="7D143A86"/>
    <w:rsid w:val="7D14706E"/>
    <w:rsid w:val="7D16482B"/>
    <w:rsid w:val="7D16B87B"/>
    <w:rsid w:val="7D20D660"/>
    <w:rsid w:val="7D224E07"/>
    <w:rsid w:val="7D264FB5"/>
    <w:rsid w:val="7D276A0F"/>
    <w:rsid w:val="7D29D780"/>
    <w:rsid w:val="7D2B76A8"/>
    <w:rsid w:val="7D2B7955"/>
    <w:rsid w:val="7D2CBF4D"/>
    <w:rsid w:val="7D2D0E9B"/>
    <w:rsid w:val="7D2E399B"/>
    <w:rsid w:val="7D2FC3F8"/>
    <w:rsid w:val="7D308A38"/>
    <w:rsid w:val="7D30A8CC"/>
    <w:rsid w:val="7D3245E6"/>
    <w:rsid w:val="7D3657CA"/>
    <w:rsid w:val="7D370DDB"/>
    <w:rsid w:val="7D3840C5"/>
    <w:rsid w:val="7D3EE001"/>
    <w:rsid w:val="7D45D2E0"/>
    <w:rsid w:val="7D4BE382"/>
    <w:rsid w:val="7D4D9714"/>
    <w:rsid w:val="7D4DE490"/>
    <w:rsid w:val="7D5539A3"/>
    <w:rsid w:val="7D5A24A3"/>
    <w:rsid w:val="7D5DE69F"/>
    <w:rsid w:val="7D5F559E"/>
    <w:rsid w:val="7D64F964"/>
    <w:rsid w:val="7D653CE7"/>
    <w:rsid w:val="7D6C56B9"/>
    <w:rsid w:val="7D6DEE10"/>
    <w:rsid w:val="7D77F8B9"/>
    <w:rsid w:val="7D7C758F"/>
    <w:rsid w:val="7D7F151B"/>
    <w:rsid w:val="7D7F813F"/>
    <w:rsid w:val="7D83BAB0"/>
    <w:rsid w:val="7D86DFF2"/>
    <w:rsid w:val="7D8CC77D"/>
    <w:rsid w:val="7D9726BC"/>
    <w:rsid w:val="7DA2E388"/>
    <w:rsid w:val="7DA7BE48"/>
    <w:rsid w:val="7DA7CC34"/>
    <w:rsid w:val="7DABD78A"/>
    <w:rsid w:val="7DAE7A14"/>
    <w:rsid w:val="7DB0C76E"/>
    <w:rsid w:val="7DB25563"/>
    <w:rsid w:val="7DB6D00F"/>
    <w:rsid w:val="7DBA7B06"/>
    <w:rsid w:val="7DBB97E3"/>
    <w:rsid w:val="7DBC5E59"/>
    <w:rsid w:val="7DBC6D81"/>
    <w:rsid w:val="7DC03705"/>
    <w:rsid w:val="7DC1A306"/>
    <w:rsid w:val="7DCE9300"/>
    <w:rsid w:val="7DCFF2C1"/>
    <w:rsid w:val="7DD7B057"/>
    <w:rsid w:val="7DD7B472"/>
    <w:rsid w:val="7DD91A2D"/>
    <w:rsid w:val="7DDD26FF"/>
    <w:rsid w:val="7DE06117"/>
    <w:rsid w:val="7DE168A2"/>
    <w:rsid w:val="7DE74EFA"/>
    <w:rsid w:val="7DE76F3B"/>
    <w:rsid w:val="7DEACF6E"/>
    <w:rsid w:val="7DEC40CD"/>
    <w:rsid w:val="7DEDA16A"/>
    <w:rsid w:val="7DEEB1FC"/>
    <w:rsid w:val="7DEFA784"/>
    <w:rsid w:val="7DF1EDB2"/>
    <w:rsid w:val="7DF50C42"/>
    <w:rsid w:val="7DF5E874"/>
    <w:rsid w:val="7DF6FB81"/>
    <w:rsid w:val="7DF9B665"/>
    <w:rsid w:val="7E019F6A"/>
    <w:rsid w:val="7E069709"/>
    <w:rsid w:val="7E078783"/>
    <w:rsid w:val="7E095ED6"/>
    <w:rsid w:val="7E0BFD50"/>
    <w:rsid w:val="7E0DCA97"/>
    <w:rsid w:val="7E173953"/>
    <w:rsid w:val="7E1B9F28"/>
    <w:rsid w:val="7E1F94C0"/>
    <w:rsid w:val="7E234B03"/>
    <w:rsid w:val="7E25B091"/>
    <w:rsid w:val="7E341CDB"/>
    <w:rsid w:val="7E375F46"/>
    <w:rsid w:val="7E393BB3"/>
    <w:rsid w:val="7E3ACA08"/>
    <w:rsid w:val="7E46205B"/>
    <w:rsid w:val="7E48E111"/>
    <w:rsid w:val="7E492905"/>
    <w:rsid w:val="7E4CD158"/>
    <w:rsid w:val="7E4D32AF"/>
    <w:rsid w:val="7E4D71F3"/>
    <w:rsid w:val="7E54D115"/>
    <w:rsid w:val="7E5B2754"/>
    <w:rsid w:val="7E5DE756"/>
    <w:rsid w:val="7E615DFE"/>
    <w:rsid w:val="7E653F3C"/>
    <w:rsid w:val="7E663CCB"/>
    <w:rsid w:val="7E6673FC"/>
    <w:rsid w:val="7E6A5F32"/>
    <w:rsid w:val="7E6E1501"/>
    <w:rsid w:val="7E73AA79"/>
    <w:rsid w:val="7E75CC8A"/>
    <w:rsid w:val="7E77C028"/>
    <w:rsid w:val="7E7C0B04"/>
    <w:rsid w:val="7E8137E7"/>
    <w:rsid w:val="7E8CA638"/>
    <w:rsid w:val="7E8CB2EC"/>
    <w:rsid w:val="7E8D6C41"/>
    <w:rsid w:val="7E8E2173"/>
    <w:rsid w:val="7E8E8603"/>
    <w:rsid w:val="7E8EA7B7"/>
    <w:rsid w:val="7E8EF0B4"/>
    <w:rsid w:val="7E90E5EB"/>
    <w:rsid w:val="7E90EA1C"/>
    <w:rsid w:val="7E9191F4"/>
    <w:rsid w:val="7E95B6A3"/>
    <w:rsid w:val="7E9983D4"/>
    <w:rsid w:val="7E9A80CF"/>
    <w:rsid w:val="7E9D107E"/>
    <w:rsid w:val="7E9D8655"/>
    <w:rsid w:val="7EA111D9"/>
    <w:rsid w:val="7EA523A0"/>
    <w:rsid w:val="7EAD6534"/>
    <w:rsid w:val="7EB2ECEF"/>
    <w:rsid w:val="7EB56E9C"/>
    <w:rsid w:val="7EBAF43C"/>
    <w:rsid w:val="7EBD4EC3"/>
    <w:rsid w:val="7EC2E423"/>
    <w:rsid w:val="7EC835FB"/>
    <w:rsid w:val="7EC9C67F"/>
    <w:rsid w:val="7ECAD7EE"/>
    <w:rsid w:val="7ECC3778"/>
    <w:rsid w:val="7ECE2BDC"/>
    <w:rsid w:val="7ECEB019"/>
    <w:rsid w:val="7ED135CD"/>
    <w:rsid w:val="7ED1CE27"/>
    <w:rsid w:val="7ED9D73D"/>
    <w:rsid w:val="7EDC2472"/>
    <w:rsid w:val="7EDD512D"/>
    <w:rsid w:val="7EDF0386"/>
    <w:rsid w:val="7EE14E31"/>
    <w:rsid w:val="7EE71605"/>
    <w:rsid w:val="7EE95BE4"/>
    <w:rsid w:val="7EEB2A1E"/>
    <w:rsid w:val="7EEC3DB9"/>
    <w:rsid w:val="7EEDDCD1"/>
    <w:rsid w:val="7EEE58E6"/>
    <w:rsid w:val="7EF2156C"/>
    <w:rsid w:val="7EF52A84"/>
    <w:rsid w:val="7EF8A1F5"/>
    <w:rsid w:val="7EF93335"/>
    <w:rsid w:val="7EFBA9F5"/>
    <w:rsid w:val="7EFC858D"/>
    <w:rsid w:val="7EFDEC35"/>
    <w:rsid w:val="7F01734F"/>
    <w:rsid w:val="7F05F1A6"/>
    <w:rsid w:val="7F06EA04"/>
    <w:rsid w:val="7F09E2A7"/>
    <w:rsid w:val="7F1131D3"/>
    <w:rsid w:val="7F121E9F"/>
    <w:rsid w:val="7F137DDA"/>
    <w:rsid w:val="7F1723D4"/>
    <w:rsid w:val="7F1D66B7"/>
    <w:rsid w:val="7F1FA296"/>
    <w:rsid w:val="7F20977F"/>
    <w:rsid w:val="7F217EEF"/>
    <w:rsid w:val="7F35398A"/>
    <w:rsid w:val="7F383F25"/>
    <w:rsid w:val="7F40FEC9"/>
    <w:rsid w:val="7F464B70"/>
    <w:rsid w:val="7F4FF643"/>
    <w:rsid w:val="7F5409B5"/>
    <w:rsid w:val="7F572A54"/>
    <w:rsid w:val="7F573B15"/>
    <w:rsid w:val="7F585369"/>
    <w:rsid w:val="7F5B302D"/>
    <w:rsid w:val="7F5BAD12"/>
    <w:rsid w:val="7F5C4E73"/>
    <w:rsid w:val="7F668414"/>
    <w:rsid w:val="7F675FBF"/>
    <w:rsid w:val="7F680B0A"/>
    <w:rsid w:val="7F6D8B49"/>
    <w:rsid w:val="7F7162B2"/>
    <w:rsid w:val="7F79AD17"/>
    <w:rsid w:val="7F7A87AC"/>
    <w:rsid w:val="7F7B9B74"/>
    <w:rsid w:val="7F7BC3D0"/>
    <w:rsid w:val="7F7C7F60"/>
    <w:rsid w:val="7F8EC4A7"/>
    <w:rsid w:val="7F90ADCE"/>
    <w:rsid w:val="7F917222"/>
    <w:rsid w:val="7F945D43"/>
    <w:rsid w:val="7F976CA4"/>
    <w:rsid w:val="7F9BBD8F"/>
    <w:rsid w:val="7F9CC402"/>
    <w:rsid w:val="7FA31C36"/>
    <w:rsid w:val="7FAACCCB"/>
    <w:rsid w:val="7FB5EB89"/>
    <w:rsid w:val="7FBB2F52"/>
    <w:rsid w:val="7FBBEB99"/>
    <w:rsid w:val="7FCD6E7E"/>
    <w:rsid w:val="7FCDE6AC"/>
    <w:rsid w:val="7FD171E2"/>
    <w:rsid w:val="7FD7A5D4"/>
    <w:rsid w:val="7FDA6EF0"/>
    <w:rsid w:val="7FDBD758"/>
    <w:rsid w:val="7FDDDE27"/>
    <w:rsid w:val="7FE12C5D"/>
    <w:rsid w:val="7FE76555"/>
    <w:rsid w:val="7FF02CBA"/>
    <w:rsid w:val="7FF18F01"/>
    <w:rsid w:val="7FF2B47D"/>
    <w:rsid w:val="7FF3AE03"/>
    <w:rsid w:val="7FF516B4"/>
    <w:rsid w:val="7FF89B2A"/>
    <w:rsid w:val="7FF9DD41"/>
    <w:rsid w:val="7FFA03B7"/>
    <w:rsid w:val="7FFBD9E5"/>
    <w:rsid w:val="7FFC2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1AA53"/>
  <w15:chartTrackingRefBased/>
  <w15:docId w15:val="{29DA9210-3907-479A-B048-8B2DDA6BC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E11"/>
    <w:pPr>
      <w:spacing w:after="20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B5095"/>
    <w:pPr>
      <w:keepNext/>
      <w:keepLines/>
      <w:spacing w:before="360" w:after="80" w:line="320" w:lineRule="atLeas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5095"/>
    <w:pPr>
      <w:keepNext/>
      <w:keepLines/>
      <w:spacing w:before="160" w:after="80" w:line="320" w:lineRule="atLeas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5095"/>
    <w:pPr>
      <w:keepNext/>
      <w:keepLines/>
      <w:spacing w:before="160" w:after="80" w:line="320" w:lineRule="atLeas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B5095"/>
    <w:pPr>
      <w:keepNext/>
      <w:keepLines/>
      <w:spacing w:before="80" w:after="40" w:line="320" w:lineRule="atLeast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5095"/>
    <w:pPr>
      <w:keepNext/>
      <w:keepLines/>
      <w:spacing w:before="80" w:after="40" w:line="320" w:lineRule="atLeast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5095"/>
    <w:pPr>
      <w:keepNext/>
      <w:keepLines/>
      <w:spacing w:before="40" w:after="0" w:line="320" w:lineRule="atLeas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5095"/>
    <w:pPr>
      <w:keepNext/>
      <w:keepLines/>
      <w:spacing w:before="40" w:after="0" w:line="320" w:lineRule="atLeas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5095"/>
    <w:pPr>
      <w:keepNext/>
      <w:keepLines/>
      <w:spacing w:after="0" w:line="320" w:lineRule="atLeas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5095"/>
    <w:pPr>
      <w:keepNext/>
      <w:keepLines/>
      <w:spacing w:after="0" w:line="320" w:lineRule="atLeas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0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B50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B50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B50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50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50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50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50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50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50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B5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5095"/>
    <w:pPr>
      <w:numPr>
        <w:ilvl w:val="1"/>
      </w:numPr>
      <w:spacing w:after="0" w:line="320" w:lineRule="atLeas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B5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5095"/>
    <w:pPr>
      <w:spacing w:before="160" w:after="0" w:line="320" w:lineRule="atLeast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B5095"/>
    <w:rPr>
      <w:i/>
      <w:iCs/>
      <w:color w:val="404040" w:themeColor="text1" w:themeTint="BF"/>
    </w:rPr>
  </w:style>
  <w:style w:type="paragraph" w:styleId="ListParagraph">
    <w:name w:val="List Paragraph"/>
    <w:aliases w:val="Recommendatio,Dot pt,No Spacing1,List Paragraph Char Char Char,Indicator Text,List Paragraph1,Bullet 1,Numbered Para 1,Bullet Points,MAIN CONTENT,List Paragraph12,Bullet Style,F5 List Paragraph,Colorful List - Accent 11,Normal numbered,L"/>
    <w:basedOn w:val="Normal"/>
    <w:link w:val="ListParagraphChar"/>
    <w:uiPriority w:val="34"/>
    <w:qFormat/>
    <w:rsid w:val="002B5095"/>
    <w:pPr>
      <w:spacing w:after="0" w:line="320" w:lineRule="atLeast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B50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50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20" w:lineRule="atLeast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50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509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B5095"/>
    <w:pPr>
      <w:tabs>
        <w:tab w:val="center" w:pos="4513"/>
        <w:tab w:val="right" w:pos="9026"/>
      </w:tabs>
      <w:spacing w:after="0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B5095"/>
  </w:style>
  <w:style w:type="paragraph" w:styleId="Footer">
    <w:name w:val="footer"/>
    <w:basedOn w:val="Normal"/>
    <w:link w:val="FooterChar"/>
    <w:uiPriority w:val="99"/>
    <w:unhideWhenUsed/>
    <w:rsid w:val="002B5095"/>
    <w:pPr>
      <w:tabs>
        <w:tab w:val="center" w:pos="4513"/>
        <w:tab w:val="right" w:pos="9026"/>
      </w:tabs>
      <w:spacing w:after="0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B5095"/>
  </w:style>
  <w:style w:type="paragraph" w:styleId="NoSpacing">
    <w:name w:val="No Spacing"/>
    <w:link w:val="NoSpacingChar"/>
    <w:uiPriority w:val="1"/>
    <w:qFormat/>
    <w:rsid w:val="000F76D5"/>
    <w:pPr>
      <w:spacing w:after="0" w:line="240" w:lineRule="auto"/>
    </w:pPr>
  </w:style>
  <w:style w:type="table" w:styleId="TableGrid">
    <w:name w:val="Table Grid"/>
    <w:basedOn w:val="TableNormal"/>
    <w:uiPriority w:val="39"/>
    <w:rsid w:val="001D1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AF30AD"/>
    <w:pPr>
      <w:widowControl w:val="0"/>
      <w:autoSpaceDE w:val="0"/>
      <w:autoSpaceDN w:val="0"/>
      <w:adjustRightInd w:val="0"/>
      <w:spacing w:after="0"/>
      <w:ind w:left="947"/>
    </w:pPr>
    <w:rPr>
      <w:rFonts w:ascii="Calibri" w:eastAsiaTheme="minorEastAsia" w:hAnsi="Calibri" w:cs="Calibri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AF30AD"/>
    <w:rPr>
      <w:rFonts w:ascii="Calibri" w:eastAsiaTheme="minorEastAsia" w:hAnsi="Calibri" w:cs="Calibri"/>
      <w:kern w:val="0"/>
      <w:lang w:eastAsia="en-GB"/>
      <w14:ligatures w14:val="none"/>
    </w:rPr>
  </w:style>
  <w:style w:type="character" w:customStyle="1" w:styleId="ListParagraphChar">
    <w:name w:val="List Paragraph Char"/>
    <w:aliases w:val="Recommendatio Char,Dot pt Char,No Spacing1 Char,List Paragraph Char Char Char Char,Indicator Text Char,List Paragraph1 Char,Bullet 1 Char,Numbered Para 1 Char,Bullet Points Char,MAIN CONTENT Char,List Paragraph12 Char,L Char"/>
    <w:link w:val="ListParagraph"/>
    <w:uiPriority w:val="34"/>
    <w:qFormat/>
    <w:locked/>
    <w:rsid w:val="005871DE"/>
  </w:style>
  <w:style w:type="character" w:styleId="Hyperlink">
    <w:name w:val="Hyperlink"/>
    <w:basedOn w:val="DefaultParagraphFont"/>
    <w:uiPriority w:val="99"/>
    <w:unhideWhenUsed/>
    <w:rsid w:val="005871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1D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71DE"/>
    <w:rPr>
      <w:color w:val="96607D" w:themeColor="followedHyperlink"/>
      <w:u w:val="single"/>
    </w:rPr>
  </w:style>
  <w:style w:type="character" w:styleId="Strong">
    <w:name w:val="Strong"/>
    <w:aliases w:val="Heading list"/>
    <w:basedOn w:val="DefaultParagraphFont"/>
    <w:uiPriority w:val="22"/>
    <w:qFormat/>
    <w:rsid w:val="00E3040C"/>
    <w:rPr>
      <w:b/>
      <w:bCs/>
    </w:rPr>
  </w:style>
  <w:style w:type="table" w:styleId="PlainTable1">
    <w:name w:val="Plain Table 1"/>
    <w:basedOn w:val="TableNormal"/>
    <w:uiPriority w:val="41"/>
    <w:rsid w:val="009D482E"/>
    <w:pPr>
      <w:spacing w:after="0" w:line="240" w:lineRule="auto"/>
    </w:pPr>
    <w:rPr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ubtleEmphasis">
    <w:name w:val="Subtle Emphasis"/>
    <w:basedOn w:val="DefaultParagraphFont"/>
    <w:uiPriority w:val="19"/>
    <w:qFormat/>
    <w:rsid w:val="001852A5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432626"/>
    <w:rPr>
      <w:rFonts w:ascii="Times New Roman" w:hAnsi="Times New Roman" w:cs="Times New Roman"/>
      <w:sz w:val="24"/>
      <w:szCs w:val="24"/>
    </w:rPr>
  </w:style>
  <w:style w:type="table" w:styleId="TableGridLight">
    <w:name w:val="Grid Table Light"/>
    <w:basedOn w:val="TableNormal"/>
    <w:uiPriority w:val="40"/>
    <w:rsid w:val="00F01E6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B618E2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618E2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618E2"/>
    <w:rPr>
      <w:vertAlign w:val="superscript"/>
    </w:rPr>
  </w:style>
  <w:style w:type="paragraph" w:customStyle="1" w:styleId="Default">
    <w:name w:val="Default"/>
    <w:rsid w:val="00412D4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0D7F31"/>
  </w:style>
  <w:style w:type="paragraph" w:customStyle="1" w:styleId="paragraph">
    <w:name w:val="paragraph"/>
    <w:basedOn w:val="Normal"/>
    <w:rsid w:val="00FD59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FD5981"/>
  </w:style>
  <w:style w:type="character" w:customStyle="1" w:styleId="eop">
    <w:name w:val="eop"/>
    <w:basedOn w:val="DefaultParagraphFont"/>
    <w:rsid w:val="00FD5981"/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PlainTable4">
    <w:name w:val="Plain Table 4"/>
    <w:basedOn w:val="TableNormal"/>
    <w:uiPriority w:val="44"/>
    <w:rsid w:val="00216507"/>
    <w:pPr>
      <w:spacing w:after="0" w:line="240" w:lineRule="auto"/>
    </w:pPr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6507"/>
    <w:pPr>
      <w:spacing w:after="160"/>
    </w:pPr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6507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3062DA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9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0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EMC~1\AppData\Local\Temp\MicrosoftEdgeDownloads\d433cbf4-35f4-4e0e-ac62-74584ff9e05a\fc-letterhead-template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0C08B51A-2842-4BB4-87D6-1887877D9717}">
    <t:Anchor>
      <t:Comment id="106588799"/>
    </t:Anchor>
    <t:History>
      <t:Event id="{289AD1D6-2B1E-450A-8D9F-764625831706}" time="2025-07-22T09:38:49.071Z">
        <t:Attribution userId="S::kate.mcfarlane@falkirk.gov.uk::47c96bac-de94-4edc-8723-743ebdbca360" userProvider="AD" userName="Kate McFarlane"/>
        <t:Anchor>
          <t:Comment id="106588799"/>
        </t:Anchor>
        <t:Create/>
      </t:Event>
      <t:Event id="{190872D5-F7FF-4A6B-833D-905822025014}" time="2025-07-22T09:38:49.071Z">
        <t:Attribution userId="S::kate.mcfarlane@falkirk.gov.uk::47c96bac-de94-4edc-8723-743ebdbca360" userProvider="AD" userName="Kate McFarlane"/>
        <t:Anchor>
          <t:Comment id="106588799"/>
        </t:Anchor>
        <t:Assign userId="S::Joan.MacLellan@falkirk.gov.uk::5b3ab9be-103d-4569-9c3d-09e07fb44594" userProvider="AD" userName="Joan MacLellan"/>
      </t:Event>
      <t:Event id="{E56D153B-69CB-43EF-9939-9CB565BAC748}" time="2025-07-22T09:38:49.071Z">
        <t:Attribution userId="S::kate.mcfarlane@falkirk.gov.uk::47c96bac-de94-4edc-8723-743ebdbca360" userProvider="AD" userName="Kate McFarlane"/>
        <t:Anchor>
          <t:Comment id="106588799"/>
        </t:Anchor>
        <t:SetTitle title="@Joan MacLellan can you please check I've noted this correctly from the document - available in SHIP 26-31 under Finance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8194ee-09ad-4d2d-9e1b-edb63087c84c" xsi:nil="true"/>
    <lcf76f155ced4ddcb4097134ff3c332f xmlns="7d79fd1c-f852-4dcf-8a76-1c24437fe22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542B2CE4E32443A8DC6E4C815A6F08" ma:contentTypeVersion="13" ma:contentTypeDescription="Create a new document." ma:contentTypeScope="" ma:versionID="0d9fc78b62c10ad3dd5256ad837a07bb">
  <xsd:schema xmlns:xsd="http://www.w3.org/2001/XMLSchema" xmlns:xs="http://www.w3.org/2001/XMLSchema" xmlns:p="http://schemas.microsoft.com/office/2006/metadata/properties" xmlns:ns2="008194ee-09ad-4d2d-9e1b-edb63087c84c" xmlns:ns3="7d79fd1c-f852-4dcf-8a76-1c24437fe22e" targetNamespace="http://schemas.microsoft.com/office/2006/metadata/properties" ma:root="true" ma:fieldsID="28d30b4e7fcca826ca7fb4cb6dc2d28b" ns2:_="" ns3:_="">
    <xsd:import namespace="008194ee-09ad-4d2d-9e1b-edb63087c84c"/>
    <xsd:import namespace="7d79fd1c-f852-4dcf-8a76-1c24437fe22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194ee-09ad-4d2d-9e1b-edb63087c8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6cb919b3-b5f1-4699-a989-f0dd7b2d4d1e}" ma:internalName="TaxCatchAll" ma:showField="CatchAllData" ma:web="008194ee-09ad-4d2d-9e1b-edb63087c8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9fd1c-f852-4dcf-8a76-1c24437fe2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e83bfe8-052f-4e76-8200-e0f72956cd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469D39-656F-44A6-827D-AA4FF9B6215F}">
  <ds:schemaRefs>
    <ds:schemaRef ds:uri="http://schemas.microsoft.com/office/2006/metadata/properties"/>
    <ds:schemaRef ds:uri="http://schemas.microsoft.com/office/infopath/2007/PartnerControls"/>
    <ds:schemaRef ds:uri="008194ee-09ad-4d2d-9e1b-edb63087c84c"/>
    <ds:schemaRef ds:uri="7d79fd1c-f852-4dcf-8a76-1c24437fe22e"/>
  </ds:schemaRefs>
</ds:datastoreItem>
</file>

<file path=customXml/itemProps2.xml><?xml version="1.0" encoding="utf-8"?>
<ds:datastoreItem xmlns:ds="http://schemas.openxmlformats.org/officeDocument/2006/customXml" ds:itemID="{33092684-DB6E-4F9C-99A5-3476DC10EE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E06514-B1EF-4351-AB9F-D20586588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8194ee-09ad-4d2d-9e1b-edb63087c84c"/>
    <ds:schemaRef ds:uri="7d79fd1c-f852-4dcf-8a76-1c24437fe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EDA9CEF-FC53-1045-BAEC-C6DF2E1A4D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fc-letterhead-template</Template>
  <TotalTime>5</TotalTime>
  <Pages>2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Links>
    <vt:vector size="156" baseType="variant">
      <vt:variant>
        <vt:i4>7471213</vt:i4>
      </vt:variant>
      <vt:variant>
        <vt:i4>72</vt:i4>
      </vt:variant>
      <vt:variant>
        <vt:i4>0</vt:i4>
      </vt:variant>
      <vt:variant>
        <vt:i4>5</vt:i4>
      </vt:variant>
      <vt:variant>
        <vt:lpwstr>https://falkirk-council.maps.arcgis.com/apps/instant/sidebar/index.html?appid=6d1562183c0a428a9ff93065278ddf3b</vt:lpwstr>
      </vt:variant>
      <vt:variant>
        <vt:lpwstr/>
      </vt:variant>
      <vt:variant>
        <vt:i4>524293</vt:i4>
      </vt:variant>
      <vt:variant>
        <vt:i4>69</vt:i4>
      </vt:variant>
      <vt:variant>
        <vt:i4>0</vt:i4>
      </vt:variant>
      <vt:variant>
        <vt:i4>5</vt:i4>
      </vt:variant>
      <vt:variant>
        <vt:lpwstr>https://www.falkirk.gov.uk/services/planning-building/planning-policy/local-development-plan/</vt:lpwstr>
      </vt:variant>
      <vt:variant>
        <vt:lpwstr/>
      </vt:variant>
      <vt:variant>
        <vt:i4>5963858</vt:i4>
      </vt:variant>
      <vt:variant>
        <vt:i4>66</vt:i4>
      </vt:variant>
      <vt:variant>
        <vt:i4>0</vt:i4>
      </vt:variant>
      <vt:variant>
        <vt:i4>5</vt:i4>
      </vt:variant>
      <vt:variant>
        <vt:lpwstr>https://www.gridreferencefinder.com/</vt:lpwstr>
      </vt:variant>
      <vt:variant>
        <vt:lpwstr/>
      </vt:variant>
      <vt:variant>
        <vt:i4>7274591</vt:i4>
      </vt:variant>
      <vt:variant>
        <vt:i4>63</vt:i4>
      </vt:variant>
      <vt:variant>
        <vt:i4>0</vt:i4>
      </vt:variant>
      <vt:variant>
        <vt:i4>5</vt:i4>
      </vt:variant>
      <vt:variant>
        <vt:lpwstr>mailto:kate.mcfarlane@falkirk.gov.uk</vt:lpwstr>
      </vt:variant>
      <vt:variant>
        <vt:lpwstr/>
      </vt:variant>
      <vt:variant>
        <vt:i4>5111808</vt:i4>
      </vt:variant>
      <vt:variant>
        <vt:i4>60</vt:i4>
      </vt:variant>
      <vt:variant>
        <vt:i4>0</vt:i4>
      </vt:variant>
      <vt:variant>
        <vt:i4>5</vt:i4>
      </vt:variant>
      <vt:variant>
        <vt:lpwstr>https://www.falkirk.gov.uk/council-housing/housing-allocations/new-build-housing</vt:lpwstr>
      </vt:variant>
      <vt:variant>
        <vt:lpwstr/>
      </vt:variant>
      <vt:variant>
        <vt:i4>2752564</vt:i4>
      </vt:variant>
      <vt:variant>
        <vt:i4>57</vt:i4>
      </vt:variant>
      <vt:variant>
        <vt:i4>0</vt:i4>
      </vt:variant>
      <vt:variant>
        <vt:i4>5</vt:i4>
      </vt:variant>
      <vt:variant>
        <vt:lpwstr>https://view.officeapps.live.com/op/view.aspx?src=https%3A%2F%2Ffcwebsites.blob.core.windows.net%2Fwww%2Fmedia%2Fcf4e64b8-8e51-4caa-b210-22396f400876%2FStrategic%2520Environmental%2520Assessment.docx&amp;wdOrigin=BROWSELINK</vt:lpwstr>
      </vt:variant>
      <vt:variant>
        <vt:lpwstr/>
      </vt:variant>
      <vt:variant>
        <vt:i4>5963804</vt:i4>
      </vt:variant>
      <vt:variant>
        <vt:i4>54</vt:i4>
      </vt:variant>
      <vt:variant>
        <vt:i4>0</vt:i4>
      </vt:variant>
      <vt:variant>
        <vt:i4>5</vt:i4>
      </vt:variant>
      <vt:variant>
        <vt:lpwstr>https://view.officeapps.live.com/op/view.aspx?src=https%3A%2F%2Ffcwebsites.blob.core.windows.net%2Fwww%2Fmedia%2F455dba52-95b1-4e75-8a44-74b8a0c7a1e1%2FEqualities%2520and%2520Poverty%2520Impact%2520Assessment.docx&amp;wdOrigin=BROWSELINK</vt:lpwstr>
      </vt:variant>
      <vt:variant>
        <vt:lpwstr/>
      </vt:variant>
      <vt:variant>
        <vt:i4>6029331</vt:i4>
      </vt:variant>
      <vt:variant>
        <vt:i4>51</vt:i4>
      </vt:variant>
      <vt:variant>
        <vt:i4>0</vt:i4>
      </vt:variant>
      <vt:variant>
        <vt:i4>5</vt:i4>
      </vt:variant>
      <vt:variant>
        <vt:lpwstr>https://www.gov.scot/publications/fair-work-first-guidance-3/pages/1/</vt:lpwstr>
      </vt:variant>
      <vt:variant>
        <vt:lpwstr/>
      </vt:variant>
      <vt:variant>
        <vt:i4>5308497</vt:i4>
      </vt:variant>
      <vt:variant>
        <vt:i4>48</vt:i4>
      </vt:variant>
      <vt:variant>
        <vt:i4>0</vt:i4>
      </vt:variant>
      <vt:variant>
        <vt:i4>5</vt:i4>
      </vt:variant>
      <vt:variant>
        <vt:lpwstr>https://falkirkcommunityplanning.co.uk/wp-content/uploads/2024/09/Building-a-Fairer-Falkirk-Anti-Poverty-Strategy.pdf</vt:lpwstr>
      </vt:variant>
      <vt:variant>
        <vt:lpwstr/>
      </vt:variant>
      <vt:variant>
        <vt:i4>5636114</vt:i4>
      </vt:variant>
      <vt:variant>
        <vt:i4>45</vt:i4>
      </vt:variant>
      <vt:variant>
        <vt:i4>0</vt:i4>
      </vt:variant>
      <vt:variant>
        <vt:i4>5</vt:i4>
      </vt:variant>
      <vt:variant>
        <vt:lpwstr>https://www.gov.scot/publications/poverty-and-income-inequality-in-scotland-2022-25/</vt:lpwstr>
      </vt:variant>
      <vt:variant>
        <vt:lpwstr/>
      </vt:variant>
      <vt:variant>
        <vt:i4>2949168</vt:i4>
      </vt:variant>
      <vt:variant>
        <vt:i4>42</vt:i4>
      </vt:variant>
      <vt:variant>
        <vt:i4>0</vt:i4>
      </vt:variant>
      <vt:variant>
        <vt:i4>5</vt:i4>
      </vt:variant>
      <vt:variant>
        <vt:lpwstr>https://www.falkirk.gov.uk/environmental-policy/climate-change</vt:lpwstr>
      </vt:variant>
      <vt:variant>
        <vt:lpwstr/>
      </vt:variant>
      <vt:variant>
        <vt:i4>7536759</vt:i4>
      </vt:variant>
      <vt:variant>
        <vt:i4>39</vt:i4>
      </vt:variant>
      <vt:variant>
        <vt:i4>0</vt:i4>
      </vt:variant>
      <vt:variant>
        <vt:i4>5</vt:i4>
      </vt:variant>
      <vt:variant>
        <vt:lpwstr>https://www.mygov.scot/open-market-shared-equity-scheme</vt:lpwstr>
      </vt:variant>
      <vt:variant>
        <vt:lpwstr/>
      </vt:variant>
      <vt:variant>
        <vt:i4>2424938</vt:i4>
      </vt:variant>
      <vt:variant>
        <vt:i4>36</vt:i4>
      </vt:variant>
      <vt:variant>
        <vt:i4>0</vt:i4>
      </vt:variant>
      <vt:variant>
        <vt:i4>5</vt:i4>
      </vt:variant>
      <vt:variant>
        <vt:lpwstr>https://fcwebsites.blob.core.windows.net/www/media/4d0b0e2b-8834-4d66-a3b7-ad26db64575f/06 SG06 Affordable Housing.pdf</vt:lpwstr>
      </vt:variant>
      <vt:variant>
        <vt:lpwstr/>
      </vt:variant>
      <vt:variant>
        <vt:i4>2162813</vt:i4>
      </vt:variant>
      <vt:variant>
        <vt:i4>33</vt:i4>
      </vt:variant>
      <vt:variant>
        <vt:i4>0</vt:i4>
      </vt:variant>
      <vt:variant>
        <vt:i4>5</vt:i4>
      </vt:variant>
      <vt:variant>
        <vt:lpwstr>https://www.falkirk.gov.uk/housing-policies-strategies/housing-need-and-demand-assessment-2022</vt:lpwstr>
      </vt:variant>
      <vt:variant>
        <vt:lpwstr/>
      </vt:variant>
      <vt:variant>
        <vt:i4>6750318</vt:i4>
      </vt:variant>
      <vt:variant>
        <vt:i4>30</vt:i4>
      </vt:variant>
      <vt:variant>
        <vt:i4>0</vt:i4>
      </vt:variant>
      <vt:variant>
        <vt:i4>5</vt:i4>
      </vt:variant>
      <vt:variant>
        <vt:lpwstr>https://www.falkirk.gov.uk/development-planning/monitoring-and-information/masterplan-consent-areas</vt:lpwstr>
      </vt:variant>
      <vt:variant>
        <vt:lpwstr/>
      </vt:variant>
      <vt:variant>
        <vt:i4>7471221</vt:i4>
      </vt:variant>
      <vt:variant>
        <vt:i4>27</vt:i4>
      </vt:variant>
      <vt:variant>
        <vt:i4>0</vt:i4>
      </vt:variant>
      <vt:variant>
        <vt:i4>5</vt:i4>
      </vt:variant>
      <vt:variant>
        <vt:lpwstr>https://fcwebsites.blob.core.windows.net/www/media/64a5f678-50d6-489a-a7f0-df991a1e757b/15 SG13 Developer Contributions.pdf</vt:lpwstr>
      </vt:variant>
      <vt:variant>
        <vt:lpwstr/>
      </vt:variant>
      <vt:variant>
        <vt:i4>6488167</vt:i4>
      </vt:variant>
      <vt:variant>
        <vt:i4>24</vt:i4>
      </vt:variant>
      <vt:variant>
        <vt:i4>0</vt:i4>
      </vt:variant>
      <vt:variant>
        <vt:i4>5</vt:i4>
      </vt:variant>
      <vt:variant>
        <vt:lpwstr>https://www.falkirk.gov.uk/development-management/planning-obligations</vt:lpwstr>
      </vt:variant>
      <vt:variant>
        <vt:lpwstr/>
      </vt:variant>
      <vt:variant>
        <vt:i4>2424938</vt:i4>
      </vt:variant>
      <vt:variant>
        <vt:i4>21</vt:i4>
      </vt:variant>
      <vt:variant>
        <vt:i4>0</vt:i4>
      </vt:variant>
      <vt:variant>
        <vt:i4>5</vt:i4>
      </vt:variant>
      <vt:variant>
        <vt:lpwstr>https://fcwebsites.blob.core.windows.net/www/media/4d0b0e2b-8834-4d66-a3b7-ad26db64575f/06 SG06 Affordable Housing.pdf</vt:lpwstr>
      </vt:variant>
      <vt:variant>
        <vt:lpwstr/>
      </vt:variant>
      <vt:variant>
        <vt:i4>7536747</vt:i4>
      </vt:variant>
      <vt:variant>
        <vt:i4>18</vt:i4>
      </vt:variant>
      <vt:variant>
        <vt:i4>0</vt:i4>
      </vt:variant>
      <vt:variant>
        <vt:i4>5</vt:i4>
      </vt:variant>
      <vt:variant>
        <vt:lpwstr>https://www.falkirk.gov.uk/development-planning/monitoring-and-information/20-minute-neighbourhoods</vt:lpwstr>
      </vt:variant>
      <vt:variant>
        <vt:lpwstr/>
      </vt:variant>
      <vt:variant>
        <vt:i4>1572875</vt:i4>
      </vt:variant>
      <vt:variant>
        <vt:i4>15</vt:i4>
      </vt:variant>
      <vt:variant>
        <vt:i4>0</vt:i4>
      </vt:variant>
      <vt:variant>
        <vt:i4>5</vt:i4>
      </vt:variant>
      <vt:variant>
        <vt:lpwstr>https://www.falkirk.gov.uk/development-planning/monitoring-and-information/self-build-housing</vt:lpwstr>
      </vt:variant>
      <vt:variant>
        <vt:lpwstr/>
      </vt:variant>
      <vt:variant>
        <vt:i4>1179654</vt:i4>
      </vt:variant>
      <vt:variant>
        <vt:i4>12</vt:i4>
      </vt:variant>
      <vt:variant>
        <vt:i4>0</vt:i4>
      </vt:variant>
      <vt:variant>
        <vt:i4>5</vt:i4>
      </vt:variant>
      <vt:variant>
        <vt:lpwstr>https://www.falkirk.gov.uk/development-planning/falkirk-local-development-plan-2</vt:lpwstr>
      </vt:variant>
      <vt:variant>
        <vt:lpwstr/>
      </vt:variant>
      <vt:variant>
        <vt:i4>3539056</vt:i4>
      </vt:variant>
      <vt:variant>
        <vt:i4>9</vt:i4>
      </vt:variant>
      <vt:variant>
        <vt:i4>0</vt:i4>
      </vt:variant>
      <vt:variant>
        <vt:i4>5</vt:i4>
      </vt:variant>
      <vt:variant>
        <vt:lpwstr>https://www.falkirk.gov.uk/housing-policies-strategies/local-housing-strategy-2023-2028</vt:lpwstr>
      </vt:variant>
      <vt:variant>
        <vt:lpwstr/>
      </vt:variant>
      <vt:variant>
        <vt:i4>851992</vt:i4>
      </vt:variant>
      <vt:variant>
        <vt:i4>6</vt:i4>
      </vt:variant>
      <vt:variant>
        <vt:i4>0</vt:i4>
      </vt:variant>
      <vt:variant>
        <vt:i4>5</vt:i4>
      </vt:variant>
      <vt:variant>
        <vt:lpwstr>https://www.falkirk.gov.uk/policies-and-strategies/council-plan-2022-2027</vt:lpwstr>
      </vt:variant>
      <vt:variant>
        <vt:lpwstr/>
      </vt:variant>
      <vt:variant>
        <vt:i4>7274531</vt:i4>
      </vt:variant>
      <vt:variant>
        <vt:i4>3</vt:i4>
      </vt:variant>
      <vt:variant>
        <vt:i4>0</vt:i4>
      </vt:variant>
      <vt:variant>
        <vt:i4>5</vt:i4>
      </vt:variant>
      <vt:variant>
        <vt:lpwstr>https://fcwebsites.blob.core.windows.net/www/media/ae54eaa1-21ee-40af-bd25-5b2a2a33af3c/The Falkirk Plan 2021-2030.pdf</vt:lpwstr>
      </vt:variant>
      <vt:variant>
        <vt:lpwstr/>
      </vt:variant>
      <vt:variant>
        <vt:i4>5636124</vt:i4>
      </vt:variant>
      <vt:variant>
        <vt:i4>0</vt:i4>
      </vt:variant>
      <vt:variant>
        <vt:i4>0</vt:i4>
      </vt:variant>
      <vt:variant>
        <vt:i4>5</vt:i4>
      </vt:variant>
      <vt:variant>
        <vt:lpwstr>https://www.gov.scot/collections/housing-to-2040/</vt:lpwstr>
      </vt:variant>
      <vt:variant>
        <vt:lpwstr/>
      </vt:variant>
      <vt:variant>
        <vt:i4>8257580</vt:i4>
      </vt:variant>
      <vt:variant>
        <vt:i4>0</vt:i4>
      </vt:variant>
      <vt:variant>
        <vt:i4>0</vt:i4>
      </vt:variant>
      <vt:variant>
        <vt:i4>5</vt:i4>
      </vt:variant>
      <vt:variant>
        <vt:lpwstr>https://www.ons.gov.uk/visualisations/housingpriceslocal/S12000014/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McFarlane</dc:creator>
  <cp:keywords/>
  <dc:description/>
  <cp:lastModifiedBy>Kate McFarlane</cp:lastModifiedBy>
  <cp:revision>4</cp:revision>
  <dcterms:created xsi:type="dcterms:W3CDTF">2026-10-08T08:37:00Z</dcterms:created>
  <dcterms:modified xsi:type="dcterms:W3CDTF">2026-10-30T10:00:00Z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0x0101000D542B2CE4E32443A8DC6E4C815A6F08</vt:lpwstr>
  </property>
  <property fmtid="{D5CDD505-2E9C-101B-9397-08002B2CF9AE}" pid="3" name="MediaServiceImageTags">
    <vt:lpwstr/>
  </property>
</Properties>
</file>