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2FBCF" w14:textId="77777777" w:rsidR="0038391D" w:rsidRPr="00C47134" w:rsidRDefault="00C47134" w:rsidP="00C47134">
      <w:pPr>
        <w:pStyle w:val="Heading1"/>
        <w:rPr>
          <w:rStyle w:val="Strong"/>
          <w:b/>
          <w:bCs w:val="0"/>
        </w:rPr>
      </w:pPr>
      <w:bookmarkStart w:id="0" w:name="_Toc239170439"/>
      <w:r w:rsidRPr="00C47134">
        <w:rPr>
          <w:rStyle w:val="Strong"/>
          <w:b/>
          <w:bCs w:val="0"/>
        </w:rPr>
        <w:t>Community Council Election</w:t>
      </w:r>
      <w:bookmarkEnd w:id="0"/>
    </w:p>
    <w:p w14:paraId="3172FC35" w14:textId="77777777" w:rsidR="00C47134" w:rsidRPr="00C47134" w:rsidRDefault="00C47134" w:rsidP="00C47134"/>
    <w:p w14:paraId="23424616" w14:textId="77777777" w:rsidR="00C47134" w:rsidRDefault="00C47134" w:rsidP="00C47134">
      <w:pPr>
        <w:rPr>
          <w:rStyle w:val="Strong"/>
          <w:b w:val="0"/>
          <w:bCs w:val="0"/>
        </w:rPr>
      </w:pPr>
    </w:p>
    <w:p w14:paraId="408782BF" w14:textId="77777777" w:rsidR="00C47134" w:rsidRDefault="00C47134" w:rsidP="00C47134">
      <w:pPr>
        <w:pStyle w:val="Title"/>
      </w:pPr>
      <w:r w:rsidRPr="00FF34E2">
        <w:t xml:space="preserve">Nomination </w:t>
      </w:r>
      <w:r>
        <w:t>Pack</w:t>
      </w:r>
    </w:p>
    <w:p w14:paraId="29AFC18A" w14:textId="77777777" w:rsidR="00C47134" w:rsidRDefault="00C47134"/>
    <w:p w14:paraId="56A0910A" w14:textId="77777777" w:rsidR="00C47134" w:rsidRDefault="00C47134"/>
    <w:p w14:paraId="68E91887" w14:textId="77777777" w:rsidR="00C47134" w:rsidRDefault="00C47134">
      <w:pPr>
        <w:sectPr w:rsidR="00C47134" w:rsidSect="007B77BB">
          <w:footerReference w:type="default" r:id="rId11"/>
          <w:headerReference w:type="first" r:id="rId12"/>
          <w:footerReference w:type="first" r:id="rId13"/>
          <w:pgSz w:w="11906" w:h="16838"/>
          <w:pgMar w:top="1588" w:right="1531" w:bottom="1928" w:left="1531" w:header="709" w:footer="709" w:gutter="0"/>
          <w:cols w:space="708"/>
          <w:titlePg/>
          <w:docGrid w:linePitch="360"/>
        </w:sectPr>
      </w:pPr>
    </w:p>
    <w:sdt>
      <w:sdtPr>
        <w:rPr>
          <w:rFonts w:asciiTheme="minorHAnsi" w:eastAsiaTheme="minorHAnsi" w:hAnsiTheme="minorHAnsi" w:cstheme="minorBidi"/>
          <w:b w:val="0"/>
          <w:color w:val="auto"/>
          <w:kern w:val="2"/>
          <w:sz w:val="24"/>
          <w:szCs w:val="24"/>
          <w:lang w:eastAsia="en-US"/>
          <w14:ligatures w14:val="standardContextual"/>
        </w:rPr>
        <w:id w:val="939102832"/>
        <w:docPartObj>
          <w:docPartGallery w:val="Table of Contents"/>
          <w:docPartUnique/>
        </w:docPartObj>
      </w:sdtPr>
      <w:sdtEndPr>
        <w:rPr>
          <w:bCs/>
        </w:rPr>
      </w:sdtEndPr>
      <w:sdtContent>
        <w:p w14:paraId="515EE276" w14:textId="77777777" w:rsidR="00F2310C" w:rsidRDefault="00F2310C">
          <w:pPr>
            <w:pStyle w:val="TOCHeading"/>
          </w:pPr>
          <w:r>
            <w:t>Contents</w:t>
          </w:r>
        </w:p>
        <w:p w14:paraId="4022A687" w14:textId="77777777" w:rsidR="00606F36" w:rsidRDefault="00606F36">
          <w:pPr>
            <w:pStyle w:val="TOC1"/>
            <w:tabs>
              <w:tab w:val="right" w:leader="dot" w:pos="8834"/>
            </w:tabs>
          </w:pPr>
        </w:p>
        <w:p w14:paraId="0C5B64D5" w14:textId="77777777" w:rsidR="00511AD3" w:rsidRDefault="00F2310C">
          <w:pPr>
            <w:pStyle w:val="TOC1"/>
            <w:tabs>
              <w:tab w:val="right" w:leader="dot" w:pos="8834"/>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9170440" w:history="1">
            <w:r w:rsidR="00511AD3" w:rsidRPr="0019692C">
              <w:rPr>
                <w:rStyle w:val="Hyperlink"/>
                <w:noProof/>
              </w:rPr>
              <w:t>Community Council – Nomination Pack</w:t>
            </w:r>
            <w:r w:rsidR="00511AD3">
              <w:rPr>
                <w:noProof/>
                <w:webHidden/>
              </w:rPr>
              <w:tab/>
            </w:r>
            <w:r w:rsidR="00511AD3">
              <w:rPr>
                <w:noProof/>
                <w:webHidden/>
              </w:rPr>
              <w:fldChar w:fldCharType="begin"/>
            </w:r>
            <w:r w:rsidR="00511AD3">
              <w:rPr>
                <w:noProof/>
                <w:webHidden/>
              </w:rPr>
              <w:instrText xml:space="preserve"> PAGEREF _Toc239170440 \h </w:instrText>
            </w:r>
            <w:r w:rsidR="00511AD3">
              <w:rPr>
                <w:noProof/>
                <w:webHidden/>
              </w:rPr>
            </w:r>
            <w:r w:rsidR="00511AD3">
              <w:rPr>
                <w:noProof/>
                <w:webHidden/>
              </w:rPr>
              <w:fldChar w:fldCharType="separate"/>
            </w:r>
            <w:r w:rsidR="00511AD3">
              <w:rPr>
                <w:noProof/>
                <w:webHidden/>
              </w:rPr>
              <w:t>1</w:t>
            </w:r>
            <w:r w:rsidR="00511AD3">
              <w:rPr>
                <w:noProof/>
                <w:webHidden/>
              </w:rPr>
              <w:fldChar w:fldCharType="end"/>
            </w:r>
          </w:hyperlink>
        </w:p>
        <w:p w14:paraId="2938066A" w14:textId="77777777" w:rsidR="00511AD3" w:rsidRDefault="00511AD3">
          <w:pPr>
            <w:pStyle w:val="TOC1"/>
            <w:tabs>
              <w:tab w:val="right" w:leader="dot" w:pos="8834"/>
            </w:tabs>
            <w:rPr>
              <w:rFonts w:cstheme="minorBidi"/>
              <w:noProof/>
              <w:kern w:val="2"/>
              <w:sz w:val="24"/>
              <w:szCs w:val="24"/>
              <w14:ligatures w14:val="standardContextual"/>
            </w:rPr>
          </w:pPr>
          <w:hyperlink w:anchor="_Toc239170441" w:history="1">
            <w:r w:rsidRPr="0019692C">
              <w:rPr>
                <w:rStyle w:val="Hyperlink"/>
                <w:noProof/>
              </w:rPr>
              <w:t>Nomination Form</w:t>
            </w:r>
            <w:r>
              <w:rPr>
                <w:noProof/>
                <w:webHidden/>
              </w:rPr>
              <w:tab/>
            </w:r>
            <w:r>
              <w:rPr>
                <w:noProof/>
                <w:webHidden/>
              </w:rPr>
              <w:fldChar w:fldCharType="begin"/>
            </w:r>
            <w:r>
              <w:rPr>
                <w:noProof/>
                <w:webHidden/>
              </w:rPr>
              <w:instrText xml:space="preserve"> PAGEREF _Toc239170441 \h </w:instrText>
            </w:r>
            <w:r>
              <w:rPr>
                <w:noProof/>
                <w:webHidden/>
              </w:rPr>
            </w:r>
            <w:r>
              <w:rPr>
                <w:noProof/>
                <w:webHidden/>
              </w:rPr>
              <w:fldChar w:fldCharType="separate"/>
            </w:r>
            <w:r>
              <w:rPr>
                <w:noProof/>
                <w:webHidden/>
              </w:rPr>
              <w:t>2</w:t>
            </w:r>
            <w:r>
              <w:rPr>
                <w:noProof/>
                <w:webHidden/>
              </w:rPr>
              <w:fldChar w:fldCharType="end"/>
            </w:r>
          </w:hyperlink>
        </w:p>
        <w:p w14:paraId="655ACB79" w14:textId="77777777" w:rsidR="00511AD3" w:rsidRDefault="00511AD3">
          <w:pPr>
            <w:pStyle w:val="TOC2"/>
            <w:tabs>
              <w:tab w:val="right" w:leader="dot" w:pos="8834"/>
            </w:tabs>
            <w:rPr>
              <w:rFonts w:cstheme="minorBidi"/>
              <w:noProof/>
              <w:kern w:val="2"/>
              <w:sz w:val="24"/>
              <w:szCs w:val="24"/>
              <w14:ligatures w14:val="standardContextual"/>
            </w:rPr>
          </w:pPr>
          <w:hyperlink w:anchor="_Toc239170442" w:history="1">
            <w:r w:rsidRPr="0019692C">
              <w:rPr>
                <w:rStyle w:val="Hyperlink"/>
                <w:noProof/>
              </w:rPr>
              <w:t>Details of Nominee</w:t>
            </w:r>
            <w:r>
              <w:rPr>
                <w:noProof/>
                <w:webHidden/>
              </w:rPr>
              <w:tab/>
            </w:r>
            <w:r>
              <w:rPr>
                <w:noProof/>
                <w:webHidden/>
              </w:rPr>
              <w:fldChar w:fldCharType="begin"/>
            </w:r>
            <w:r>
              <w:rPr>
                <w:noProof/>
                <w:webHidden/>
              </w:rPr>
              <w:instrText xml:space="preserve"> PAGEREF _Toc239170442 \h </w:instrText>
            </w:r>
            <w:r>
              <w:rPr>
                <w:noProof/>
                <w:webHidden/>
              </w:rPr>
            </w:r>
            <w:r>
              <w:rPr>
                <w:noProof/>
                <w:webHidden/>
              </w:rPr>
              <w:fldChar w:fldCharType="separate"/>
            </w:r>
            <w:r>
              <w:rPr>
                <w:noProof/>
                <w:webHidden/>
              </w:rPr>
              <w:t>2</w:t>
            </w:r>
            <w:r>
              <w:rPr>
                <w:noProof/>
                <w:webHidden/>
              </w:rPr>
              <w:fldChar w:fldCharType="end"/>
            </w:r>
          </w:hyperlink>
        </w:p>
        <w:p w14:paraId="673CDF49" w14:textId="77777777" w:rsidR="00511AD3" w:rsidRDefault="00511AD3">
          <w:pPr>
            <w:pStyle w:val="TOC2"/>
            <w:tabs>
              <w:tab w:val="right" w:leader="dot" w:pos="8834"/>
            </w:tabs>
            <w:rPr>
              <w:rFonts w:cstheme="minorBidi"/>
              <w:noProof/>
              <w:kern w:val="2"/>
              <w:sz w:val="24"/>
              <w:szCs w:val="24"/>
              <w14:ligatures w14:val="standardContextual"/>
            </w:rPr>
          </w:pPr>
          <w:hyperlink w:anchor="_Toc239170443" w:history="1">
            <w:r w:rsidRPr="0019692C">
              <w:rPr>
                <w:rStyle w:val="Hyperlink"/>
                <w:noProof/>
              </w:rPr>
              <w:t>Acceptance of Nomination</w:t>
            </w:r>
            <w:r>
              <w:rPr>
                <w:noProof/>
                <w:webHidden/>
              </w:rPr>
              <w:tab/>
            </w:r>
            <w:r>
              <w:rPr>
                <w:noProof/>
                <w:webHidden/>
              </w:rPr>
              <w:fldChar w:fldCharType="begin"/>
            </w:r>
            <w:r>
              <w:rPr>
                <w:noProof/>
                <w:webHidden/>
              </w:rPr>
              <w:instrText xml:space="preserve"> PAGEREF _Toc239170443 \h </w:instrText>
            </w:r>
            <w:r>
              <w:rPr>
                <w:noProof/>
                <w:webHidden/>
              </w:rPr>
            </w:r>
            <w:r>
              <w:rPr>
                <w:noProof/>
                <w:webHidden/>
              </w:rPr>
              <w:fldChar w:fldCharType="separate"/>
            </w:r>
            <w:r>
              <w:rPr>
                <w:noProof/>
                <w:webHidden/>
              </w:rPr>
              <w:t>2</w:t>
            </w:r>
            <w:r>
              <w:rPr>
                <w:noProof/>
                <w:webHidden/>
              </w:rPr>
              <w:fldChar w:fldCharType="end"/>
            </w:r>
          </w:hyperlink>
        </w:p>
        <w:p w14:paraId="254ED6CD" w14:textId="77777777" w:rsidR="00511AD3" w:rsidRDefault="00511AD3">
          <w:pPr>
            <w:pStyle w:val="TOC2"/>
            <w:tabs>
              <w:tab w:val="right" w:leader="dot" w:pos="8834"/>
            </w:tabs>
            <w:rPr>
              <w:rFonts w:cstheme="minorBidi"/>
              <w:noProof/>
              <w:kern w:val="2"/>
              <w:sz w:val="24"/>
              <w:szCs w:val="24"/>
              <w14:ligatures w14:val="standardContextual"/>
            </w:rPr>
          </w:pPr>
          <w:hyperlink w:anchor="_Toc239170444" w:history="1">
            <w:r w:rsidRPr="0019692C">
              <w:rPr>
                <w:rStyle w:val="Hyperlink"/>
                <w:noProof/>
              </w:rPr>
              <w:t>Details of Proposer</w:t>
            </w:r>
            <w:r>
              <w:rPr>
                <w:noProof/>
                <w:webHidden/>
              </w:rPr>
              <w:tab/>
            </w:r>
            <w:r>
              <w:rPr>
                <w:noProof/>
                <w:webHidden/>
              </w:rPr>
              <w:fldChar w:fldCharType="begin"/>
            </w:r>
            <w:r>
              <w:rPr>
                <w:noProof/>
                <w:webHidden/>
              </w:rPr>
              <w:instrText xml:space="preserve"> PAGEREF _Toc239170444 \h </w:instrText>
            </w:r>
            <w:r>
              <w:rPr>
                <w:noProof/>
                <w:webHidden/>
              </w:rPr>
            </w:r>
            <w:r>
              <w:rPr>
                <w:noProof/>
                <w:webHidden/>
              </w:rPr>
              <w:fldChar w:fldCharType="separate"/>
            </w:r>
            <w:r>
              <w:rPr>
                <w:noProof/>
                <w:webHidden/>
              </w:rPr>
              <w:t>3</w:t>
            </w:r>
            <w:r>
              <w:rPr>
                <w:noProof/>
                <w:webHidden/>
              </w:rPr>
              <w:fldChar w:fldCharType="end"/>
            </w:r>
          </w:hyperlink>
        </w:p>
        <w:p w14:paraId="5C9343CC" w14:textId="77777777" w:rsidR="00511AD3" w:rsidRDefault="00511AD3">
          <w:pPr>
            <w:pStyle w:val="TOC2"/>
            <w:tabs>
              <w:tab w:val="right" w:leader="dot" w:pos="8834"/>
            </w:tabs>
            <w:rPr>
              <w:rFonts w:cstheme="minorBidi"/>
              <w:noProof/>
              <w:kern w:val="2"/>
              <w:sz w:val="24"/>
              <w:szCs w:val="24"/>
              <w14:ligatures w14:val="standardContextual"/>
            </w:rPr>
          </w:pPr>
          <w:hyperlink w:anchor="_Toc239170445" w:history="1">
            <w:r w:rsidRPr="0019692C">
              <w:rPr>
                <w:rStyle w:val="Hyperlink"/>
                <w:noProof/>
              </w:rPr>
              <w:t>Details of Seconder</w:t>
            </w:r>
            <w:r>
              <w:rPr>
                <w:noProof/>
                <w:webHidden/>
              </w:rPr>
              <w:tab/>
            </w:r>
            <w:r>
              <w:rPr>
                <w:noProof/>
                <w:webHidden/>
              </w:rPr>
              <w:fldChar w:fldCharType="begin"/>
            </w:r>
            <w:r>
              <w:rPr>
                <w:noProof/>
                <w:webHidden/>
              </w:rPr>
              <w:instrText xml:space="preserve"> PAGEREF _Toc239170445 \h </w:instrText>
            </w:r>
            <w:r>
              <w:rPr>
                <w:noProof/>
                <w:webHidden/>
              </w:rPr>
            </w:r>
            <w:r>
              <w:rPr>
                <w:noProof/>
                <w:webHidden/>
              </w:rPr>
              <w:fldChar w:fldCharType="separate"/>
            </w:r>
            <w:r>
              <w:rPr>
                <w:noProof/>
                <w:webHidden/>
              </w:rPr>
              <w:t>3</w:t>
            </w:r>
            <w:r>
              <w:rPr>
                <w:noProof/>
                <w:webHidden/>
              </w:rPr>
              <w:fldChar w:fldCharType="end"/>
            </w:r>
          </w:hyperlink>
        </w:p>
        <w:p w14:paraId="189CD456" w14:textId="77777777" w:rsidR="00511AD3" w:rsidRDefault="00511AD3">
          <w:pPr>
            <w:pStyle w:val="TOC2"/>
            <w:tabs>
              <w:tab w:val="right" w:leader="dot" w:pos="8834"/>
            </w:tabs>
            <w:rPr>
              <w:rFonts w:cstheme="minorBidi"/>
              <w:noProof/>
              <w:kern w:val="2"/>
              <w:sz w:val="24"/>
              <w:szCs w:val="24"/>
              <w14:ligatures w14:val="standardContextual"/>
            </w:rPr>
          </w:pPr>
          <w:hyperlink w:anchor="_Toc239170446" w:history="1">
            <w:r w:rsidRPr="0019692C">
              <w:rPr>
                <w:rStyle w:val="Hyperlink"/>
                <w:noProof/>
              </w:rPr>
              <w:t>Statement of Candidature</w:t>
            </w:r>
            <w:r>
              <w:rPr>
                <w:noProof/>
                <w:webHidden/>
              </w:rPr>
              <w:tab/>
            </w:r>
            <w:r>
              <w:rPr>
                <w:noProof/>
                <w:webHidden/>
              </w:rPr>
              <w:fldChar w:fldCharType="begin"/>
            </w:r>
            <w:r>
              <w:rPr>
                <w:noProof/>
                <w:webHidden/>
              </w:rPr>
              <w:instrText xml:space="preserve"> PAGEREF _Toc239170446 \h </w:instrText>
            </w:r>
            <w:r>
              <w:rPr>
                <w:noProof/>
                <w:webHidden/>
              </w:rPr>
            </w:r>
            <w:r>
              <w:rPr>
                <w:noProof/>
                <w:webHidden/>
              </w:rPr>
              <w:fldChar w:fldCharType="separate"/>
            </w:r>
            <w:r>
              <w:rPr>
                <w:noProof/>
                <w:webHidden/>
              </w:rPr>
              <w:t>4</w:t>
            </w:r>
            <w:r>
              <w:rPr>
                <w:noProof/>
                <w:webHidden/>
              </w:rPr>
              <w:fldChar w:fldCharType="end"/>
            </w:r>
          </w:hyperlink>
        </w:p>
        <w:p w14:paraId="538A97F2" w14:textId="77777777" w:rsidR="00511AD3" w:rsidRDefault="00511AD3">
          <w:pPr>
            <w:pStyle w:val="TOC1"/>
            <w:tabs>
              <w:tab w:val="right" w:leader="dot" w:pos="8834"/>
            </w:tabs>
            <w:rPr>
              <w:rFonts w:cstheme="minorBidi"/>
              <w:noProof/>
              <w:kern w:val="2"/>
              <w:sz w:val="24"/>
              <w:szCs w:val="24"/>
              <w14:ligatures w14:val="standardContextual"/>
            </w:rPr>
          </w:pPr>
          <w:hyperlink w:anchor="_Toc239170447" w:history="1">
            <w:r w:rsidRPr="0019692C">
              <w:rPr>
                <w:rStyle w:val="Hyperlink"/>
                <w:noProof/>
              </w:rPr>
              <w:t>Nomination Form Instructions</w:t>
            </w:r>
            <w:r>
              <w:rPr>
                <w:noProof/>
                <w:webHidden/>
              </w:rPr>
              <w:tab/>
            </w:r>
            <w:r>
              <w:rPr>
                <w:noProof/>
                <w:webHidden/>
              </w:rPr>
              <w:fldChar w:fldCharType="begin"/>
            </w:r>
            <w:r>
              <w:rPr>
                <w:noProof/>
                <w:webHidden/>
              </w:rPr>
              <w:instrText xml:space="preserve"> PAGEREF _Toc239170447 \h </w:instrText>
            </w:r>
            <w:r>
              <w:rPr>
                <w:noProof/>
                <w:webHidden/>
              </w:rPr>
            </w:r>
            <w:r>
              <w:rPr>
                <w:noProof/>
                <w:webHidden/>
              </w:rPr>
              <w:fldChar w:fldCharType="separate"/>
            </w:r>
            <w:r>
              <w:rPr>
                <w:noProof/>
                <w:webHidden/>
              </w:rPr>
              <w:t>5</w:t>
            </w:r>
            <w:r>
              <w:rPr>
                <w:noProof/>
                <w:webHidden/>
              </w:rPr>
              <w:fldChar w:fldCharType="end"/>
            </w:r>
          </w:hyperlink>
        </w:p>
        <w:p w14:paraId="06F3FB4E" w14:textId="77777777" w:rsidR="00511AD3" w:rsidRDefault="00511AD3">
          <w:pPr>
            <w:pStyle w:val="TOC1"/>
            <w:tabs>
              <w:tab w:val="right" w:leader="dot" w:pos="8834"/>
            </w:tabs>
            <w:rPr>
              <w:rFonts w:cstheme="minorBidi"/>
              <w:noProof/>
              <w:kern w:val="2"/>
              <w:sz w:val="24"/>
              <w:szCs w:val="24"/>
              <w14:ligatures w14:val="standardContextual"/>
            </w:rPr>
          </w:pPr>
          <w:hyperlink w:anchor="_Toc239170448" w:history="1">
            <w:r w:rsidRPr="0019692C">
              <w:rPr>
                <w:rStyle w:val="Hyperlink"/>
                <w:noProof/>
              </w:rPr>
              <w:t>Notice of Withdrawal</w:t>
            </w:r>
            <w:r>
              <w:rPr>
                <w:noProof/>
                <w:webHidden/>
              </w:rPr>
              <w:tab/>
            </w:r>
            <w:r>
              <w:rPr>
                <w:noProof/>
                <w:webHidden/>
              </w:rPr>
              <w:fldChar w:fldCharType="begin"/>
            </w:r>
            <w:r>
              <w:rPr>
                <w:noProof/>
                <w:webHidden/>
              </w:rPr>
              <w:instrText xml:space="preserve"> PAGEREF _Toc239170448 \h </w:instrText>
            </w:r>
            <w:r>
              <w:rPr>
                <w:noProof/>
                <w:webHidden/>
              </w:rPr>
            </w:r>
            <w:r>
              <w:rPr>
                <w:noProof/>
                <w:webHidden/>
              </w:rPr>
              <w:fldChar w:fldCharType="separate"/>
            </w:r>
            <w:r>
              <w:rPr>
                <w:noProof/>
                <w:webHidden/>
              </w:rPr>
              <w:t>6</w:t>
            </w:r>
            <w:r>
              <w:rPr>
                <w:noProof/>
                <w:webHidden/>
              </w:rPr>
              <w:fldChar w:fldCharType="end"/>
            </w:r>
          </w:hyperlink>
        </w:p>
        <w:p w14:paraId="58FC9163" w14:textId="77777777" w:rsidR="00511AD3" w:rsidRDefault="00511AD3">
          <w:pPr>
            <w:pStyle w:val="TOC1"/>
            <w:tabs>
              <w:tab w:val="right" w:leader="dot" w:pos="8834"/>
            </w:tabs>
            <w:rPr>
              <w:rFonts w:cstheme="minorBidi"/>
              <w:noProof/>
              <w:kern w:val="2"/>
              <w:sz w:val="24"/>
              <w:szCs w:val="24"/>
              <w14:ligatures w14:val="standardContextual"/>
            </w:rPr>
          </w:pPr>
          <w:hyperlink w:anchor="_Toc239170449" w:history="1">
            <w:r w:rsidRPr="0019692C">
              <w:rPr>
                <w:rStyle w:val="Hyperlink"/>
                <w:noProof/>
              </w:rPr>
              <w:t>Frequently Asked Questions</w:t>
            </w:r>
            <w:r>
              <w:rPr>
                <w:noProof/>
                <w:webHidden/>
              </w:rPr>
              <w:tab/>
            </w:r>
            <w:r>
              <w:rPr>
                <w:noProof/>
                <w:webHidden/>
              </w:rPr>
              <w:fldChar w:fldCharType="begin"/>
            </w:r>
            <w:r>
              <w:rPr>
                <w:noProof/>
                <w:webHidden/>
              </w:rPr>
              <w:instrText xml:space="preserve"> PAGEREF _Toc239170449 \h </w:instrText>
            </w:r>
            <w:r>
              <w:rPr>
                <w:noProof/>
                <w:webHidden/>
              </w:rPr>
            </w:r>
            <w:r>
              <w:rPr>
                <w:noProof/>
                <w:webHidden/>
              </w:rPr>
              <w:fldChar w:fldCharType="separate"/>
            </w:r>
            <w:r>
              <w:rPr>
                <w:noProof/>
                <w:webHidden/>
              </w:rPr>
              <w:t>7</w:t>
            </w:r>
            <w:r>
              <w:rPr>
                <w:noProof/>
                <w:webHidden/>
              </w:rPr>
              <w:fldChar w:fldCharType="end"/>
            </w:r>
          </w:hyperlink>
        </w:p>
        <w:p w14:paraId="6C6269B0" w14:textId="77777777" w:rsidR="00511AD3" w:rsidRDefault="00511AD3">
          <w:pPr>
            <w:pStyle w:val="TOC1"/>
            <w:tabs>
              <w:tab w:val="right" w:leader="dot" w:pos="8834"/>
            </w:tabs>
            <w:rPr>
              <w:rFonts w:cstheme="minorBidi"/>
              <w:noProof/>
              <w:kern w:val="2"/>
              <w:sz w:val="24"/>
              <w:szCs w:val="24"/>
              <w14:ligatures w14:val="standardContextual"/>
            </w:rPr>
          </w:pPr>
          <w:hyperlink w:anchor="_Toc239170450" w:history="1">
            <w:r w:rsidRPr="0019692C">
              <w:rPr>
                <w:rStyle w:val="Hyperlink"/>
                <w:noProof/>
              </w:rPr>
              <w:t>Community Councils</w:t>
            </w:r>
            <w:r>
              <w:rPr>
                <w:noProof/>
                <w:webHidden/>
              </w:rPr>
              <w:tab/>
            </w:r>
            <w:r>
              <w:rPr>
                <w:noProof/>
                <w:webHidden/>
              </w:rPr>
              <w:fldChar w:fldCharType="begin"/>
            </w:r>
            <w:r>
              <w:rPr>
                <w:noProof/>
                <w:webHidden/>
              </w:rPr>
              <w:instrText xml:space="preserve"> PAGEREF _Toc239170450 \h </w:instrText>
            </w:r>
            <w:r>
              <w:rPr>
                <w:noProof/>
                <w:webHidden/>
              </w:rPr>
            </w:r>
            <w:r>
              <w:rPr>
                <w:noProof/>
                <w:webHidden/>
              </w:rPr>
              <w:fldChar w:fldCharType="separate"/>
            </w:r>
            <w:r>
              <w:rPr>
                <w:noProof/>
                <w:webHidden/>
              </w:rPr>
              <w:t>9</w:t>
            </w:r>
            <w:r>
              <w:rPr>
                <w:noProof/>
                <w:webHidden/>
              </w:rPr>
              <w:fldChar w:fldCharType="end"/>
            </w:r>
          </w:hyperlink>
        </w:p>
        <w:p w14:paraId="167D8644" w14:textId="1F7A2A12" w:rsidR="00511AD3" w:rsidRDefault="00511AD3">
          <w:pPr>
            <w:pStyle w:val="TOC1"/>
            <w:tabs>
              <w:tab w:val="right" w:leader="dot" w:pos="8834"/>
            </w:tabs>
            <w:rPr>
              <w:rFonts w:cstheme="minorBidi"/>
              <w:noProof/>
              <w:kern w:val="2"/>
              <w:sz w:val="24"/>
              <w:szCs w:val="24"/>
              <w14:ligatures w14:val="standardContextual"/>
            </w:rPr>
          </w:pPr>
          <w:hyperlink w:anchor="_Toc239170451" w:history="1">
            <w:r w:rsidRPr="0019692C">
              <w:rPr>
                <w:rStyle w:val="Hyperlink"/>
                <w:noProof/>
              </w:rPr>
              <w:t>Boundary Maps</w:t>
            </w:r>
            <w:r>
              <w:rPr>
                <w:noProof/>
                <w:webHidden/>
              </w:rPr>
              <w:tab/>
            </w:r>
          </w:hyperlink>
          <w:r w:rsidR="00276940">
            <w:t>9</w:t>
          </w:r>
        </w:p>
        <w:p w14:paraId="6894A5F5" w14:textId="77777777" w:rsidR="00F2310C" w:rsidRDefault="00F2310C">
          <w:r>
            <w:rPr>
              <w:b/>
              <w:bCs/>
            </w:rPr>
            <w:fldChar w:fldCharType="end"/>
          </w:r>
        </w:p>
      </w:sdtContent>
    </w:sdt>
    <w:p w14:paraId="29AF9E3E" w14:textId="77777777" w:rsidR="00C47134" w:rsidRDefault="00C47134"/>
    <w:p w14:paraId="51567C20" w14:textId="77777777" w:rsidR="00C47134" w:rsidRDefault="00C47134"/>
    <w:p w14:paraId="7DE4BC07" w14:textId="77777777" w:rsidR="00C47134" w:rsidRDefault="00C47134">
      <w:pPr>
        <w:sectPr w:rsidR="00C47134" w:rsidSect="00C47134">
          <w:footerReference w:type="first" r:id="rId14"/>
          <w:pgSz w:w="11906" w:h="16838"/>
          <w:pgMar w:top="1588" w:right="1531" w:bottom="1928" w:left="1531" w:header="709" w:footer="709" w:gutter="0"/>
          <w:pgNumType w:start="1"/>
          <w:cols w:space="708"/>
          <w:titlePg/>
          <w:docGrid w:linePitch="360"/>
        </w:sectPr>
      </w:pPr>
    </w:p>
    <w:p w14:paraId="4B0E41AB" w14:textId="77777777" w:rsidR="00C47134" w:rsidRDefault="00C47134" w:rsidP="00C47134">
      <w:pPr>
        <w:pStyle w:val="Heading1"/>
      </w:pPr>
      <w:bookmarkStart w:id="1" w:name="_Toc239170440"/>
      <w:r>
        <w:lastRenderedPageBreak/>
        <w:t>Community Council – Nomination Pack</w:t>
      </w:r>
      <w:bookmarkEnd w:id="1"/>
    </w:p>
    <w:p w14:paraId="7CFA10F6" w14:textId="77777777" w:rsidR="00C47134" w:rsidRPr="00C47134" w:rsidRDefault="00C47134" w:rsidP="00C47134"/>
    <w:p w14:paraId="2069B763" w14:textId="77777777" w:rsidR="00C47134" w:rsidRDefault="00C47134" w:rsidP="00C47134">
      <w:r>
        <w:t>This nomination pack contains all the relevant material to support the submission of an individual’s nomination to stand as a candidate for a position on a community council.</w:t>
      </w:r>
    </w:p>
    <w:p w14:paraId="12AD1AEC" w14:textId="77777777" w:rsidR="00C47134" w:rsidRDefault="00C47134" w:rsidP="00C47134"/>
    <w:p w14:paraId="15EE8DEE" w14:textId="77777777" w:rsidR="00C47134" w:rsidRDefault="00C47134" w:rsidP="00C47134">
      <w:r>
        <w:t>The following documents are enclosed:</w:t>
      </w:r>
    </w:p>
    <w:p w14:paraId="7BC78DCB" w14:textId="77777777" w:rsidR="00C47134" w:rsidRDefault="00C47134" w:rsidP="00C47134"/>
    <w:p w14:paraId="319796A3" w14:textId="77777777" w:rsidR="00C47134" w:rsidRDefault="00C47134" w:rsidP="00C47134">
      <w:pPr>
        <w:pStyle w:val="ListParagraph"/>
        <w:numPr>
          <w:ilvl w:val="0"/>
          <w:numId w:val="1"/>
        </w:numPr>
      </w:pPr>
      <w:r>
        <w:t>Nomination Form</w:t>
      </w:r>
    </w:p>
    <w:p w14:paraId="1F7AC8A7" w14:textId="77777777" w:rsidR="00C47134" w:rsidRDefault="00C47134" w:rsidP="00C47134">
      <w:pPr>
        <w:pStyle w:val="ListParagraph"/>
        <w:numPr>
          <w:ilvl w:val="0"/>
          <w:numId w:val="1"/>
        </w:numPr>
      </w:pPr>
      <w:r>
        <w:t>Nomination Form Instructions</w:t>
      </w:r>
    </w:p>
    <w:p w14:paraId="4470758D" w14:textId="77777777" w:rsidR="00C47134" w:rsidRDefault="00C47134" w:rsidP="00C47134">
      <w:pPr>
        <w:pStyle w:val="ListParagraph"/>
        <w:numPr>
          <w:ilvl w:val="0"/>
          <w:numId w:val="1"/>
        </w:numPr>
      </w:pPr>
      <w:r>
        <w:t>Notice of Withdrawal</w:t>
      </w:r>
    </w:p>
    <w:p w14:paraId="295A759F" w14:textId="77777777" w:rsidR="00C47134" w:rsidRDefault="00C47134" w:rsidP="00C47134">
      <w:pPr>
        <w:pStyle w:val="ListParagraph"/>
        <w:numPr>
          <w:ilvl w:val="0"/>
          <w:numId w:val="1"/>
        </w:numPr>
      </w:pPr>
      <w:r>
        <w:t>Frequently Asked Questions</w:t>
      </w:r>
    </w:p>
    <w:p w14:paraId="0E5F0E9C" w14:textId="77777777" w:rsidR="00C47134" w:rsidRDefault="00C47134" w:rsidP="00C47134">
      <w:pPr>
        <w:pStyle w:val="ListParagraph"/>
        <w:numPr>
          <w:ilvl w:val="0"/>
          <w:numId w:val="1"/>
        </w:numPr>
      </w:pPr>
      <w:r>
        <w:t>A list of Falkirk</w:t>
      </w:r>
      <w:r w:rsidR="000619FC">
        <w:t>’s</w:t>
      </w:r>
      <w:r>
        <w:t xml:space="preserve"> Community Councils</w:t>
      </w:r>
    </w:p>
    <w:p w14:paraId="6FC032D6" w14:textId="77777777" w:rsidR="00C47134" w:rsidRDefault="00C47134" w:rsidP="00C47134">
      <w:pPr>
        <w:pStyle w:val="ListParagraph"/>
        <w:numPr>
          <w:ilvl w:val="0"/>
          <w:numId w:val="1"/>
        </w:numPr>
      </w:pPr>
      <w:r>
        <w:t>Boundary Map of Falkirk’s Community Council areas</w:t>
      </w:r>
    </w:p>
    <w:p w14:paraId="3B6B367A" w14:textId="77777777" w:rsidR="00C47134" w:rsidRDefault="00C47134" w:rsidP="00C47134"/>
    <w:p w14:paraId="1B15AE2E" w14:textId="77777777" w:rsidR="00C47134" w:rsidRDefault="00C47134" w:rsidP="00C47134">
      <w:r w:rsidRPr="00C47134">
        <w:t xml:space="preserve">Nominations should be lodged at the Election Office, </w:t>
      </w:r>
      <w:r>
        <w:t>4 Central Boulevard, Larbert, FK5 4RU</w:t>
      </w:r>
      <w:r w:rsidRPr="00C47134">
        <w:t xml:space="preserve"> no later than 4.00 pm on </w:t>
      </w:r>
      <w:r>
        <w:t xml:space="preserve">date indicated on the Notice of Election.  </w:t>
      </w:r>
      <w:r w:rsidRPr="00C47134">
        <w:t xml:space="preserve">Forms can be </w:t>
      </w:r>
      <w:r>
        <w:t xml:space="preserve">submitted by email to </w:t>
      </w:r>
      <w:hyperlink r:id="rId15" w:history="1">
        <w:r w:rsidRPr="007F1751">
          <w:rPr>
            <w:rStyle w:val="Hyperlink"/>
          </w:rPr>
          <w:t>elections@falkirk.gov.uk</w:t>
        </w:r>
      </w:hyperlink>
      <w:r w:rsidR="007B37C5">
        <w:t xml:space="preserve">.  </w:t>
      </w:r>
      <w:r w:rsidRPr="00C47134">
        <w:t>Further details will be issued to candidates following completion of the nomination process.</w:t>
      </w:r>
    </w:p>
    <w:p w14:paraId="29C7D59B" w14:textId="77777777" w:rsidR="007B37C5" w:rsidRDefault="007B37C5" w:rsidP="00C47134"/>
    <w:p w14:paraId="725A6C4E" w14:textId="77777777" w:rsidR="007B37C5" w:rsidRDefault="007B37C5" w:rsidP="007B37C5">
      <w:pPr>
        <w:pStyle w:val="Heading1"/>
      </w:pPr>
      <w:bookmarkStart w:id="2" w:name="_Toc239170441"/>
      <w:r>
        <w:lastRenderedPageBreak/>
        <w:t>Nomination Form</w:t>
      </w:r>
      <w:bookmarkEnd w:id="2"/>
    </w:p>
    <w:p w14:paraId="11F9D3BD" w14:textId="77777777" w:rsidR="007B37C5" w:rsidRDefault="007B37C5" w:rsidP="007B37C5">
      <w:pPr>
        <w:pStyle w:val="Heading2"/>
      </w:pPr>
      <w:bookmarkStart w:id="3" w:name="_Toc239170442"/>
      <w:r>
        <w:t>Details of Nominee</w:t>
      </w:r>
      <w:bookmarkEnd w:id="3"/>
    </w:p>
    <w:tbl>
      <w:tblPr>
        <w:tblStyle w:val="TableGrid"/>
        <w:tblW w:w="5000" w:type="pct"/>
        <w:tblCellMar>
          <w:top w:w="113" w:type="dxa"/>
          <w:bottom w:w="113" w:type="dxa"/>
        </w:tblCellMar>
        <w:tblLook w:val="04A0" w:firstRow="1" w:lastRow="0" w:firstColumn="1" w:lastColumn="0" w:noHBand="0" w:noVBand="1"/>
      </w:tblPr>
      <w:tblGrid>
        <w:gridCol w:w="2208"/>
        <w:gridCol w:w="6626"/>
      </w:tblGrid>
      <w:tr w:rsidR="007B37C5" w14:paraId="1AECF72F" w14:textId="77777777" w:rsidTr="007B37C5">
        <w:tc>
          <w:tcPr>
            <w:tcW w:w="1250" w:type="pct"/>
          </w:tcPr>
          <w:p w14:paraId="383CC69D" w14:textId="77777777" w:rsidR="007B37C5" w:rsidRDefault="007B37C5" w:rsidP="007B37C5">
            <w:r>
              <w:t>Name:</w:t>
            </w:r>
          </w:p>
        </w:tc>
        <w:tc>
          <w:tcPr>
            <w:tcW w:w="3750" w:type="pct"/>
          </w:tcPr>
          <w:p w14:paraId="0E9C3D6B" w14:textId="77777777" w:rsidR="007B37C5" w:rsidRDefault="007B37C5" w:rsidP="007B37C5"/>
        </w:tc>
      </w:tr>
      <w:tr w:rsidR="007B37C5" w14:paraId="3548CE99" w14:textId="77777777" w:rsidTr="007B37C5">
        <w:tc>
          <w:tcPr>
            <w:tcW w:w="1250" w:type="pct"/>
          </w:tcPr>
          <w:p w14:paraId="0FD37A3A" w14:textId="77777777" w:rsidR="007B37C5" w:rsidRDefault="007B37C5" w:rsidP="007B37C5">
            <w:r>
              <w:t>Address:</w:t>
            </w:r>
          </w:p>
        </w:tc>
        <w:tc>
          <w:tcPr>
            <w:tcW w:w="3750" w:type="pct"/>
          </w:tcPr>
          <w:p w14:paraId="3F04C6BB" w14:textId="77777777" w:rsidR="007B37C5" w:rsidRDefault="007B37C5" w:rsidP="007B37C5"/>
        </w:tc>
      </w:tr>
      <w:tr w:rsidR="007B37C5" w14:paraId="47D562B3" w14:textId="77777777" w:rsidTr="007B37C5">
        <w:tc>
          <w:tcPr>
            <w:tcW w:w="1250" w:type="pct"/>
          </w:tcPr>
          <w:p w14:paraId="452A952E" w14:textId="77777777" w:rsidR="007B37C5" w:rsidRDefault="007B37C5" w:rsidP="007B37C5">
            <w:r>
              <w:t>Postcode:</w:t>
            </w:r>
          </w:p>
        </w:tc>
        <w:tc>
          <w:tcPr>
            <w:tcW w:w="3750" w:type="pct"/>
          </w:tcPr>
          <w:p w14:paraId="0DA9D823" w14:textId="77777777" w:rsidR="007B37C5" w:rsidRDefault="007B37C5" w:rsidP="007B37C5"/>
        </w:tc>
      </w:tr>
      <w:tr w:rsidR="007B37C5" w14:paraId="00E24249" w14:textId="77777777" w:rsidTr="007B37C5">
        <w:tc>
          <w:tcPr>
            <w:tcW w:w="1250" w:type="pct"/>
          </w:tcPr>
          <w:p w14:paraId="60383867" w14:textId="77777777" w:rsidR="007B37C5" w:rsidRDefault="007B37C5" w:rsidP="007B37C5">
            <w:r>
              <w:t>Tel. No.:</w:t>
            </w:r>
          </w:p>
        </w:tc>
        <w:tc>
          <w:tcPr>
            <w:tcW w:w="3750" w:type="pct"/>
          </w:tcPr>
          <w:p w14:paraId="67D8BD47" w14:textId="77777777" w:rsidR="007B37C5" w:rsidRDefault="007B37C5" w:rsidP="007B37C5"/>
        </w:tc>
      </w:tr>
      <w:tr w:rsidR="007B37C5" w14:paraId="394C3316" w14:textId="77777777" w:rsidTr="007B37C5">
        <w:tc>
          <w:tcPr>
            <w:tcW w:w="1250" w:type="pct"/>
          </w:tcPr>
          <w:p w14:paraId="031596CE" w14:textId="77777777" w:rsidR="007B37C5" w:rsidRDefault="007B37C5" w:rsidP="007B37C5">
            <w:r>
              <w:t>Email:</w:t>
            </w:r>
          </w:p>
        </w:tc>
        <w:tc>
          <w:tcPr>
            <w:tcW w:w="3750" w:type="pct"/>
          </w:tcPr>
          <w:p w14:paraId="6E471DB9" w14:textId="77777777" w:rsidR="007B37C5" w:rsidRDefault="007B37C5" w:rsidP="007B37C5"/>
        </w:tc>
      </w:tr>
    </w:tbl>
    <w:p w14:paraId="3B509B4C" w14:textId="77777777" w:rsidR="004F4114" w:rsidRDefault="004F4114" w:rsidP="007B37C5"/>
    <w:p w14:paraId="1E629751" w14:textId="77777777" w:rsidR="004F4114" w:rsidRDefault="004F4114" w:rsidP="004F4114">
      <w:pPr>
        <w:pStyle w:val="Heading2"/>
      </w:pPr>
      <w:bookmarkStart w:id="4" w:name="_Toc239170443"/>
      <w:r>
        <w:t>Acceptance of Nomination</w:t>
      </w:r>
      <w:bookmarkEnd w:id="4"/>
    </w:p>
    <w:tbl>
      <w:tblPr>
        <w:tblStyle w:val="TableGrid"/>
        <w:tblW w:w="5000" w:type="pct"/>
        <w:tblCellMar>
          <w:top w:w="113" w:type="dxa"/>
          <w:bottom w:w="113" w:type="dxa"/>
        </w:tblCellMar>
        <w:tblLook w:val="04A0" w:firstRow="1" w:lastRow="0" w:firstColumn="1" w:lastColumn="0" w:noHBand="0" w:noVBand="1"/>
      </w:tblPr>
      <w:tblGrid>
        <w:gridCol w:w="2208"/>
        <w:gridCol w:w="6626"/>
      </w:tblGrid>
      <w:tr w:rsidR="004F4114" w14:paraId="08D534DA" w14:textId="77777777" w:rsidTr="004F4114">
        <w:tc>
          <w:tcPr>
            <w:tcW w:w="5000" w:type="pct"/>
            <w:gridSpan w:val="2"/>
          </w:tcPr>
          <w:p w14:paraId="4753B6B2" w14:textId="77777777" w:rsidR="004F4114" w:rsidRDefault="004F4114" w:rsidP="004F4114">
            <w:r w:rsidRPr="004F4114">
              <w:t>I consent to my nomination as a candidate for membership of</w:t>
            </w:r>
            <w:r>
              <w:t>:</w:t>
            </w:r>
          </w:p>
          <w:p w14:paraId="7194B44F" w14:textId="77777777" w:rsidR="004F4114" w:rsidRDefault="004F4114" w:rsidP="004F4114"/>
          <w:p w14:paraId="70D63F3F" w14:textId="77777777" w:rsidR="004F4114" w:rsidRDefault="004F4114" w:rsidP="004F4114">
            <w:r>
              <w:t xml:space="preserve">_______________________________________________ </w:t>
            </w:r>
            <w:r w:rsidRPr="004F4114">
              <w:t>Community Council.</w:t>
            </w:r>
          </w:p>
          <w:p w14:paraId="66453A29" w14:textId="77777777" w:rsidR="004F4114" w:rsidRDefault="004F4114" w:rsidP="00D15761"/>
        </w:tc>
      </w:tr>
      <w:tr w:rsidR="004F4114" w14:paraId="480C7115" w14:textId="77777777" w:rsidTr="00D15761">
        <w:tc>
          <w:tcPr>
            <w:tcW w:w="1250" w:type="pct"/>
          </w:tcPr>
          <w:p w14:paraId="76594FA1" w14:textId="77777777" w:rsidR="004F4114" w:rsidRDefault="004F4114" w:rsidP="00D15761">
            <w:r>
              <w:t>Signature</w:t>
            </w:r>
          </w:p>
        </w:tc>
        <w:tc>
          <w:tcPr>
            <w:tcW w:w="3750" w:type="pct"/>
          </w:tcPr>
          <w:p w14:paraId="5B50DBC8" w14:textId="77777777" w:rsidR="004F4114" w:rsidRDefault="004F4114" w:rsidP="00D15761"/>
        </w:tc>
      </w:tr>
      <w:tr w:rsidR="004F4114" w14:paraId="68448541" w14:textId="77777777" w:rsidTr="00D15761">
        <w:tc>
          <w:tcPr>
            <w:tcW w:w="1250" w:type="pct"/>
          </w:tcPr>
          <w:p w14:paraId="205AFBE9" w14:textId="77777777" w:rsidR="004F4114" w:rsidRDefault="004F4114" w:rsidP="00D15761">
            <w:r>
              <w:t>Date</w:t>
            </w:r>
          </w:p>
        </w:tc>
        <w:tc>
          <w:tcPr>
            <w:tcW w:w="3750" w:type="pct"/>
          </w:tcPr>
          <w:p w14:paraId="5D7EE5D8" w14:textId="77777777" w:rsidR="004F4114" w:rsidRDefault="004F4114" w:rsidP="00D15761"/>
        </w:tc>
      </w:tr>
    </w:tbl>
    <w:p w14:paraId="27B8FD22" w14:textId="77777777" w:rsidR="004F4114" w:rsidRDefault="004F4114" w:rsidP="007B37C5"/>
    <w:p w14:paraId="7ED3D81D" w14:textId="77777777" w:rsidR="004F4114" w:rsidRPr="004F4114" w:rsidRDefault="004F4114" w:rsidP="007B37C5">
      <w:pPr>
        <w:rPr>
          <w:rStyle w:val="Strong"/>
        </w:rPr>
      </w:pPr>
      <w:r>
        <w:rPr>
          <w:rStyle w:val="Strong"/>
        </w:rPr>
        <w:t>Notes:</w:t>
      </w:r>
    </w:p>
    <w:p w14:paraId="2016DDC7" w14:textId="77777777" w:rsidR="004F4114" w:rsidRDefault="004F4114" w:rsidP="007B37C5"/>
    <w:p w14:paraId="2846DDE8" w14:textId="77777777" w:rsidR="004F4114" w:rsidRDefault="004F4114" w:rsidP="004F4114">
      <w:pPr>
        <w:pStyle w:val="ListParagraph"/>
        <w:numPr>
          <w:ilvl w:val="0"/>
          <w:numId w:val="2"/>
        </w:numPr>
      </w:pPr>
      <w:r w:rsidRPr="004F4114">
        <w:t xml:space="preserve">The Nominee, Proposer, </w:t>
      </w:r>
      <w:r>
        <w:t xml:space="preserve">and </w:t>
      </w:r>
      <w:r w:rsidRPr="004F4114">
        <w:t xml:space="preserve">Seconder must be registered </w:t>
      </w:r>
      <w:r>
        <w:t>e</w:t>
      </w:r>
      <w:r w:rsidRPr="004F4114">
        <w:t xml:space="preserve">lectors shown on the current electoral roll for the area of the Community Council concerned. </w:t>
      </w:r>
      <w:r>
        <w:t xml:space="preserve"> </w:t>
      </w:r>
      <w:r w:rsidRPr="004F4114">
        <w:t xml:space="preserve">Any enquiries in this regard should be referred to the Election Office or email </w:t>
      </w:r>
      <w:hyperlink r:id="rId16" w:history="1">
        <w:r w:rsidRPr="007F1751">
          <w:rPr>
            <w:rStyle w:val="Hyperlink"/>
          </w:rPr>
          <w:t>elections@falkirk.gov.uk</w:t>
        </w:r>
      </w:hyperlink>
      <w:r w:rsidRPr="004F4114">
        <w:t>.</w:t>
      </w:r>
    </w:p>
    <w:p w14:paraId="41BBD31D" w14:textId="77777777" w:rsidR="004F4114" w:rsidRDefault="004F4114" w:rsidP="004F4114">
      <w:pPr>
        <w:pStyle w:val="ListParagraph"/>
      </w:pPr>
    </w:p>
    <w:p w14:paraId="5D9EE476" w14:textId="77777777" w:rsidR="004F4114" w:rsidRDefault="004F4114" w:rsidP="004F4114">
      <w:pPr>
        <w:pStyle w:val="ListParagraph"/>
        <w:numPr>
          <w:ilvl w:val="0"/>
          <w:numId w:val="2"/>
        </w:numPr>
      </w:pPr>
      <w:r w:rsidRPr="004F4114">
        <w:t>If the candidate wishes to be described by a name by which he/she is commonly known as rather than the name on the electoral roll (e.g. Ian instead of John) he/she should indicate this (e.g. John (commonly known as Ian) Smith).</w:t>
      </w:r>
    </w:p>
    <w:p w14:paraId="33AF7668" w14:textId="77777777" w:rsidR="004F4114" w:rsidRDefault="004F4114" w:rsidP="004F4114">
      <w:pPr>
        <w:pStyle w:val="ListParagraph"/>
      </w:pPr>
    </w:p>
    <w:p w14:paraId="6D5E5111" w14:textId="77777777" w:rsidR="004F4114" w:rsidRDefault="004F4114" w:rsidP="004F4114">
      <w:pPr>
        <w:pStyle w:val="ListParagraph"/>
        <w:numPr>
          <w:ilvl w:val="0"/>
          <w:numId w:val="2"/>
        </w:numPr>
      </w:pPr>
      <w:r w:rsidRPr="004F4114">
        <w:t>If more nominations are received than there are places on the Community Council, a postal ballot will be held on a date to be determined by the Returning Officer.</w:t>
      </w:r>
    </w:p>
    <w:p w14:paraId="5658D87C" w14:textId="77777777" w:rsidR="004F4114" w:rsidRDefault="004F4114" w:rsidP="004F4114">
      <w:pPr>
        <w:pStyle w:val="ListParagraph"/>
      </w:pPr>
    </w:p>
    <w:p w14:paraId="2975E8B0" w14:textId="77777777" w:rsidR="004F4114" w:rsidRDefault="004F4114" w:rsidP="007B37C5">
      <w:pPr>
        <w:pStyle w:val="ListParagraph"/>
        <w:numPr>
          <w:ilvl w:val="0"/>
          <w:numId w:val="2"/>
        </w:numPr>
      </w:pPr>
      <w:r w:rsidRPr="004F4114">
        <w:t xml:space="preserve">In the event of an </w:t>
      </w:r>
      <w:r>
        <w:t>e</w:t>
      </w:r>
      <w:r w:rsidRPr="004F4114">
        <w:t>lection, details of each candidate will be distributed to</w:t>
      </w:r>
      <w:r w:rsidR="00F2310C">
        <w:t xml:space="preserve"> electors in the Community Council area alongside your </w:t>
      </w:r>
      <w:r w:rsidR="00F2310C" w:rsidRPr="00F2310C">
        <w:rPr>
          <w:b/>
          <w:bCs/>
        </w:rPr>
        <w:t>Statement of Candidature</w:t>
      </w:r>
      <w:r w:rsidR="00F2310C">
        <w:t xml:space="preserve">.  </w:t>
      </w:r>
      <w:r w:rsidRPr="004F4114">
        <w:t>Your statement should be no more than 150 words in length and should not contain reference</w:t>
      </w:r>
      <w:r w:rsidR="00F2310C">
        <w:t xml:space="preserve"> </w:t>
      </w:r>
      <w:r w:rsidRPr="004F4114">
        <w:t>to political affiliation</w:t>
      </w:r>
      <w:r w:rsidR="00F2310C">
        <w:t>, direct or otherwise.</w:t>
      </w:r>
    </w:p>
    <w:p w14:paraId="2B6C6109" w14:textId="77777777" w:rsidR="004F4114" w:rsidRDefault="004F4114"/>
    <w:p w14:paraId="77D3597A" w14:textId="77777777" w:rsidR="007B37C5" w:rsidRDefault="007B37C5" w:rsidP="007B37C5">
      <w:pPr>
        <w:pStyle w:val="Heading2"/>
      </w:pPr>
      <w:bookmarkStart w:id="5" w:name="_Toc239170444"/>
      <w:r>
        <w:lastRenderedPageBreak/>
        <w:t>Details of Proposer</w:t>
      </w:r>
      <w:bookmarkEnd w:id="5"/>
    </w:p>
    <w:tbl>
      <w:tblPr>
        <w:tblStyle w:val="TableGrid"/>
        <w:tblW w:w="5000" w:type="pct"/>
        <w:tblCellMar>
          <w:top w:w="113" w:type="dxa"/>
          <w:bottom w:w="113" w:type="dxa"/>
        </w:tblCellMar>
        <w:tblLook w:val="04A0" w:firstRow="1" w:lastRow="0" w:firstColumn="1" w:lastColumn="0" w:noHBand="0" w:noVBand="1"/>
      </w:tblPr>
      <w:tblGrid>
        <w:gridCol w:w="2208"/>
        <w:gridCol w:w="6626"/>
      </w:tblGrid>
      <w:tr w:rsidR="007B37C5" w14:paraId="2FF1AEEA" w14:textId="77777777" w:rsidTr="00D15761">
        <w:tc>
          <w:tcPr>
            <w:tcW w:w="1250" w:type="pct"/>
          </w:tcPr>
          <w:p w14:paraId="021C9AE7" w14:textId="77777777" w:rsidR="007B37C5" w:rsidRDefault="007B37C5" w:rsidP="00D15761">
            <w:r>
              <w:t>Name:</w:t>
            </w:r>
          </w:p>
        </w:tc>
        <w:tc>
          <w:tcPr>
            <w:tcW w:w="3750" w:type="pct"/>
          </w:tcPr>
          <w:p w14:paraId="1E6F53E1" w14:textId="77777777" w:rsidR="007B37C5" w:rsidRDefault="007B37C5" w:rsidP="00D15761"/>
        </w:tc>
      </w:tr>
      <w:tr w:rsidR="007B37C5" w14:paraId="451208C4" w14:textId="77777777" w:rsidTr="00D15761">
        <w:tc>
          <w:tcPr>
            <w:tcW w:w="1250" w:type="pct"/>
          </w:tcPr>
          <w:p w14:paraId="65D01F1F" w14:textId="77777777" w:rsidR="007B37C5" w:rsidRDefault="007B37C5" w:rsidP="00D15761">
            <w:r>
              <w:t>Address:</w:t>
            </w:r>
          </w:p>
        </w:tc>
        <w:tc>
          <w:tcPr>
            <w:tcW w:w="3750" w:type="pct"/>
          </w:tcPr>
          <w:p w14:paraId="7C46D97A" w14:textId="77777777" w:rsidR="007B37C5" w:rsidRDefault="007B37C5" w:rsidP="00D15761"/>
        </w:tc>
      </w:tr>
      <w:tr w:rsidR="007B37C5" w14:paraId="3F048AD5" w14:textId="77777777" w:rsidTr="00D15761">
        <w:tc>
          <w:tcPr>
            <w:tcW w:w="1250" w:type="pct"/>
          </w:tcPr>
          <w:p w14:paraId="5FE73353" w14:textId="77777777" w:rsidR="007B37C5" w:rsidRDefault="007B37C5" w:rsidP="00D15761">
            <w:r>
              <w:t>Postcode:</w:t>
            </w:r>
          </w:p>
        </w:tc>
        <w:tc>
          <w:tcPr>
            <w:tcW w:w="3750" w:type="pct"/>
          </w:tcPr>
          <w:p w14:paraId="43A8D51D" w14:textId="77777777" w:rsidR="007B37C5" w:rsidRDefault="007B37C5" w:rsidP="00D15761"/>
        </w:tc>
      </w:tr>
      <w:tr w:rsidR="007B37C5" w14:paraId="248B655D" w14:textId="77777777" w:rsidTr="00D15761">
        <w:tc>
          <w:tcPr>
            <w:tcW w:w="1250" w:type="pct"/>
          </w:tcPr>
          <w:p w14:paraId="2C4EEA4B" w14:textId="77777777" w:rsidR="007B37C5" w:rsidRDefault="007B37C5" w:rsidP="00D15761">
            <w:r>
              <w:t>Tel. No.:</w:t>
            </w:r>
          </w:p>
        </w:tc>
        <w:tc>
          <w:tcPr>
            <w:tcW w:w="3750" w:type="pct"/>
          </w:tcPr>
          <w:p w14:paraId="6A7EFBB6" w14:textId="77777777" w:rsidR="007B37C5" w:rsidRDefault="007B37C5" w:rsidP="00D15761"/>
        </w:tc>
      </w:tr>
      <w:tr w:rsidR="007B37C5" w14:paraId="4CA5DB03" w14:textId="77777777" w:rsidTr="00D15761">
        <w:tc>
          <w:tcPr>
            <w:tcW w:w="1250" w:type="pct"/>
          </w:tcPr>
          <w:p w14:paraId="12BC5803" w14:textId="77777777" w:rsidR="007B37C5" w:rsidRDefault="007B37C5" w:rsidP="00D15761">
            <w:r>
              <w:t>Email:</w:t>
            </w:r>
          </w:p>
        </w:tc>
        <w:tc>
          <w:tcPr>
            <w:tcW w:w="3750" w:type="pct"/>
          </w:tcPr>
          <w:p w14:paraId="5E89198B" w14:textId="77777777" w:rsidR="007B37C5" w:rsidRDefault="007B37C5" w:rsidP="00D15761"/>
        </w:tc>
      </w:tr>
      <w:tr w:rsidR="004F4114" w14:paraId="48070C53" w14:textId="77777777" w:rsidTr="004F4114">
        <w:tc>
          <w:tcPr>
            <w:tcW w:w="5000" w:type="pct"/>
            <w:gridSpan w:val="2"/>
          </w:tcPr>
          <w:p w14:paraId="11CFE30D" w14:textId="77777777" w:rsidR="004F4114" w:rsidRDefault="004F4114" w:rsidP="004F4114"/>
          <w:p w14:paraId="6F461ED8" w14:textId="77777777" w:rsidR="004F4114" w:rsidRDefault="004F4114" w:rsidP="004F4114">
            <w:r>
              <w:t xml:space="preserve">I nominate ________________________________________ to be a member of </w:t>
            </w:r>
          </w:p>
          <w:p w14:paraId="701A3C5A" w14:textId="77777777" w:rsidR="004F4114" w:rsidRDefault="004F4114" w:rsidP="004F4114"/>
          <w:p w14:paraId="398A3A83" w14:textId="77777777" w:rsidR="004F4114" w:rsidRDefault="004F4114" w:rsidP="004F4114">
            <w:r>
              <w:t>_______________________________________________ Community Council.</w:t>
            </w:r>
          </w:p>
          <w:p w14:paraId="06F38A23" w14:textId="77777777" w:rsidR="004F4114" w:rsidRDefault="004F4114" w:rsidP="00D15761"/>
        </w:tc>
      </w:tr>
      <w:tr w:rsidR="004F4114" w14:paraId="5C2D0344" w14:textId="77777777" w:rsidTr="00D15761">
        <w:tc>
          <w:tcPr>
            <w:tcW w:w="1250" w:type="pct"/>
          </w:tcPr>
          <w:p w14:paraId="51709B0D" w14:textId="77777777" w:rsidR="004F4114" w:rsidRDefault="004F4114" w:rsidP="00D15761">
            <w:r>
              <w:t>Signature</w:t>
            </w:r>
          </w:p>
        </w:tc>
        <w:tc>
          <w:tcPr>
            <w:tcW w:w="3750" w:type="pct"/>
          </w:tcPr>
          <w:p w14:paraId="67F925D3" w14:textId="77777777" w:rsidR="004F4114" w:rsidRDefault="004F4114" w:rsidP="00D15761"/>
        </w:tc>
      </w:tr>
      <w:tr w:rsidR="004F4114" w14:paraId="02DE00D1" w14:textId="77777777" w:rsidTr="00D15761">
        <w:tc>
          <w:tcPr>
            <w:tcW w:w="1250" w:type="pct"/>
          </w:tcPr>
          <w:p w14:paraId="45E32BF5" w14:textId="77777777" w:rsidR="004F4114" w:rsidRDefault="004F4114" w:rsidP="00D15761">
            <w:r>
              <w:t>Date</w:t>
            </w:r>
          </w:p>
        </w:tc>
        <w:tc>
          <w:tcPr>
            <w:tcW w:w="3750" w:type="pct"/>
          </w:tcPr>
          <w:p w14:paraId="371A3131" w14:textId="77777777" w:rsidR="004F4114" w:rsidRDefault="004F4114" w:rsidP="00D15761"/>
        </w:tc>
      </w:tr>
    </w:tbl>
    <w:p w14:paraId="19D20781" w14:textId="77777777" w:rsidR="007B37C5" w:rsidRDefault="007B37C5" w:rsidP="007B37C5"/>
    <w:p w14:paraId="29768E79" w14:textId="77777777" w:rsidR="007B37C5" w:rsidRDefault="004F4114" w:rsidP="004F4114">
      <w:pPr>
        <w:pStyle w:val="Heading2"/>
      </w:pPr>
      <w:bookmarkStart w:id="6" w:name="_Toc239170445"/>
      <w:r>
        <w:t>Details of Seconder</w:t>
      </w:r>
      <w:bookmarkEnd w:id="6"/>
    </w:p>
    <w:tbl>
      <w:tblPr>
        <w:tblStyle w:val="TableGrid"/>
        <w:tblW w:w="5000" w:type="pct"/>
        <w:tblCellMar>
          <w:top w:w="113" w:type="dxa"/>
          <w:bottom w:w="113" w:type="dxa"/>
        </w:tblCellMar>
        <w:tblLook w:val="04A0" w:firstRow="1" w:lastRow="0" w:firstColumn="1" w:lastColumn="0" w:noHBand="0" w:noVBand="1"/>
      </w:tblPr>
      <w:tblGrid>
        <w:gridCol w:w="2208"/>
        <w:gridCol w:w="6626"/>
      </w:tblGrid>
      <w:tr w:rsidR="004F4114" w14:paraId="355FB38E" w14:textId="77777777" w:rsidTr="00D15761">
        <w:tc>
          <w:tcPr>
            <w:tcW w:w="1250" w:type="pct"/>
          </w:tcPr>
          <w:p w14:paraId="444481B0" w14:textId="77777777" w:rsidR="004F4114" w:rsidRDefault="004F4114" w:rsidP="00D15761">
            <w:r>
              <w:t>Name:</w:t>
            </w:r>
          </w:p>
        </w:tc>
        <w:tc>
          <w:tcPr>
            <w:tcW w:w="3750" w:type="pct"/>
          </w:tcPr>
          <w:p w14:paraId="13300C97" w14:textId="77777777" w:rsidR="004F4114" w:rsidRDefault="004F4114" w:rsidP="00D15761"/>
        </w:tc>
      </w:tr>
      <w:tr w:rsidR="004F4114" w14:paraId="02AE8DFC" w14:textId="77777777" w:rsidTr="00D15761">
        <w:tc>
          <w:tcPr>
            <w:tcW w:w="1250" w:type="pct"/>
          </w:tcPr>
          <w:p w14:paraId="337818FE" w14:textId="77777777" w:rsidR="004F4114" w:rsidRDefault="004F4114" w:rsidP="00D15761">
            <w:r>
              <w:t>Address:</w:t>
            </w:r>
          </w:p>
        </w:tc>
        <w:tc>
          <w:tcPr>
            <w:tcW w:w="3750" w:type="pct"/>
          </w:tcPr>
          <w:p w14:paraId="216389EA" w14:textId="77777777" w:rsidR="004F4114" w:rsidRDefault="004F4114" w:rsidP="00D15761"/>
        </w:tc>
      </w:tr>
      <w:tr w:rsidR="004F4114" w14:paraId="2615AE31" w14:textId="77777777" w:rsidTr="00D15761">
        <w:tc>
          <w:tcPr>
            <w:tcW w:w="1250" w:type="pct"/>
          </w:tcPr>
          <w:p w14:paraId="7D89A3F5" w14:textId="77777777" w:rsidR="004F4114" w:rsidRDefault="004F4114" w:rsidP="00D15761">
            <w:r>
              <w:t>Postcode:</w:t>
            </w:r>
          </w:p>
        </w:tc>
        <w:tc>
          <w:tcPr>
            <w:tcW w:w="3750" w:type="pct"/>
          </w:tcPr>
          <w:p w14:paraId="2463DCAD" w14:textId="77777777" w:rsidR="004F4114" w:rsidRDefault="004F4114" w:rsidP="00D15761"/>
        </w:tc>
      </w:tr>
      <w:tr w:rsidR="004F4114" w14:paraId="49606CDF" w14:textId="77777777" w:rsidTr="00D15761">
        <w:tc>
          <w:tcPr>
            <w:tcW w:w="1250" w:type="pct"/>
          </w:tcPr>
          <w:p w14:paraId="28C8635F" w14:textId="77777777" w:rsidR="004F4114" w:rsidRDefault="004F4114" w:rsidP="00D15761">
            <w:r>
              <w:t>Tel. No.:</w:t>
            </w:r>
          </w:p>
        </w:tc>
        <w:tc>
          <w:tcPr>
            <w:tcW w:w="3750" w:type="pct"/>
          </w:tcPr>
          <w:p w14:paraId="2A98F7A0" w14:textId="77777777" w:rsidR="004F4114" w:rsidRDefault="004F4114" w:rsidP="00D15761"/>
        </w:tc>
      </w:tr>
      <w:tr w:rsidR="004F4114" w14:paraId="41B3722A" w14:textId="77777777" w:rsidTr="00D15761">
        <w:tc>
          <w:tcPr>
            <w:tcW w:w="1250" w:type="pct"/>
          </w:tcPr>
          <w:p w14:paraId="133D8640" w14:textId="77777777" w:rsidR="004F4114" w:rsidRDefault="004F4114" w:rsidP="00D15761">
            <w:r>
              <w:t>Email:</w:t>
            </w:r>
          </w:p>
        </w:tc>
        <w:tc>
          <w:tcPr>
            <w:tcW w:w="3750" w:type="pct"/>
          </w:tcPr>
          <w:p w14:paraId="3A53F38E" w14:textId="77777777" w:rsidR="004F4114" w:rsidRDefault="004F4114" w:rsidP="00D15761"/>
        </w:tc>
      </w:tr>
      <w:tr w:rsidR="004F4114" w14:paraId="785B5EF7" w14:textId="77777777" w:rsidTr="00D15761">
        <w:tc>
          <w:tcPr>
            <w:tcW w:w="5000" w:type="pct"/>
            <w:gridSpan w:val="2"/>
          </w:tcPr>
          <w:p w14:paraId="1C2F9E76" w14:textId="77777777" w:rsidR="004F4114" w:rsidRDefault="004F4114" w:rsidP="00D15761"/>
          <w:p w14:paraId="69DEC93D" w14:textId="77777777" w:rsidR="004F4114" w:rsidRDefault="004F4114" w:rsidP="00D15761">
            <w:r>
              <w:t xml:space="preserve">I nominate ________________________________________ to be a member of </w:t>
            </w:r>
          </w:p>
          <w:p w14:paraId="22DB2817" w14:textId="77777777" w:rsidR="004F4114" w:rsidRDefault="004F4114" w:rsidP="00D15761"/>
          <w:p w14:paraId="4C9DC8A8" w14:textId="77777777" w:rsidR="004F4114" w:rsidRDefault="004F4114" w:rsidP="00D15761">
            <w:r>
              <w:t>_______________________________________________ Community Council.</w:t>
            </w:r>
          </w:p>
          <w:p w14:paraId="5C27A7C0" w14:textId="77777777" w:rsidR="004F4114" w:rsidRDefault="004F4114" w:rsidP="00D15761"/>
        </w:tc>
      </w:tr>
      <w:tr w:rsidR="004F4114" w14:paraId="11CB9F72" w14:textId="77777777" w:rsidTr="00D15761">
        <w:tc>
          <w:tcPr>
            <w:tcW w:w="1250" w:type="pct"/>
          </w:tcPr>
          <w:p w14:paraId="64573159" w14:textId="77777777" w:rsidR="004F4114" w:rsidRDefault="004F4114" w:rsidP="00D15761">
            <w:r>
              <w:t>Signature</w:t>
            </w:r>
          </w:p>
        </w:tc>
        <w:tc>
          <w:tcPr>
            <w:tcW w:w="3750" w:type="pct"/>
          </w:tcPr>
          <w:p w14:paraId="000D1AD9" w14:textId="77777777" w:rsidR="004F4114" w:rsidRDefault="004F4114" w:rsidP="00D15761"/>
        </w:tc>
      </w:tr>
      <w:tr w:rsidR="004F4114" w14:paraId="0324BA28" w14:textId="77777777" w:rsidTr="00D15761">
        <w:tc>
          <w:tcPr>
            <w:tcW w:w="1250" w:type="pct"/>
          </w:tcPr>
          <w:p w14:paraId="4BB09D20" w14:textId="77777777" w:rsidR="004F4114" w:rsidRDefault="004F4114" w:rsidP="00D15761">
            <w:r>
              <w:t>Date</w:t>
            </w:r>
          </w:p>
        </w:tc>
        <w:tc>
          <w:tcPr>
            <w:tcW w:w="3750" w:type="pct"/>
          </w:tcPr>
          <w:p w14:paraId="5188AB69" w14:textId="77777777" w:rsidR="004F4114" w:rsidRDefault="004F4114" w:rsidP="00D15761"/>
        </w:tc>
      </w:tr>
    </w:tbl>
    <w:p w14:paraId="3306504C" w14:textId="77777777" w:rsidR="004F4114" w:rsidRDefault="004F4114" w:rsidP="004F4114"/>
    <w:p w14:paraId="14433D32" w14:textId="77777777" w:rsidR="004F4114" w:rsidRDefault="004F4114"/>
    <w:p w14:paraId="728F5983" w14:textId="77777777" w:rsidR="004F4114" w:rsidRDefault="00F2310C" w:rsidP="00F2310C">
      <w:pPr>
        <w:pStyle w:val="Heading2"/>
      </w:pPr>
      <w:bookmarkStart w:id="7" w:name="_Toc239170446"/>
      <w:r>
        <w:lastRenderedPageBreak/>
        <w:t>Statement of Candidature</w:t>
      </w:r>
      <w:bookmarkEnd w:id="7"/>
    </w:p>
    <w:p w14:paraId="0069F932" w14:textId="77777777" w:rsidR="00F2310C" w:rsidRDefault="00F2310C" w:rsidP="00F2310C">
      <w:r>
        <w:t xml:space="preserve">Please provide a </w:t>
      </w:r>
      <w:r w:rsidRPr="00F2310C">
        <w:rPr>
          <w:b/>
          <w:bCs/>
        </w:rPr>
        <w:t>statement of candidature</w:t>
      </w:r>
      <w:r w:rsidRPr="00F2310C">
        <w:t xml:space="preserve"> </w:t>
      </w:r>
      <w:r>
        <w:t xml:space="preserve">of no more than 150 words.  This </w:t>
      </w:r>
      <w:r w:rsidRPr="00F2310C">
        <w:t xml:space="preserve">is </w:t>
      </w:r>
      <w:r>
        <w:t xml:space="preserve">your </w:t>
      </w:r>
      <w:r w:rsidRPr="00F2310C">
        <w:t xml:space="preserve">short-written declaration </w:t>
      </w:r>
      <w:r>
        <w:t>to confirm you are seeking the role and introducing yourself to voters to encourage support for your candidacy.</w:t>
      </w:r>
    </w:p>
    <w:p w14:paraId="6F109DED" w14:textId="77777777" w:rsidR="00276940" w:rsidRDefault="00276940" w:rsidP="00F2310C"/>
    <w:p w14:paraId="45C6C873" w14:textId="3AB12DF7" w:rsidR="00276940" w:rsidRDefault="00276940" w:rsidP="00F2310C">
      <w:r>
        <w:t xml:space="preserve">Falkirk Council statement on data collection - </w:t>
      </w:r>
      <w:hyperlink r:id="rId17" w:history="1">
        <w:r w:rsidRPr="006A6DFD">
          <w:rPr>
            <w:rStyle w:val="Hyperlink"/>
          </w:rPr>
          <w:t>https://www.falkirk.gov.uk/privacy/privacy-notices-people-communities/community-councils</w:t>
        </w:r>
      </w:hyperlink>
      <w:r>
        <w:t xml:space="preserve"> </w:t>
      </w:r>
    </w:p>
    <w:p w14:paraId="7C89975A" w14:textId="77777777" w:rsidR="00F2310C" w:rsidRDefault="00F2310C" w:rsidP="00F2310C"/>
    <w:p w14:paraId="45804DA2" w14:textId="77777777" w:rsidR="00F2310C" w:rsidRPr="00F2310C" w:rsidRDefault="00F2310C" w:rsidP="00F2310C">
      <w:r>
        <w:t>Name of Nominee:</w:t>
      </w:r>
    </w:p>
    <w:p w14:paraId="662F2454" w14:textId="77777777" w:rsidR="004F4114" w:rsidRDefault="004F4114" w:rsidP="004F4114"/>
    <w:p w14:paraId="39919A9C" w14:textId="77777777" w:rsidR="00F2310C" w:rsidRPr="00F2310C" w:rsidRDefault="00F2310C" w:rsidP="004F4114">
      <w:pPr>
        <w:rPr>
          <w:u w:val="single"/>
        </w:rPr>
      </w:pPr>
      <w:r w:rsidRPr="00F2310C">
        <w:rPr>
          <w:u w:val="single"/>
        </w:rPr>
        <w:t>STATEMENT</w:t>
      </w:r>
    </w:p>
    <w:p w14:paraId="21E52253" w14:textId="77777777" w:rsidR="00F2310C" w:rsidRDefault="00F2310C" w:rsidP="004F4114"/>
    <w:p w14:paraId="6E6280D9" w14:textId="77777777" w:rsidR="00F2310C" w:rsidRDefault="00F2310C" w:rsidP="004F4114"/>
    <w:p w14:paraId="53F5F599" w14:textId="77777777" w:rsidR="00F2310C" w:rsidRDefault="00F2310C" w:rsidP="004F4114">
      <w:pPr>
        <w:sectPr w:rsidR="00F2310C" w:rsidSect="00C47134">
          <w:footerReference w:type="first" r:id="rId18"/>
          <w:pgSz w:w="11906" w:h="16838"/>
          <w:pgMar w:top="1588" w:right="1531" w:bottom="1928" w:left="1531" w:header="709" w:footer="709" w:gutter="0"/>
          <w:pgNumType w:start="1"/>
          <w:cols w:space="708"/>
          <w:titlePg/>
          <w:docGrid w:linePitch="360"/>
        </w:sectPr>
      </w:pPr>
    </w:p>
    <w:p w14:paraId="1DDBD6A9" w14:textId="77777777" w:rsidR="00F2310C" w:rsidRDefault="00606F36" w:rsidP="00606F36">
      <w:pPr>
        <w:pStyle w:val="Heading1"/>
      </w:pPr>
      <w:bookmarkStart w:id="8" w:name="_Toc239170447"/>
      <w:r>
        <w:lastRenderedPageBreak/>
        <w:t>Nomination Form Instructions</w:t>
      </w:r>
      <w:bookmarkEnd w:id="8"/>
    </w:p>
    <w:p w14:paraId="15C6D056" w14:textId="77777777" w:rsidR="00606F36" w:rsidRPr="00606F36" w:rsidRDefault="00606F36" w:rsidP="00606F36">
      <w:pPr>
        <w:rPr>
          <w:b/>
          <w:bCs/>
        </w:rPr>
      </w:pPr>
      <w:r w:rsidRPr="00606F36">
        <w:rPr>
          <w:b/>
          <w:bCs/>
        </w:rPr>
        <w:t>Details of Nominee</w:t>
      </w:r>
    </w:p>
    <w:p w14:paraId="07333CE7" w14:textId="77777777" w:rsidR="00606F36" w:rsidRDefault="00606F36" w:rsidP="00606F36">
      <w:r w:rsidRPr="00606F36">
        <w:t xml:space="preserve">Provide your </w:t>
      </w:r>
      <w:r>
        <w:t xml:space="preserve">Full </w:t>
      </w:r>
      <w:r w:rsidRPr="00606F36">
        <w:t>Name, Address, Postcode, Telephone Number and Email Address. This will allow the election office to contact you if there are any issues with your form.</w:t>
      </w:r>
    </w:p>
    <w:p w14:paraId="53B40C3C" w14:textId="77777777" w:rsidR="00606F36" w:rsidRDefault="00606F36" w:rsidP="00606F36"/>
    <w:p w14:paraId="3D463AFB" w14:textId="77777777" w:rsidR="00606F36" w:rsidRDefault="00606F36" w:rsidP="00606F36">
      <w:r w:rsidRPr="00606F36">
        <w:t>* Remember you must be on the electoral register for your Community Council area to be eligible to stand for election.</w:t>
      </w:r>
    </w:p>
    <w:p w14:paraId="4A517936" w14:textId="77777777" w:rsidR="00606F36" w:rsidRDefault="00606F36" w:rsidP="00606F36"/>
    <w:p w14:paraId="32A3F824" w14:textId="77777777" w:rsidR="00606F36" w:rsidRPr="00606F36" w:rsidRDefault="00606F36" w:rsidP="00606F36">
      <w:pPr>
        <w:rPr>
          <w:b/>
          <w:bCs/>
        </w:rPr>
      </w:pPr>
      <w:r w:rsidRPr="00606F36">
        <w:rPr>
          <w:b/>
          <w:bCs/>
        </w:rPr>
        <w:t>Acceptance of Nomination</w:t>
      </w:r>
    </w:p>
    <w:p w14:paraId="577349A7" w14:textId="77777777" w:rsidR="00606F36" w:rsidRDefault="00606F36" w:rsidP="00606F36">
      <w:r w:rsidRPr="00606F36">
        <w:t>You must fill in the details of the Community Council and sign and date in the box provided.</w:t>
      </w:r>
    </w:p>
    <w:p w14:paraId="7CDD7DEE" w14:textId="77777777" w:rsidR="00606F36" w:rsidRDefault="00606F36" w:rsidP="00606F36"/>
    <w:p w14:paraId="583513BD" w14:textId="77777777" w:rsidR="00606F36" w:rsidRPr="00606F36" w:rsidRDefault="00606F36" w:rsidP="00606F36">
      <w:pPr>
        <w:rPr>
          <w:b/>
          <w:bCs/>
        </w:rPr>
      </w:pPr>
      <w:r w:rsidRPr="00606F36">
        <w:rPr>
          <w:b/>
          <w:bCs/>
        </w:rPr>
        <w:t>Details of Proposer</w:t>
      </w:r>
    </w:p>
    <w:p w14:paraId="0743124E" w14:textId="77777777" w:rsidR="00606F36" w:rsidRDefault="00606F36" w:rsidP="00606F36">
      <w:r>
        <w:t>This is t</w:t>
      </w:r>
      <w:r w:rsidRPr="00606F36">
        <w:t>he details of the person who is proposing you as a candidate</w:t>
      </w:r>
      <w:r>
        <w:t xml:space="preserve">.  They </w:t>
      </w:r>
      <w:r w:rsidRPr="00606F36">
        <w:t xml:space="preserve">should fill in </w:t>
      </w:r>
      <w:r>
        <w:t>this section</w:t>
      </w:r>
      <w:r w:rsidR="00E34036">
        <w:t>.</w:t>
      </w:r>
      <w:r w:rsidRPr="00606F36">
        <w:t xml:space="preserve"> </w:t>
      </w:r>
      <w:r w:rsidR="00E34036">
        <w:t xml:space="preserve"> T</w:t>
      </w:r>
      <w:r w:rsidRPr="00606F36">
        <w:t>hey must also be registered electors on the electoral register for the Community Council area</w:t>
      </w:r>
      <w:r>
        <w:t xml:space="preserve"> and t</w:t>
      </w:r>
      <w:r w:rsidRPr="00606F36">
        <w:t>hey must also sign the form at the bottom of this box.</w:t>
      </w:r>
    </w:p>
    <w:p w14:paraId="3321E93E" w14:textId="77777777" w:rsidR="00606F36" w:rsidRDefault="00606F36" w:rsidP="00606F36"/>
    <w:p w14:paraId="36FDBE20" w14:textId="77777777" w:rsidR="00606F36" w:rsidRPr="00606F36" w:rsidRDefault="00606F36" w:rsidP="00606F36">
      <w:pPr>
        <w:rPr>
          <w:b/>
          <w:bCs/>
        </w:rPr>
      </w:pPr>
      <w:r w:rsidRPr="00606F36">
        <w:rPr>
          <w:b/>
          <w:bCs/>
        </w:rPr>
        <w:t>Details of Seconder</w:t>
      </w:r>
    </w:p>
    <w:p w14:paraId="3F7399DB" w14:textId="77777777" w:rsidR="00606F36" w:rsidRDefault="00606F36" w:rsidP="00606F36">
      <w:r>
        <w:t>This is t</w:t>
      </w:r>
      <w:r w:rsidRPr="00606F36">
        <w:t>he details of the person who is seconding you as a candidate</w:t>
      </w:r>
      <w:r>
        <w:t xml:space="preserve">.  They </w:t>
      </w:r>
      <w:r w:rsidRPr="00606F36">
        <w:t>should f</w:t>
      </w:r>
      <w:r>
        <w:t>i</w:t>
      </w:r>
      <w:r w:rsidRPr="00606F36">
        <w:t xml:space="preserve">ll in </w:t>
      </w:r>
      <w:r>
        <w:t>this section</w:t>
      </w:r>
      <w:r w:rsidR="00E34036">
        <w:t xml:space="preserve">.  They </w:t>
      </w:r>
      <w:r w:rsidRPr="00606F36">
        <w:t>must also be registered electors on the electoral register for the Community Council area</w:t>
      </w:r>
      <w:r>
        <w:t xml:space="preserve"> and </w:t>
      </w:r>
      <w:r w:rsidRPr="00606F36">
        <w:t>must also sign the form at the bottom of this box.</w:t>
      </w:r>
    </w:p>
    <w:p w14:paraId="50E2444B" w14:textId="77777777" w:rsidR="00E34036" w:rsidRDefault="00E34036" w:rsidP="00606F36"/>
    <w:p w14:paraId="1362D401" w14:textId="77777777" w:rsidR="00E34036" w:rsidRPr="00E34036" w:rsidRDefault="00606F36" w:rsidP="00606F36">
      <w:pPr>
        <w:rPr>
          <w:b/>
          <w:bCs/>
        </w:rPr>
      </w:pPr>
      <w:r w:rsidRPr="00E34036">
        <w:rPr>
          <w:b/>
          <w:bCs/>
        </w:rPr>
        <w:t>Statement of Candidature</w:t>
      </w:r>
    </w:p>
    <w:p w14:paraId="516BED46" w14:textId="77777777" w:rsidR="00E34036" w:rsidRDefault="00606F36" w:rsidP="00606F36">
      <w:r w:rsidRPr="00606F36">
        <w:t xml:space="preserve">This information will be used </w:t>
      </w:r>
      <w:r w:rsidR="00E34036" w:rsidRPr="00606F36">
        <w:t>if</w:t>
      </w:r>
      <w:r w:rsidRPr="00606F36">
        <w:t xml:space="preserve"> there are more nominations than places available on the Community Council. </w:t>
      </w:r>
      <w:r w:rsidR="00E34036">
        <w:t xml:space="preserve"> </w:t>
      </w:r>
      <w:r w:rsidRPr="00606F36">
        <w:t xml:space="preserve">If this happens, the council will conduct a postal ballot and will provide information on </w:t>
      </w:r>
      <w:r w:rsidR="00E34036" w:rsidRPr="00606F36">
        <w:t>all</w:t>
      </w:r>
      <w:r w:rsidRPr="00606F36">
        <w:t xml:space="preserve"> candidates who have put themselves forward. </w:t>
      </w:r>
    </w:p>
    <w:p w14:paraId="347A7823" w14:textId="77777777" w:rsidR="00E34036" w:rsidRDefault="00E34036" w:rsidP="00606F36"/>
    <w:p w14:paraId="595FAB28" w14:textId="77777777" w:rsidR="00E34036" w:rsidRDefault="00606F36" w:rsidP="00606F36">
      <w:r w:rsidRPr="00606F36">
        <w:t>You should use this space to provide information about yourself and your reasons for wanting to become a Community Councillor.</w:t>
      </w:r>
    </w:p>
    <w:p w14:paraId="46361292" w14:textId="77777777" w:rsidR="00E34036" w:rsidRDefault="00E34036" w:rsidP="00606F36"/>
    <w:p w14:paraId="23733A3E" w14:textId="77777777" w:rsidR="00E34036" w:rsidRDefault="000619FC" w:rsidP="000619FC">
      <w:pPr>
        <w:pStyle w:val="Heading1"/>
      </w:pPr>
      <w:bookmarkStart w:id="9" w:name="_Toc239170448"/>
      <w:r>
        <w:lastRenderedPageBreak/>
        <w:t>Notice of Withdrawal</w:t>
      </w:r>
      <w:bookmarkEnd w:id="9"/>
    </w:p>
    <w:p w14:paraId="168E0FC7" w14:textId="77777777" w:rsidR="000619FC" w:rsidRDefault="000619FC" w:rsidP="000619FC"/>
    <w:p w14:paraId="6300020F" w14:textId="77777777" w:rsidR="000619FC" w:rsidRDefault="000619FC" w:rsidP="000619FC">
      <w:r>
        <w:t>FALKIRK COUNCIL</w:t>
      </w:r>
    </w:p>
    <w:p w14:paraId="125BDF34" w14:textId="77777777" w:rsidR="000619FC" w:rsidRDefault="000619FC" w:rsidP="000619FC">
      <w:r>
        <w:t>COMMUNITY COUNCIL ELECTION</w:t>
      </w:r>
    </w:p>
    <w:p w14:paraId="698E9AFD" w14:textId="77777777" w:rsidR="000619FC" w:rsidRDefault="000619FC" w:rsidP="000619FC"/>
    <w:p w14:paraId="1EDCD898" w14:textId="77777777" w:rsidR="006E2AA4" w:rsidRDefault="000619FC" w:rsidP="000619FC">
      <w:r>
        <w:t xml:space="preserve">I, __________________________________________________________ </w:t>
      </w:r>
      <w:r w:rsidR="006E2AA4">
        <w:t xml:space="preserve">of </w:t>
      </w:r>
    </w:p>
    <w:p w14:paraId="196DFC4A" w14:textId="77777777" w:rsidR="006E2AA4" w:rsidRDefault="006E2AA4" w:rsidP="000619FC"/>
    <w:p w14:paraId="2B7457C9" w14:textId="77777777" w:rsidR="000619FC" w:rsidRDefault="006E2AA4" w:rsidP="000619FC">
      <w:r>
        <w:t xml:space="preserve">(address) ____________________________________________________ </w:t>
      </w:r>
      <w:r w:rsidR="000619FC">
        <w:t>hereby</w:t>
      </w:r>
    </w:p>
    <w:p w14:paraId="295876A3" w14:textId="77777777" w:rsidR="000619FC" w:rsidRDefault="000619FC" w:rsidP="000619FC"/>
    <w:p w14:paraId="41CC2308" w14:textId="77777777" w:rsidR="000619FC" w:rsidRDefault="000619FC" w:rsidP="000619FC">
      <w:r>
        <w:t>withdraw my nomination as a candidate for election as a Community Councillor for</w:t>
      </w:r>
    </w:p>
    <w:p w14:paraId="4F68BF40" w14:textId="77777777" w:rsidR="000619FC" w:rsidRDefault="000619FC" w:rsidP="000619FC"/>
    <w:p w14:paraId="007DCFD3" w14:textId="77777777" w:rsidR="000619FC" w:rsidRDefault="006E2AA4" w:rsidP="000619FC">
      <w:r>
        <w:t>_____</w:t>
      </w:r>
      <w:r w:rsidR="000619FC">
        <w:t>____________________________________________</w:t>
      </w:r>
      <w:r>
        <w:t xml:space="preserve"> Community Council.</w:t>
      </w:r>
    </w:p>
    <w:p w14:paraId="759A6F65" w14:textId="77777777" w:rsidR="000619FC" w:rsidRDefault="000619FC" w:rsidP="000619FC"/>
    <w:p w14:paraId="40B07A2B" w14:textId="77777777" w:rsidR="000619FC" w:rsidRDefault="000619FC" w:rsidP="000619FC"/>
    <w:tbl>
      <w:tblPr>
        <w:tblStyle w:val="TableGrid"/>
        <w:tblW w:w="5000" w:type="pct"/>
        <w:tblCellMar>
          <w:top w:w="113" w:type="dxa"/>
          <w:bottom w:w="113" w:type="dxa"/>
        </w:tblCellMar>
        <w:tblLook w:val="04A0" w:firstRow="1" w:lastRow="0" w:firstColumn="1" w:lastColumn="0" w:noHBand="0" w:noVBand="1"/>
      </w:tblPr>
      <w:tblGrid>
        <w:gridCol w:w="2208"/>
        <w:gridCol w:w="6626"/>
      </w:tblGrid>
      <w:tr w:rsidR="006E2AA4" w14:paraId="6FD2FFCA" w14:textId="77777777" w:rsidTr="00D15761">
        <w:tc>
          <w:tcPr>
            <w:tcW w:w="1250" w:type="pct"/>
          </w:tcPr>
          <w:p w14:paraId="4D4B8808" w14:textId="77777777" w:rsidR="006E2AA4" w:rsidRDefault="006E2AA4" w:rsidP="00D15761">
            <w:r>
              <w:t>Signature</w:t>
            </w:r>
          </w:p>
        </w:tc>
        <w:tc>
          <w:tcPr>
            <w:tcW w:w="3750" w:type="pct"/>
          </w:tcPr>
          <w:p w14:paraId="65AE6E86" w14:textId="77777777" w:rsidR="006E2AA4" w:rsidRDefault="006E2AA4" w:rsidP="00D15761"/>
        </w:tc>
      </w:tr>
      <w:tr w:rsidR="006E2AA4" w14:paraId="0DFA63C0" w14:textId="77777777" w:rsidTr="00D15761">
        <w:tc>
          <w:tcPr>
            <w:tcW w:w="1250" w:type="pct"/>
          </w:tcPr>
          <w:p w14:paraId="0CABE4EB" w14:textId="77777777" w:rsidR="006E2AA4" w:rsidRDefault="006E2AA4" w:rsidP="00D15761">
            <w:r>
              <w:t>Date</w:t>
            </w:r>
          </w:p>
        </w:tc>
        <w:tc>
          <w:tcPr>
            <w:tcW w:w="3750" w:type="pct"/>
          </w:tcPr>
          <w:p w14:paraId="3979BAA7" w14:textId="77777777" w:rsidR="006E2AA4" w:rsidRDefault="006E2AA4" w:rsidP="00D15761"/>
        </w:tc>
      </w:tr>
    </w:tbl>
    <w:p w14:paraId="59D17060" w14:textId="77777777" w:rsidR="006E2AA4" w:rsidRDefault="006E2AA4" w:rsidP="000619FC"/>
    <w:p w14:paraId="52D0F27C" w14:textId="77777777" w:rsidR="006E2AA4" w:rsidRDefault="006E2AA4" w:rsidP="000619FC"/>
    <w:p w14:paraId="34F35032" w14:textId="77777777" w:rsidR="000619FC" w:rsidRDefault="000619FC" w:rsidP="000619FC"/>
    <w:p w14:paraId="75585D23" w14:textId="77777777" w:rsidR="006E2AA4" w:rsidRDefault="000619FC" w:rsidP="000619FC">
      <w:r>
        <w:t>Any candidate wishing to withdraw from nomination should submit this form, duly completed, b</w:t>
      </w:r>
      <w:r w:rsidR="006E2AA4">
        <w:t>efore 1</w:t>
      </w:r>
      <w:r>
        <w:t>2 noon on</w:t>
      </w:r>
      <w:r w:rsidR="006E2AA4">
        <w:t xml:space="preserve"> the seventh day after the close of nominations to the Returning Officer.</w:t>
      </w:r>
    </w:p>
    <w:p w14:paraId="59F9F2C9" w14:textId="77777777" w:rsidR="006E2AA4" w:rsidRDefault="006E2AA4" w:rsidP="000619FC"/>
    <w:p w14:paraId="64E3F896" w14:textId="77777777" w:rsidR="006E2AA4" w:rsidRDefault="006E2AA4" w:rsidP="000619FC">
      <w:r>
        <w:t>The Returning Officer</w:t>
      </w:r>
    </w:p>
    <w:p w14:paraId="18C47E18" w14:textId="77777777" w:rsidR="006E2AA4" w:rsidRDefault="006E2AA4" w:rsidP="000619FC">
      <w:r>
        <w:t>Community Council Election</w:t>
      </w:r>
    </w:p>
    <w:p w14:paraId="45260BE7" w14:textId="77777777" w:rsidR="006E2AA4" w:rsidRDefault="006E2AA4" w:rsidP="000619FC">
      <w:r>
        <w:t>Election Office</w:t>
      </w:r>
    </w:p>
    <w:p w14:paraId="5FA364B3" w14:textId="77777777" w:rsidR="006E2AA4" w:rsidRDefault="006E2AA4" w:rsidP="000619FC">
      <w:r>
        <w:t>4 Central Boulevard</w:t>
      </w:r>
    </w:p>
    <w:p w14:paraId="1A5B0152" w14:textId="77777777" w:rsidR="006E2AA4" w:rsidRDefault="006E2AA4" w:rsidP="000619FC">
      <w:r>
        <w:t>Larbert</w:t>
      </w:r>
    </w:p>
    <w:p w14:paraId="304E558C" w14:textId="77777777" w:rsidR="006E2AA4" w:rsidRDefault="006E2AA4" w:rsidP="000619FC">
      <w:r>
        <w:t>FK5 4RU</w:t>
      </w:r>
    </w:p>
    <w:p w14:paraId="48349C86" w14:textId="77777777" w:rsidR="006E2AA4" w:rsidRDefault="006E2AA4" w:rsidP="000619FC"/>
    <w:p w14:paraId="25659128" w14:textId="77777777" w:rsidR="006E2AA4" w:rsidRPr="006E2AA4" w:rsidRDefault="006E2AA4" w:rsidP="000619FC">
      <w:pPr>
        <w:rPr>
          <w:lang w:val="fr-FR"/>
        </w:rPr>
      </w:pPr>
      <w:r w:rsidRPr="006E2AA4">
        <w:rPr>
          <w:lang w:val="fr-FR"/>
        </w:rPr>
        <w:t>Te</w:t>
      </w:r>
      <w:r>
        <w:rPr>
          <w:lang w:val="fr-FR"/>
        </w:rPr>
        <w:t>l. : 01324 506110</w:t>
      </w:r>
    </w:p>
    <w:p w14:paraId="447E6227" w14:textId="77777777" w:rsidR="006E2AA4" w:rsidRPr="006E2AA4" w:rsidRDefault="006E2AA4" w:rsidP="000619FC">
      <w:pPr>
        <w:rPr>
          <w:lang w:val="fr-FR"/>
        </w:rPr>
      </w:pPr>
      <w:proofErr w:type="gramStart"/>
      <w:r w:rsidRPr="006E2AA4">
        <w:rPr>
          <w:lang w:val="fr-FR"/>
        </w:rPr>
        <w:t>Email:</w:t>
      </w:r>
      <w:proofErr w:type="gramEnd"/>
      <w:r w:rsidRPr="006E2AA4">
        <w:rPr>
          <w:lang w:val="fr-FR"/>
        </w:rPr>
        <w:t xml:space="preserve"> </w:t>
      </w:r>
      <w:hyperlink r:id="rId19" w:history="1">
        <w:r w:rsidRPr="006E2AA4">
          <w:rPr>
            <w:rStyle w:val="Hyperlink"/>
            <w:lang w:val="fr-FR"/>
          </w:rPr>
          <w:t>elections@falkirk.gov.uk</w:t>
        </w:r>
      </w:hyperlink>
    </w:p>
    <w:p w14:paraId="3F885BF8" w14:textId="77777777" w:rsidR="000619FC" w:rsidRPr="006E2AA4" w:rsidRDefault="000619FC" w:rsidP="000619FC">
      <w:pPr>
        <w:rPr>
          <w:lang w:val="fr-FR"/>
        </w:rPr>
      </w:pPr>
    </w:p>
    <w:p w14:paraId="6D3CFED9" w14:textId="77777777" w:rsidR="000619FC" w:rsidRDefault="000619FC" w:rsidP="000619FC">
      <w:pPr>
        <w:pStyle w:val="Heading1"/>
      </w:pPr>
      <w:bookmarkStart w:id="10" w:name="_Toc239170449"/>
      <w:r>
        <w:lastRenderedPageBreak/>
        <w:t>Frequently Asked Questions</w:t>
      </w:r>
      <w:bookmarkEnd w:id="10"/>
    </w:p>
    <w:p w14:paraId="5809CF27" w14:textId="77777777" w:rsidR="006E2AA4" w:rsidRPr="0077774B" w:rsidRDefault="006E2AA4" w:rsidP="000619FC">
      <w:pPr>
        <w:rPr>
          <w:b/>
          <w:bCs/>
        </w:rPr>
      </w:pPr>
      <w:r w:rsidRPr="0077774B">
        <w:rPr>
          <w:b/>
          <w:bCs/>
        </w:rPr>
        <w:t>What is the origin of Community Councils?</w:t>
      </w:r>
    </w:p>
    <w:p w14:paraId="0B5D02FB" w14:textId="77777777" w:rsidR="006E2AA4" w:rsidRDefault="006E2AA4" w:rsidP="000619FC">
      <w:r w:rsidRPr="006E2AA4">
        <w:t>Community Councils were first established in law in 1974 and reinforced in 1994. They are the most local community-based tier of elected representation.</w:t>
      </w:r>
    </w:p>
    <w:p w14:paraId="0A481BAC" w14:textId="77777777" w:rsidR="006E2AA4" w:rsidRDefault="006E2AA4" w:rsidP="000619FC"/>
    <w:p w14:paraId="0B5A49B7" w14:textId="77777777" w:rsidR="006E2AA4" w:rsidRPr="0077774B" w:rsidRDefault="006E2AA4" w:rsidP="000619FC">
      <w:pPr>
        <w:rPr>
          <w:b/>
          <w:bCs/>
        </w:rPr>
      </w:pPr>
      <w:r w:rsidRPr="0077774B">
        <w:rPr>
          <w:b/>
          <w:bCs/>
        </w:rPr>
        <w:t>What is their purpose?</w:t>
      </w:r>
    </w:p>
    <w:p w14:paraId="21CA95BF" w14:textId="77777777" w:rsidR="006E2AA4" w:rsidRDefault="006E2AA4" w:rsidP="000619FC">
      <w:r w:rsidRPr="006E2AA4">
        <w:t xml:space="preserve">Their role is to ascertain in an active way the views of their communities in terms of local issues, needs and wishes and to convey those views to Falkirk Council. Community Councils should always act in a </w:t>
      </w:r>
      <w:r w:rsidR="0077774B" w:rsidRPr="006E2AA4">
        <w:t>non-political</w:t>
      </w:r>
      <w:r w:rsidRPr="006E2AA4">
        <w:t xml:space="preserve"> and non-sectarian manner.</w:t>
      </w:r>
    </w:p>
    <w:p w14:paraId="73DF96ED" w14:textId="77777777" w:rsidR="006E2AA4" w:rsidRDefault="006E2AA4" w:rsidP="000619FC"/>
    <w:p w14:paraId="63ADFA6E" w14:textId="77777777" w:rsidR="006E2AA4" w:rsidRPr="0077774B" w:rsidRDefault="006E2AA4" w:rsidP="000619FC">
      <w:pPr>
        <w:rPr>
          <w:b/>
          <w:bCs/>
        </w:rPr>
      </w:pPr>
      <w:r w:rsidRPr="0077774B">
        <w:rPr>
          <w:b/>
          <w:bCs/>
        </w:rPr>
        <w:t>How do they convey the communities’ views to the Council?</w:t>
      </w:r>
    </w:p>
    <w:p w14:paraId="246D4360" w14:textId="77777777" w:rsidR="006E2AA4" w:rsidRDefault="006E2AA4" w:rsidP="000619FC">
      <w:r w:rsidRPr="006E2AA4">
        <w:t xml:space="preserve">Community Councils are consulted on planning and licensing applications affecting their area. They are also sent a wide range of consultative documents from the Council and other bodies. They hold their meetings in public to hear and discuss the views of the community and call special meetings </w:t>
      </w:r>
      <w:r w:rsidR="0077774B" w:rsidRPr="006E2AA4">
        <w:t>to</w:t>
      </w:r>
      <w:r w:rsidRPr="006E2AA4">
        <w:t xml:space="preserve"> ascertain the views of their community on major issues. They may also take an active role in community events and heritage preservation.</w:t>
      </w:r>
    </w:p>
    <w:p w14:paraId="0EBE858E" w14:textId="77777777" w:rsidR="006E2AA4" w:rsidRDefault="006E2AA4" w:rsidP="000619FC"/>
    <w:p w14:paraId="3E165D98" w14:textId="77777777" w:rsidR="006E2AA4" w:rsidRPr="0077774B" w:rsidRDefault="006E2AA4" w:rsidP="000619FC">
      <w:pPr>
        <w:rPr>
          <w:b/>
          <w:bCs/>
        </w:rPr>
      </w:pPr>
      <w:r w:rsidRPr="0077774B">
        <w:rPr>
          <w:b/>
          <w:bCs/>
        </w:rPr>
        <w:t>How many Community Councils are there?</w:t>
      </w:r>
    </w:p>
    <w:p w14:paraId="7B117538" w14:textId="77777777" w:rsidR="006E2AA4" w:rsidRDefault="006E2AA4" w:rsidP="000619FC">
      <w:r w:rsidRPr="006E2AA4">
        <w:t xml:space="preserve">Out of a possible 23, there are </w:t>
      </w:r>
      <w:r w:rsidR="00456060">
        <w:t>8</w:t>
      </w:r>
      <w:r w:rsidRPr="006E2AA4">
        <w:t xml:space="preserve"> currently in operation. A complete list of Community Councils which are </w:t>
      </w:r>
      <w:r w:rsidR="00456060">
        <w:t>active</w:t>
      </w:r>
      <w:r w:rsidRPr="006E2AA4">
        <w:t xml:space="preserve"> within the Falkirk Council area is attached. </w:t>
      </w:r>
    </w:p>
    <w:p w14:paraId="67CADFD9" w14:textId="77777777" w:rsidR="00456060" w:rsidRDefault="00456060" w:rsidP="000619FC"/>
    <w:p w14:paraId="6CFA876F" w14:textId="77777777" w:rsidR="006E2AA4" w:rsidRPr="0077774B" w:rsidRDefault="006E2AA4" w:rsidP="000619FC">
      <w:pPr>
        <w:rPr>
          <w:b/>
          <w:bCs/>
        </w:rPr>
      </w:pPr>
      <w:r w:rsidRPr="0077774B">
        <w:rPr>
          <w:b/>
          <w:bCs/>
        </w:rPr>
        <w:t>How are the Community Councils made up?</w:t>
      </w:r>
    </w:p>
    <w:p w14:paraId="622A93F9" w14:textId="77777777" w:rsidR="006E2AA4" w:rsidRDefault="006E2AA4" w:rsidP="000619FC">
      <w:r w:rsidRPr="006E2AA4">
        <w:t xml:space="preserve">Community Councils are elected (either opposed or unopposed) with the balance (approximately one third) coming from nominees from local organisations. This is to try and ensure as wide a cross-section of community representatives as possible. </w:t>
      </w:r>
    </w:p>
    <w:p w14:paraId="167BB1F8" w14:textId="77777777" w:rsidR="006E2AA4" w:rsidRDefault="006E2AA4" w:rsidP="000619FC"/>
    <w:p w14:paraId="226729E6" w14:textId="77777777" w:rsidR="006E2AA4" w:rsidRPr="0077774B" w:rsidRDefault="006E2AA4" w:rsidP="000619FC">
      <w:pPr>
        <w:rPr>
          <w:b/>
          <w:bCs/>
        </w:rPr>
      </w:pPr>
      <w:r w:rsidRPr="0077774B">
        <w:rPr>
          <w:b/>
          <w:bCs/>
        </w:rPr>
        <w:t>When are Community Council elections held?</w:t>
      </w:r>
    </w:p>
    <w:p w14:paraId="6ABF15DF" w14:textId="77777777" w:rsidR="006E2AA4" w:rsidRDefault="006E2AA4" w:rsidP="000619FC">
      <w:r w:rsidRPr="006E2AA4">
        <w:t>Elections are held every four years.</w:t>
      </w:r>
    </w:p>
    <w:p w14:paraId="3FB70A7E" w14:textId="77777777" w:rsidR="006E2AA4" w:rsidRPr="0077774B" w:rsidRDefault="006E2AA4" w:rsidP="000619FC"/>
    <w:p w14:paraId="6C1A4EA0" w14:textId="77777777" w:rsidR="006E2AA4" w:rsidRPr="0077774B" w:rsidRDefault="006E2AA4" w:rsidP="000619FC">
      <w:pPr>
        <w:rPr>
          <w:b/>
          <w:bCs/>
        </w:rPr>
      </w:pPr>
      <w:r w:rsidRPr="0077774B">
        <w:rPr>
          <w:b/>
          <w:bCs/>
        </w:rPr>
        <w:t>How do you stand for Community Council election?</w:t>
      </w:r>
    </w:p>
    <w:p w14:paraId="48473B92" w14:textId="77777777" w:rsidR="0077774B" w:rsidRDefault="006E2AA4" w:rsidP="000619FC">
      <w:r w:rsidRPr="006E2AA4">
        <w:t>Nomination forms are available from Falkirk Council’s website</w:t>
      </w:r>
      <w:r w:rsidR="00867D0D">
        <w:t xml:space="preserve"> or by emailing </w:t>
      </w:r>
      <w:hyperlink r:id="rId20" w:history="1">
        <w:r w:rsidR="00867D0D" w:rsidRPr="000721C5">
          <w:rPr>
            <w:rStyle w:val="Hyperlink"/>
          </w:rPr>
          <w:t>communitycouncils@falkirk.gov.uk</w:t>
        </w:r>
      </w:hyperlink>
      <w:r w:rsidR="00456060">
        <w:t>.</w:t>
      </w:r>
      <w:r w:rsidR="00867D0D">
        <w:t xml:space="preserve"> </w:t>
      </w:r>
      <w:r w:rsidRPr="006E2AA4">
        <w:t xml:space="preserve">Candidates </w:t>
      </w:r>
      <w:r w:rsidR="0077774B" w:rsidRPr="006E2AA4">
        <w:t>need</w:t>
      </w:r>
      <w:r w:rsidRPr="006E2AA4">
        <w:t xml:space="preserve"> to be registered voters in the community concerned and to have their nomination endorsed by a proposer</w:t>
      </w:r>
      <w:r w:rsidR="0077774B">
        <w:t xml:space="preserve"> and </w:t>
      </w:r>
      <w:r w:rsidRPr="006E2AA4">
        <w:t>seconder, all of whom must also be voters registered in the community.</w:t>
      </w:r>
    </w:p>
    <w:p w14:paraId="6FC53C28" w14:textId="77777777" w:rsidR="0077774B" w:rsidRDefault="0077774B" w:rsidP="000619FC"/>
    <w:p w14:paraId="7CA1CEDA" w14:textId="77777777" w:rsidR="0077774B" w:rsidRPr="0077774B" w:rsidRDefault="006E2AA4" w:rsidP="000619FC">
      <w:pPr>
        <w:rPr>
          <w:b/>
          <w:bCs/>
        </w:rPr>
      </w:pPr>
      <w:r w:rsidRPr="0077774B">
        <w:rPr>
          <w:b/>
          <w:bCs/>
        </w:rPr>
        <w:t>How do the Community Council elections work?</w:t>
      </w:r>
    </w:p>
    <w:p w14:paraId="66897901" w14:textId="77777777" w:rsidR="0077774B" w:rsidRDefault="006E2AA4" w:rsidP="000619FC">
      <w:r w:rsidRPr="006E2AA4">
        <w:t xml:space="preserve">If there are more candidates than places in any Community Council, an election by postal vote will be held. Candidates’ statements (and photographs, if chosen) will be distributed with the ballot papers. Voters will be able to choose </w:t>
      </w:r>
      <w:r w:rsidR="0077774B" w:rsidRPr="006E2AA4">
        <w:t>several</w:t>
      </w:r>
      <w:r w:rsidRPr="006E2AA4">
        <w:t xml:space="preserve"> candidates up to the number of elected members required. If the number of candidates equals the number of places, Falkirk Council will declare the candidates duly elected and a Community Council will be formed. If there are fewer candidates than places, Falkirk Council will require to exercise its discretion as to </w:t>
      </w:r>
      <w:r w:rsidR="0077774B" w:rsidRPr="006E2AA4">
        <w:t>whether</w:t>
      </w:r>
      <w:r w:rsidRPr="006E2AA4">
        <w:t xml:space="preserve"> a Community Council is formed or the election is suspended to a later date. </w:t>
      </w:r>
    </w:p>
    <w:p w14:paraId="42F40649" w14:textId="77777777" w:rsidR="0077774B" w:rsidRDefault="0077774B" w:rsidP="000619FC"/>
    <w:p w14:paraId="26A20014" w14:textId="77777777" w:rsidR="0077774B" w:rsidRPr="0077774B" w:rsidRDefault="006E2AA4" w:rsidP="000619FC">
      <w:pPr>
        <w:rPr>
          <w:b/>
          <w:bCs/>
        </w:rPr>
      </w:pPr>
      <w:r w:rsidRPr="0077774B">
        <w:rPr>
          <w:b/>
          <w:bCs/>
        </w:rPr>
        <w:lastRenderedPageBreak/>
        <w:t>What support will I receive as a new Community Councillor?</w:t>
      </w:r>
    </w:p>
    <w:p w14:paraId="2FE9C5C6" w14:textId="77777777" w:rsidR="007C69B7" w:rsidRDefault="006E2AA4" w:rsidP="000619FC">
      <w:r w:rsidRPr="006E2AA4">
        <w:t xml:space="preserve">If you are appointed to a Community Council that was active at the time of the last election, you can count on the support of those Councillors who may have served for some time. </w:t>
      </w:r>
    </w:p>
    <w:p w14:paraId="365513D9" w14:textId="77777777" w:rsidR="007C69B7" w:rsidRDefault="007C69B7" w:rsidP="000619FC"/>
    <w:p w14:paraId="78E73A47" w14:textId="77777777" w:rsidR="007C69B7" w:rsidRDefault="006E2AA4" w:rsidP="000619FC">
      <w:r w:rsidRPr="006E2AA4">
        <w:t xml:space="preserve">Following the elections, a welcome event for all our Community Councillors will be arranged. It is also the intention to provide a series of training evenings which will be open to all Community Councils. Each Community Council can apply for a grant from Falkirk Council which is used to cover administration costs – further information will be provided on this and other possible avenues for funding at one of the training sessions. </w:t>
      </w:r>
    </w:p>
    <w:p w14:paraId="59B3BCD0" w14:textId="77777777" w:rsidR="007C69B7" w:rsidRDefault="007C69B7" w:rsidP="000619FC"/>
    <w:p w14:paraId="5F5F5DB0" w14:textId="60FFAFC6" w:rsidR="0077774B" w:rsidRDefault="006E2AA4" w:rsidP="000619FC">
      <w:r w:rsidRPr="006E2AA4">
        <w:t xml:space="preserve">An arrangement is also in place with the Council’s network of </w:t>
      </w:r>
      <w:r w:rsidR="00247D18">
        <w:t>Advice &amp; Support Hubs</w:t>
      </w:r>
      <w:r w:rsidRPr="006E2AA4">
        <w:t>, where services such as photocopying can be accessed.</w:t>
      </w:r>
    </w:p>
    <w:p w14:paraId="689A18E1" w14:textId="77777777" w:rsidR="0077774B" w:rsidRDefault="0077774B" w:rsidP="000619FC"/>
    <w:p w14:paraId="7AB957CF" w14:textId="77777777" w:rsidR="0077774B" w:rsidRPr="0077774B" w:rsidRDefault="006E2AA4" w:rsidP="000619FC">
      <w:pPr>
        <w:rPr>
          <w:b/>
          <w:bCs/>
        </w:rPr>
      </w:pPr>
      <w:r w:rsidRPr="0077774B">
        <w:rPr>
          <w:b/>
          <w:bCs/>
        </w:rPr>
        <w:t>Can I find out more?</w:t>
      </w:r>
    </w:p>
    <w:p w14:paraId="336AABDE" w14:textId="77777777" w:rsidR="000619FC" w:rsidRDefault="006E2AA4" w:rsidP="000619FC">
      <w:r w:rsidRPr="006E2AA4">
        <w:t>Yes – by contacting the Community Council Liaison Office</w:t>
      </w:r>
      <w:r w:rsidR="0077774B">
        <w:t xml:space="preserve"> on </w:t>
      </w:r>
      <w:r w:rsidRPr="006E2AA4">
        <w:t xml:space="preserve">01324 506110 or email </w:t>
      </w:r>
      <w:hyperlink r:id="rId21" w:history="1">
        <w:r w:rsidR="00511AD3" w:rsidRPr="007F1751">
          <w:rPr>
            <w:rStyle w:val="Hyperlink"/>
          </w:rPr>
          <w:t>elections@falkirk.gov.uk</w:t>
        </w:r>
      </w:hyperlink>
      <w:r w:rsidRPr="006E2AA4">
        <w:t>.</w:t>
      </w:r>
    </w:p>
    <w:p w14:paraId="1E502D4E" w14:textId="77777777" w:rsidR="000619FC" w:rsidRDefault="000619FC" w:rsidP="000619FC"/>
    <w:p w14:paraId="04E6D205" w14:textId="77777777" w:rsidR="000619FC" w:rsidRPr="007C69B7" w:rsidRDefault="000619FC" w:rsidP="000619FC">
      <w:pPr>
        <w:pStyle w:val="Heading1"/>
        <w:rPr>
          <w:sz w:val="28"/>
          <w:szCs w:val="28"/>
        </w:rPr>
      </w:pPr>
      <w:bookmarkStart w:id="11" w:name="_Toc239170450"/>
      <w:r w:rsidRPr="007C69B7">
        <w:rPr>
          <w:sz w:val="28"/>
          <w:szCs w:val="28"/>
        </w:rPr>
        <w:lastRenderedPageBreak/>
        <w:t>Community Councils</w:t>
      </w:r>
      <w:bookmarkEnd w:id="11"/>
    </w:p>
    <w:p w14:paraId="2613C4A3" w14:textId="77777777" w:rsidR="000619FC" w:rsidRDefault="000619FC" w:rsidP="000619FC"/>
    <w:tbl>
      <w:tblPr>
        <w:tblStyle w:val="TableGrid"/>
        <w:tblW w:w="5000" w:type="pct"/>
        <w:tblCellMar>
          <w:top w:w="113" w:type="dxa"/>
          <w:bottom w:w="113" w:type="dxa"/>
        </w:tblCellMar>
        <w:tblLook w:val="04A0" w:firstRow="1" w:lastRow="0" w:firstColumn="1" w:lastColumn="0" w:noHBand="0" w:noVBand="1"/>
      </w:tblPr>
      <w:tblGrid>
        <w:gridCol w:w="6625"/>
        <w:gridCol w:w="2209"/>
      </w:tblGrid>
      <w:tr w:rsidR="0089409C" w:rsidRPr="007C69B7" w14:paraId="4C7A39F0" w14:textId="77777777" w:rsidTr="00B145A9">
        <w:tc>
          <w:tcPr>
            <w:tcW w:w="3750" w:type="pct"/>
          </w:tcPr>
          <w:p w14:paraId="5F6B6B3E" w14:textId="77777777" w:rsidR="0089409C" w:rsidRPr="007C69B7" w:rsidRDefault="0089409C" w:rsidP="00B145A9">
            <w:pPr>
              <w:rPr>
                <w:b/>
                <w:bCs/>
                <w:sz w:val="22"/>
                <w:szCs w:val="22"/>
              </w:rPr>
            </w:pPr>
            <w:bookmarkStart w:id="12" w:name="_Toc239170451"/>
            <w:r w:rsidRPr="007C69B7">
              <w:rPr>
                <w:b/>
                <w:bCs/>
                <w:sz w:val="22"/>
                <w:szCs w:val="22"/>
              </w:rPr>
              <w:t>Name</w:t>
            </w:r>
          </w:p>
        </w:tc>
        <w:tc>
          <w:tcPr>
            <w:tcW w:w="1250" w:type="pct"/>
          </w:tcPr>
          <w:p w14:paraId="36FE150C" w14:textId="77777777" w:rsidR="0089409C" w:rsidRPr="007C69B7" w:rsidRDefault="007C69B7" w:rsidP="00B145A9">
            <w:pPr>
              <w:rPr>
                <w:b/>
                <w:bCs/>
                <w:sz w:val="22"/>
                <w:szCs w:val="22"/>
              </w:rPr>
            </w:pPr>
            <w:r w:rsidRPr="007C69B7">
              <w:rPr>
                <w:b/>
                <w:bCs/>
                <w:sz w:val="22"/>
                <w:szCs w:val="22"/>
              </w:rPr>
              <w:t xml:space="preserve">No. of </w:t>
            </w:r>
            <w:r w:rsidR="0089409C" w:rsidRPr="007C69B7">
              <w:rPr>
                <w:b/>
                <w:bCs/>
                <w:sz w:val="22"/>
                <w:szCs w:val="22"/>
              </w:rPr>
              <w:t>Members</w:t>
            </w:r>
          </w:p>
        </w:tc>
      </w:tr>
      <w:tr w:rsidR="0089409C" w:rsidRPr="007C69B7" w14:paraId="277603B5" w14:textId="77777777" w:rsidTr="00B145A9">
        <w:tc>
          <w:tcPr>
            <w:tcW w:w="3750" w:type="pct"/>
          </w:tcPr>
          <w:p w14:paraId="080D7818" w14:textId="77777777" w:rsidR="0089409C" w:rsidRPr="007C69B7" w:rsidRDefault="0089409C" w:rsidP="00B145A9">
            <w:pPr>
              <w:rPr>
                <w:b/>
                <w:bCs/>
                <w:sz w:val="22"/>
                <w:szCs w:val="22"/>
              </w:rPr>
            </w:pPr>
            <w:r w:rsidRPr="007C69B7">
              <w:rPr>
                <w:b/>
                <w:bCs/>
                <w:sz w:val="22"/>
                <w:szCs w:val="22"/>
              </w:rPr>
              <w:t>Airth</w:t>
            </w:r>
          </w:p>
        </w:tc>
        <w:tc>
          <w:tcPr>
            <w:tcW w:w="1250" w:type="pct"/>
          </w:tcPr>
          <w:p w14:paraId="07C4E446" w14:textId="77777777" w:rsidR="0089409C" w:rsidRPr="007C69B7" w:rsidRDefault="0089409C" w:rsidP="00B145A9">
            <w:pPr>
              <w:rPr>
                <w:sz w:val="22"/>
                <w:szCs w:val="22"/>
              </w:rPr>
            </w:pPr>
            <w:r w:rsidRPr="007C69B7">
              <w:rPr>
                <w:sz w:val="22"/>
                <w:szCs w:val="22"/>
              </w:rPr>
              <w:t>6</w:t>
            </w:r>
          </w:p>
        </w:tc>
      </w:tr>
      <w:tr w:rsidR="0089409C" w:rsidRPr="007C69B7" w14:paraId="05C390F7" w14:textId="77777777" w:rsidTr="00B145A9">
        <w:tc>
          <w:tcPr>
            <w:tcW w:w="3750" w:type="pct"/>
          </w:tcPr>
          <w:p w14:paraId="75790C05" w14:textId="77777777" w:rsidR="0089409C" w:rsidRPr="007C69B7" w:rsidRDefault="0089409C" w:rsidP="00B145A9">
            <w:pPr>
              <w:rPr>
                <w:sz w:val="22"/>
                <w:szCs w:val="22"/>
              </w:rPr>
            </w:pPr>
            <w:r w:rsidRPr="007C69B7">
              <w:rPr>
                <w:sz w:val="22"/>
                <w:szCs w:val="22"/>
              </w:rPr>
              <w:t xml:space="preserve">Avonbridge and </w:t>
            </w:r>
            <w:proofErr w:type="spellStart"/>
            <w:r w:rsidRPr="007C69B7">
              <w:rPr>
                <w:sz w:val="22"/>
                <w:szCs w:val="22"/>
              </w:rPr>
              <w:t>Standburn</w:t>
            </w:r>
            <w:proofErr w:type="spellEnd"/>
            <w:r w:rsidRPr="007C69B7">
              <w:rPr>
                <w:sz w:val="22"/>
                <w:szCs w:val="22"/>
              </w:rPr>
              <w:t xml:space="preserve"> (not active)</w:t>
            </w:r>
          </w:p>
        </w:tc>
        <w:tc>
          <w:tcPr>
            <w:tcW w:w="1250" w:type="pct"/>
          </w:tcPr>
          <w:p w14:paraId="3FCF10C8" w14:textId="77777777" w:rsidR="0089409C" w:rsidRPr="007C69B7" w:rsidRDefault="0089409C" w:rsidP="00B145A9">
            <w:pPr>
              <w:rPr>
                <w:sz w:val="22"/>
                <w:szCs w:val="22"/>
              </w:rPr>
            </w:pPr>
            <w:r w:rsidRPr="007C69B7">
              <w:rPr>
                <w:sz w:val="22"/>
                <w:szCs w:val="22"/>
              </w:rPr>
              <w:t>6</w:t>
            </w:r>
          </w:p>
        </w:tc>
      </w:tr>
      <w:tr w:rsidR="0089409C" w:rsidRPr="007C69B7" w14:paraId="28DE50A3" w14:textId="77777777" w:rsidTr="00B145A9">
        <w:tc>
          <w:tcPr>
            <w:tcW w:w="3750" w:type="pct"/>
          </w:tcPr>
          <w:p w14:paraId="3A9D1212" w14:textId="77777777" w:rsidR="0089409C" w:rsidRPr="007C69B7" w:rsidRDefault="0089409C" w:rsidP="00B145A9">
            <w:pPr>
              <w:rPr>
                <w:sz w:val="22"/>
                <w:szCs w:val="22"/>
              </w:rPr>
            </w:pPr>
            <w:r w:rsidRPr="007C69B7">
              <w:rPr>
                <w:sz w:val="22"/>
                <w:szCs w:val="22"/>
              </w:rPr>
              <w:t xml:space="preserve">Banknock, Haggs and </w:t>
            </w:r>
            <w:proofErr w:type="spellStart"/>
            <w:r w:rsidRPr="007C69B7">
              <w:rPr>
                <w:sz w:val="22"/>
                <w:szCs w:val="22"/>
              </w:rPr>
              <w:t>Longcroft</w:t>
            </w:r>
            <w:proofErr w:type="spellEnd"/>
            <w:r w:rsidRPr="007C69B7">
              <w:rPr>
                <w:sz w:val="22"/>
                <w:szCs w:val="22"/>
              </w:rPr>
              <w:t xml:space="preserve"> (not active)</w:t>
            </w:r>
          </w:p>
        </w:tc>
        <w:tc>
          <w:tcPr>
            <w:tcW w:w="1250" w:type="pct"/>
          </w:tcPr>
          <w:p w14:paraId="36CB1B2D" w14:textId="77777777" w:rsidR="0089409C" w:rsidRPr="007C69B7" w:rsidRDefault="0089409C" w:rsidP="00B145A9">
            <w:pPr>
              <w:rPr>
                <w:sz w:val="22"/>
                <w:szCs w:val="22"/>
              </w:rPr>
            </w:pPr>
            <w:r w:rsidRPr="007C69B7">
              <w:rPr>
                <w:sz w:val="22"/>
                <w:szCs w:val="22"/>
              </w:rPr>
              <w:t>7</w:t>
            </w:r>
          </w:p>
        </w:tc>
      </w:tr>
      <w:tr w:rsidR="0089409C" w:rsidRPr="007C69B7" w14:paraId="4EF87281" w14:textId="77777777" w:rsidTr="00B145A9">
        <w:tc>
          <w:tcPr>
            <w:tcW w:w="3750" w:type="pct"/>
          </w:tcPr>
          <w:p w14:paraId="73C83509" w14:textId="77777777" w:rsidR="0089409C" w:rsidRPr="007C69B7" w:rsidRDefault="0089409C" w:rsidP="00B145A9">
            <w:pPr>
              <w:rPr>
                <w:sz w:val="22"/>
                <w:szCs w:val="22"/>
              </w:rPr>
            </w:pPr>
            <w:r w:rsidRPr="007C69B7">
              <w:rPr>
                <w:sz w:val="22"/>
                <w:szCs w:val="22"/>
              </w:rPr>
              <w:t>Blackness and Area (not active)</w:t>
            </w:r>
          </w:p>
        </w:tc>
        <w:tc>
          <w:tcPr>
            <w:tcW w:w="1250" w:type="pct"/>
          </w:tcPr>
          <w:p w14:paraId="62A78078" w14:textId="77777777" w:rsidR="0089409C" w:rsidRPr="007C69B7" w:rsidRDefault="0089409C" w:rsidP="00B145A9">
            <w:pPr>
              <w:rPr>
                <w:sz w:val="22"/>
                <w:szCs w:val="22"/>
              </w:rPr>
            </w:pPr>
            <w:r w:rsidRPr="007C69B7">
              <w:rPr>
                <w:sz w:val="22"/>
                <w:szCs w:val="22"/>
              </w:rPr>
              <w:t>6</w:t>
            </w:r>
          </w:p>
        </w:tc>
      </w:tr>
      <w:tr w:rsidR="0089409C" w:rsidRPr="007C69B7" w14:paraId="01EC2D72" w14:textId="77777777" w:rsidTr="00B145A9">
        <w:tc>
          <w:tcPr>
            <w:tcW w:w="3750" w:type="pct"/>
          </w:tcPr>
          <w:p w14:paraId="2C4DA2D2" w14:textId="77777777" w:rsidR="0089409C" w:rsidRPr="007C69B7" w:rsidRDefault="0089409C" w:rsidP="00B145A9">
            <w:pPr>
              <w:rPr>
                <w:b/>
                <w:bCs/>
                <w:sz w:val="22"/>
                <w:szCs w:val="22"/>
              </w:rPr>
            </w:pPr>
            <w:r w:rsidRPr="007C69B7">
              <w:rPr>
                <w:b/>
                <w:bCs/>
                <w:sz w:val="22"/>
                <w:szCs w:val="22"/>
              </w:rPr>
              <w:t>Bo’ness</w:t>
            </w:r>
          </w:p>
        </w:tc>
        <w:tc>
          <w:tcPr>
            <w:tcW w:w="1250" w:type="pct"/>
          </w:tcPr>
          <w:p w14:paraId="396C119B" w14:textId="77777777" w:rsidR="0089409C" w:rsidRPr="007C69B7" w:rsidRDefault="0089409C" w:rsidP="00B145A9">
            <w:pPr>
              <w:rPr>
                <w:sz w:val="22"/>
                <w:szCs w:val="22"/>
              </w:rPr>
            </w:pPr>
            <w:r w:rsidRPr="007C69B7">
              <w:rPr>
                <w:sz w:val="22"/>
                <w:szCs w:val="22"/>
              </w:rPr>
              <w:t>10</w:t>
            </w:r>
          </w:p>
        </w:tc>
      </w:tr>
      <w:tr w:rsidR="0089409C" w:rsidRPr="007C69B7" w14:paraId="099BE305" w14:textId="77777777" w:rsidTr="00B145A9">
        <w:tc>
          <w:tcPr>
            <w:tcW w:w="3750" w:type="pct"/>
          </w:tcPr>
          <w:p w14:paraId="5C98227D" w14:textId="77777777" w:rsidR="0089409C" w:rsidRPr="007C69B7" w:rsidRDefault="0089409C" w:rsidP="00B145A9">
            <w:pPr>
              <w:rPr>
                <w:sz w:val="22"/>
                <w:szCs w:val="22"/>
              </w:rPr>
            </w:pPr>
            <w:r w:rsidRPr="007C69B7">
              <w:rPr>
                <w:sz w:val="22"/>
                <w:szCs w:val="22"/>
              </w:rPr>
              <w:t>Bonnybridge (not active)</w:t>
            </w:r>
          </w:p>
        </w:tc>
        <w:tc>
          <w:tcPr>
            <w:tcW w:w="1250" w:type="pct"/>
          </w:tcPr>
          <w:p w14:paraId="536FF878" w14:textId="77777777" w:rsidR="0089409C" w:rsidRPr="007C69B7" w:rsidRDefault="0089409C" w:rsidP="00B145A9">
            <w:pPr>
              <w:rPr>
                <w:sz w:val="22"/>
                <w:szCs w:val="22"/>
              </w:rPr>
            </w:pPr>
            <w:r w:rsidRPr="007C69B7">
              <w:rPr>
                <w:sz w:val="22"/>
                <w:szCs w:val="22"/>
              </w:rPr>
              <w:t>8</w:t>
            </w:r>
          </w:p>
        </w:tc>
      </w:tr>
      <w:tr w:rsidR="0089409C" w:rsidRPr="007C69B7" w14:paraId="73C50A95" w14:textId="77777777" w:rsidTr="00B145A9">
        <w:tc>
          <w:tcPr>
            <w:tcW w:w="3750" w:type="pct"/>
          </w:tcPr>
          <w:p w14:paraId="3C60FEF9" w14:textId="77777777" w:rsidR="0089409C" w:rsidRPr="007C69B7" w:rsidRDefault="0089409C" w:rsidP="00B145A9">
            <w:pPr>
              <w:rPr>
                <w:b/>
                <w:bCs/>
                <w:sz w:val="22"/>
                <w:szCs w:val="22"/>
              </w:rPr>
            </w:pPr>
            <w:r w:rsidRPr="007C69B7">
              <w:rPr>
                <w:b/>
                <w:bCs/>
                <w:sz w:val="22"/>
                <w:szCs w:val="22"/>
              </w:rPr>
              <w:t>Brightons</w:t>
            </w:r>
          </w:p>
        </w:tc>
        <w:tc>
          <w:tcPr>
            <w:tcW w:w="1250" w:type="pct"/>
          </w:tcPr>
          <w:p w14:paraId="70226D39" w14:textId="77777777" w:rsidR="0089409C" w:rsidRPr="007C69B7" w:rsidRDefault="0089409C" w:rsidP="00B145A9">
            <w:pPr>
              <w:rPr>
                <w:sz w:val="22"/>
                <w:szCs w:val="22"/>
              </w:rPr>
            </w:pPr>
            <w:r w:rsidRPr="007C69B7">
              <w:rPr>
                <w:sz w:val="22"/>
                <w:szCs w:val="22"/>
              </w:rPr>
              <w:t>6</w:t>
            </w:r>
          </w:p>
        </w:tc>
      </w:tr>
      <w:tr w:rsidR="0089409C" w:rsidRPr="007C69B7" w14:paraId="35A75C61" w14:textId="77777777" w:rsidTr="00B145A9">
        <w:tc>
          <w:tcPr>
            <w:tcW w:w="3750" w:type="pct"/>
          </w:tcPr>
          <w:p w14:paraId="6933DF1A" w14:textId="77777777" w:rsidR="0089409C" w:rsidRPr="007C69B7" w:rsidRDefault="0089409C" w:rsidP="00B145A9">
            <w:pPr>
              <w:rPr>
                <w:b/>
                <w:bCs/>
                <w:sz w:val="22"/>
                <w:szCs w:val="22"/>
              </w:rPr>
            </w:pPr>
            <w:proofErr w:type="spellStart"/>
            <w:r w:rsidRPr="007C69B7">
              <w:rPr>
                <w:b/>
                <w:bCs/>
                <w:sz w:val="22"/>
                <w:szCs w:val="22"/>
              </w:rPr>
              <w:t>Camelon</w:t>
            </w:r>
            <w:proofErr w:type="spellEnd"/>
            <w:r w:rsidRPr="007C69B7">
              <w:rPr>
                <w:b/>
                <w:bCs/>
                <w:sz w:val="22"/>
                <w:szCs w:val="22"/>
              </w:rPr>
              <w:t xml:space="preserve">, </w:t>
            </w:r>
            <w:proofErr w:type="spellStart"/>
            <w:r w:rsidRPr="007C69B7">
              <w:rPr>
                <w:b/>
                <w:bCs/>
                <w:sz w:val="22"/>
                <w:szCs w:val="22"/>
              </w:rPr>
              <w:t>Bantaskine</w:t>
            </w:r>
            <w:proofErr w:type="spellEnd"/>
            <w:r w:rsidRPr="007C69B7">
              <w:rPr>
                <w:b/>
                <w:bCs/>
                <w:sz w:val="22"/>
                <w:szCs w:val="22"/>
              </w:rPr>
              <w:t xml:space="preserve"> and </w:t>
            </w:r>
            <w:proofErr w:type="spellStart"/>
            <w:r w:rsidRPr="007C69B7">
              <w:rPr>
                <w:b/>
                <w:bCs/>
                <w:sz w:val="22"/>
                <w:szCs w:val="22"/>
              </w:rPr>
              <w:t>Tamfourhill</w:t>
            </w:r>
            <w:proofErr w:type="spellEnd"/>
            <w:r w:rsidRPr="007C69B7">
              <w:rPr>
                <w:b/>
                <w:bCs/>
                <w:sz w:val="22"/>
                <w:szCs w:val="22"/>
              </w:rPr>
              <w:t xml:space="preserve"> (not active)</w:t>
            </w:r>
          </w:p>
        </w:tc>
        <w:tc>
          <w:tcPr>
            <w:tcW w:w="1250" w:type="pct"/>
          </w:tcPr>
          <w:p w14:paraId="0602D4B8" w14:textId="77777777" w:rsidR="0089409C" w:rsidRPr="007C69B7" w:rsidRDefault="0089409C" w:rsidP="00B145A9">
            <w:pPr>
              <w:rPr>
                <w:sz w:val="22"/>
                <w:szCs w:val="22"/>
              </w:rPr>
            </w:pPr>
            <w:r w:rsidRPr="007C69B7">
              <w:rPr>
                <w:sz w:val="22"/>
                <w:szCs w:val="22"/>
              </w:rPr>
              <w:t>9</w:t>
            </w:r>
          </w:p>
        </w:tc>
      </w:tr>
      <w:tr w:rsidR="0089409C" w:rsidRPr="007C69B7" w14:paraId="48EF4038" w14:textId="77777777" w:rsidTr="00B145A9">
        <w:tc>
          <w:tcPr>
            <w:tcW w:w="3750" w:type="pct"/>
          </w:tcPr>
          <w:p w14:paraId="708FBE4A" w14:textId="77777777" w:rsidR="0089409C" w:rsidRPr="007C69B7" w:rsidRDefault="0089409C" w:rsidP="00B145A9">
            <w:pPr>
              <w:rPr>
                <w:sz w:val="22"/>
                <w:szCs w:val="22"/>
              </w:rPr>
            </w:pPr>
            <w:r w:rsidRPr="007C69B7">
              <w:rPr>
                <w:sz w:val="22"/>
                <w:szCs w:val="22"/>
              </w:rPr>
              <w:t xml:space="preserve">Carron and Carronshore (exc. </w:t>
            </w:r>
            <w:proofErr w:type="spellStart"/>
            <w:r w:rsidRPr="007C69B7">
              <w:rPr>
                <w:sz w:val="22"/>
                <w:szCs w:val="22"/>
              </w:rPr>
              <w:t>Skinflats</w:t>
            </w:r>
            <w:proofErr w:type="spellEnd"/>
            <w:r w:rsidRPr="007C69B7">
              <w:rPr>
                <w:sz w:val="22"/>
                <w:szCs w:val="22"/>
              </w:rPr>
              <w:t>) (not active)</w:t>
            </w:r>
          </w:p>
        </w:tc>
        <w:tc>
          <w:tcPr>
            <w:tcW w:w="1250" w:type="pct"/>
          </w:tcPr>
          <w:p w14:paraId="558420E8" w14:textId="77777777" w:rsidR="0089409C" w:rsidRPr="007C69B7" w:rsidRDefault="0089409C" w:rsidP="00B145A9">
            <w:pPr>
              <w:rPr>
                <w:sz w:val="22"/>
                <w:szCs w:val="22"/>
              </w:rPr>
            </w:pPr>
            <w:r w:rsidRPr="007C69B7">
              <w:rPr>
                <w:sz w:val="22"/>
                <w:szCs w:val="22"/>
              </w:rPr>
              <w:t>7</w:t>
            </w:r>
          </w:p>
        </w:tc>
      </w:tr>
      <w:tr w:rsidR="0089409C" w:rsidRPr="007C69B7" w14:paraId="2F476FE2" w14:textId="77777777" w:rsidTr="00B145A9">
        <w:tc>
          <w:tcPr>
            <w:tcW w:w="3750" w:type="pct"/>
          </w:tcPr>
          <w:p w14:paraId="1D7F7951" w14:textId="77777777" w:rsidR="0089409C" w:rsidRPr="007C69B7" w:rsidRDefault="0089409C" w:rsidP="00B145A9">
            <w:pPr>
              <w:rPr>
                <w:b/>
                <w:bCs/>
                <w:sz w:val="22"/>
                <w:szCs w:val="22"/>
              </w:rPr>
            </w:pPr>
            <w:r w:rsidRPr="007C69B7">
              <w:rPr>
                <w:b/>
                <w:bCs/>
                <w:sz w:val="22"/>
                <w:szCs w:val="22"/>
              </w:rPr>
              <w:t>Denny and District</w:t>
            </w:r>
          </w:p>
        </w:tc>
        <w:tc>
          <w:tcPr>
            <w:tcW w:w="1250" w:type="pct"/>
          </w:tcPr>
          <w:p w14:paraId="3E5DCB27" w14:textId="77777777" w:rsidR="0089409C" w:rsidRPr="007C69B7" w:rsidRDefault="0089409C" w:rsidP="00B145A9">
            <w:pPr>
              <w:rPr>
                <w:sz w:val="22"/>
                <w:szCs w:val="22"/>
              </w:rPr>
            </w:pPr>
            <w:r w:rsidRPr="007C69B7">
              <w:rPr>
                <w:sz w:val="22"/>
                <w:szCs w:val="22"/>
              </w:rPr>
              <w:t>10</w:t>
            </w:r>
          </w:p>
        </w:tc>
      </w:tr>
      <w:tr w:rsidR="0089409C" w:rsidRPr="007C69B7" w14:paraId="1E094D9A" w14:textId="77777777" w:rsidTr="00B145A9">
        <w:tc>
          <w:tcPr>
            <w:tcW w:w="3750" w:type="pct"/>
          </w:tcPr>
          <w:p w14:paraId="629C0D56" w14:textId="77777777" w:rsidR="0089409C" w:rsidRPr="007C69B7" w:rsidRDefault="0089409C" w:rsidP="00B145A9">
            <w:pPr>
              <w:rPr>
                <w:sz w:val="22"/>
                <w:szCs w:val="22"/>
              </w:rPr>
            </w:pPr>
            <w:r w:rsidRPr="007C69B7">
              <w:rPr>
                <w:sz w:val="22"/>
                <w:szCs w:val="22"/>
              </w:rPr>
              <w:t>Falkirk Central (not active)</w:t>
            </w:r>
          </w:p>
        </w:tc>
        <w:tc>
          <w:tcPr>
            <w:tcW w:w="1250" w:type="pct"/>
          </w:tcPr>
          <w:p w14:paraId="17B88D16" w14:textId="77777777" w:rsidR="0089409C" w:rsidRPr="007C69B7" w:rsidRDefault="0089409C" w:rsidP="00B145A9">
            <w:pPr>
              <w:rPr>
                <w:sz w:val="22"/>
                <w:szCs w:val="22"/>
              </w:rPr>
            </w:pPr>
            <w:r w:rsidRPr="007C69B7">
              <w:rPr>
                <w:sz w:val="22"/>
                <w:szCs w:val="22"/>
              </w:rPr>
              <w:t>7</w:t>
            </w:r>
          </w:p>
        </w:tc>
      </w:tr>
      <w:tr w:rsidR="0089409C" w:rsidRPr="007C69B7" w14:paraId="6D716F1F" w14:textId="77777777" w:rsidTr="00B145A9">
        <w:tc>
          <w:tcPr>
            <w:tcW w:w="3750" w:type="pct"/>
          </w:tcPr>
          <w:p w14:paraId="65F2C0CB" w14:textId="77777777" w:rsidR="0089409C" w:rsidRPr="007C69B7" w:rsidRDefault="0089409C" w:rsidP="00B145A9">
            <w:pPr>
              <w:rPr>
                <w:sz w:val="22"/>
                <w:szCs w:val="22"/>
              </w:rPr>
            </w:pPr>
            <w:r w:rsidRPr="007C69B7">
              <w:rPr>
                <w:sz w:val="22"/>
                <w:szCs w:val="22"/>
              </w:rPr>
              <w:t xml:space="preserve">Falkirk South, </w:t>
            </w:r>
            <w:proofErr w:type="spellStart"/>
            <w:r w:rsidRPr="007C69B7">
              <w:rPr>
                <w:sz w:val="22"/>
                <w:szCs w:val="22"/>
              </w:rPr>
              <w:t>Hallglen</w:t>
            </w:r>
            <w:proofErr w:type="spellEnd"/>
            <w:r w:rsidRPr="007C69B7">
              <w:rPr>
                <w:sz w:val="22"/>
                <w:szCs w:val="22"/>
              </w:rPr>
              <w:t xml:space="preserve">, Glen Village and </w:t>
            </w:r>
            <w:proofErr w:type="spellStart"/>
            <w:r w:rsidRPr="007C69B7">
              <w:rPr>
                <w:sz w:val="22"/>
                <w:szCs w:val="22"/>
              </w:rPr>
              <w:t>Lochgreen</w:t>
            </w:r>
            <w:proofErr w:type="spellEnd"/>
            <w:r w:rsidRPr="007C69B7">
              <w:rPr>
                <w:sz w:val="22"/>
                <w:szCs w:val="22"/>
              </w:rPr>
              <w:t xml:space="preserve"> (not active)</w:t>
            </w:r>
          </w:p>
        </w:tc>
        <w:tc>
          <w:tcPr>
            <w:tcW w:w="1250" w:type="pct"/>
          </w:tcPr>
          <w:p w14:paraId="2CDB2043" w14:textId="77777777" w:rsidR="0089409C" w:rsidRPr="007C69B7" w:rsidRDefault="0089409C" w:rsidP="00B145A9">
            <w:pPr>
              <w:rPr>
                <w:sz w:val="22"/>
                <w:szCs w:val="22"/>
              </w:rPr>
            </w:pPr>
            <w:r w:rsidRPr="007C69B7">
              <w:rPr>
                <w:sz w:val="22"/>
                <w:szCs w:val="22"/>
              </w:rPr>
              <w:t>7</w:t>
            </w:r>
          </w:p>
        </w:tc>
      </w:tr>
      <w:tr w:rsidR="0089409C" w:rsidRPr="007C69B7" w14:paraId="23D19765" w14:textId="77777777" w:rsidTr="00B145A9">
        <w:tc>
          <w:tcPr>
            <w:tcW w:w="3750" w:type="pct"/>
          </w:tcPr>
          <w:p w14:paraId="33C0EEB9" w14:textId="77777777" w:rsidR="0089409C" w:rsidRPr="007C69B7" w:rsidRDefault="0089409C" w:rsidP="00B145A9">
            <w:pPr>
              <w:rPr>
                <w:sz w:val="22"/>
                <w:szCs w:val="22"/>
              </w:rPr>
            </w:pPr>
            <w:proofErr w:type="spellStart"/>
            <w:r w:rsidRPr="007C69B7">
              <w:rPr>
                <w:sz w:val="22"/>
                <w:szCs w:val="22"/>
              </w:rPr>
              <w:t>Grahamston</w:t>
            </w:r>
            <w:proofErr w:type="spellEnd"/>
            <w:r w:rsidRPr="007C69B7">
              <w:rPr>
                <w:sz w:val="22"/>
                <w:szCs w:val="22"/>
              </w:rPr>
              <w:t>, Middlefield and Westfield</w:t>
            </w:r>
            <w:r w:rsidR="007C69B7" w:rsidRPr="007C69B7">
              <w:rPr>
                <w:sz w:val="22"/>
                <w:szCs w:val="22"/>
              </w:rPr>
              <w:t xml:space="preserve"> (not active)</w:t>
            </w:r>
          </w:p>
        </w:tc>
        <w:tc>
          <w:tcPr>
            <w:tcW w:w="1250" w:type="pct"/>
          </w:tcPr>
          <w:p w14:paraId="0B930FCB" w14:textId="77777777" w:rsidR="0089409C" w:rsidRPr="007C69B7" w:rsidRDefault="0089409C" w:rsidP="00B145A9">
            <w:pPr>
              <w:rPr>
                <w:sz w:val="22"/>
                <w:szCs w:val="22"/>
              </w:rPr>
            </w:pPr>
            <w:r w:rsidRPr="007C69B7">
              <w:rPr>
                <w:sz w:val="22"/>
                <w:szCs w:val="22"/>
              </w:rPr>
              <w:t>8</w:t>
            </w:r>
          </w:p>
        </w:tc>
      </w:tr>
      <w:tr w:rsidR="0089409C" w:rsidRPr="007C69B7" w14:paraId="580E3CB4" w14:textId="77777777" w:rsidTr="00B145A9">
        <w:tc>
          <w:tcPr>
            <w:tcW w:w="3750" w:type="pct"/>
          </w:tcPr>
          <w:p w14:paraId="3AA9BD75" w14:textId="77777777" w:rsidR="0089409C" w:rsidRPr="007C69B7" w:rsidRDefault="0089409C" w:rsidP="00B145A9">
            <w:pPr>
              <w:rPr>
                <w:b/>
                <w:bCs/>
                <w:sz w:val="22"/>
                <w:szCs w:val="22"/>
              </w:rPr>
            </w:pPr>
            <w:r w:rsidRPr="007C69B7">
              <w:rPr>
                <w:b/>
                <w:bCs/>
                <w:sz w:val="22"/>
                <w:szCs w:val="22"/>
              </w:rPr>
              <w:t xml:space="preserve">Grangemouth (inc. </w:t>
            </w:r>
            <w:proofErr w:type="spellStart"/>
            <w:r w:rsidRPr="007C69B7">
              <w:rPr>
                <w:b/>
                <w:bCs/>
                <w:sz w:val="22"/>
                <w:szCs w:val="22"/>
              </w:rPr>
              <w:t>Skinflats</w:t>
            </w:r>
            <w:proofErr w:type="spellEnd"/>
            <w:r w:rsidRPr="007C69B7">
              <w:rPr>
                <w:b/>
                <w:bCs/>
                <w:sz w:val="22"/>
                <w:szCs w:val="22"/>
              </w:rPr>
              <w:t>)</w:t>
            </w:r>
          </w:p>
        </w:tc>
        <w:tc>
          <w:tcPr>
            <w:tcW w:w="1250" w:type="pct"/>
          </w:tcPr>
          <w:p w14:paraId="1CD5FB16" w14:textId="77777777" w:rsidR="0089409C" w:rsidRPr="007C69B7" w:rsidRDefault="0089409C" w:rsidP="00B145A9">
            <w:pPr>
              <w:rPr>
                <w:sz w:val="22"/>
                <w:szCs w:val="22"/>
              </w:rPr>
            </w:pPr>
            <w:r w:rsidRPr="007C69B7">
              <w:rPr>
                <w:sz w:val="22"/>
                <w:szCs w:val="22"/>
              </w:rPr>
              <w:t>12</w:t>
            </w:r>
          </w:p>
        </w:tc>
      </w:tr>
      <w:tr w:rsidR="0089409C" w:rsidRPr="007C69B7" w14:paraId="024D6A79" w14:textId="77777777" w:rsidTr="00B145A9">
        <w:tc>
          <w:tcPr>
            <w:tcW w:w="3750" w:type="pct"/>
          </w:tcPr>
          <w:p w14:paraId="353BAAB2" w14:textId="77777777" w:rsidR="0089409C" w:rsidRPr="007C69B7" w:rsidRDefault="0089409C" w:rsidP="00B145A9">
            <w:pPr>
              <w:rPr>
                <w:sz w:val="22"/>
                <w:szCs w:val="22"/>
              </w:rPr>
            </w:pPr>
            <w:r w:rsidRPr="007C69B7">
              <w:rPr>
                <w:sz w:val="22"/>
                <w:szCs w:val="22"/>
              </w:rPr>
              <w:t>Langlees, Bainsford and New Carron</w:t>
            </w:r>
            <w:r w:rsidR="007C69B7" w:rsidRPr="007C69B7">
              <w:rPr>
                <w:sz w:val="22"/>
                <w:szCs w:val="22"/>
              </w:rPr>
              <w:t xml:space="preserve"> (not active)</w:t>
            </w:r>
          </w:p>
        </w:tc>
        <w:tc>
          <w:tcPr>
            <w:tcW w:w="1250" w:type="pct"/>
          </w:tcPr>
          <w:p w14:paraId="4D103851" w14:textId="77777777" w:rsidR="0089409C" w:rsidRPr="007C69B7" w:rsidRDefault="0089409C" w:rsidP="00B145A9">
            <w:pPr>
              <w:rPr>
                <w:sz w:val="22"/>
                <w:szCs w:val="22"/>
              </w:rPr>
            </w:pPr>
            <w:r w:rsidRPr="007C69B7">
              <w:rPr>
                <w:sz w:val="22"/>
                <w:szCs w:val="22"/>
              </w:rPr>
              <w:t>8</w:t>
            </w:r>
          </w:p>
        </w:tc>
      </w:tr>
      <w:tr w:rsidR="0089409C" w:rsidRPr="007C69B7" w14:paraId="68B5C663" w14:textId="77777777" w:rsidTr="00B145A9">
        <w:tc>
          <w:tcPr>
            <w:tcW w:w="3750" w:type="pct"/>
          </w:tcPr>
          <w:p w14:paraId="6EFA5EC6" w14:textId="77777777" w:rsidR="0089409C" w:rsidRPr="007C69B7" w:rsidRDefault="0089409C" w:rsidP="00B145A9">
            <w:pPr>
              <w:rPr>
                <w:sz w:val="22"/>
                <w:szCs w:val="22"/>
              </w:rPr>
            </w:pPr>
            <w:r w:rsidRPr="007C69B7">
              <w:rPr>
                <w:sz w:val="22"/>
                <w:szCs w:val="22"/>
              </w:rPr>
              <w:t xml:space="preserve">Larbert, Stenhousemuir and </w:t>
            </w:r>
            <w:proofErr w:type="spellStart"/>
            <w:r w:rsidRPr="007C69B7">
              <w:rPr>
                <w:sz w:val="22"/>
                <w:szCs w:val="22"/>
              </w:rPr>
              <w:t>Torwood</w:t>
            </w:r>
            <w:proofErr w:type="spellEnd"/>
            <w:r w:rsidR="007C69B7" w:rsidRPr="007C69B7">
              <w:rPr>
                <w:sz w:val="22"/>
                <w:szCs w:val="22"/>
              </w:rPr>
              <w:t xml:space="preserve"> (not active)</w:t>
            </w:r>
          </w:p>
        </w:tc>
        <w:tc>
          <w:tcPr>
            <w:tcW w:w="1250" w:type="pct"/>
          </w:tcPr>
          <w:p w14:paraId="1612C254" w14:textId="77777777" w:rsidR="0089409C" w:rsidRPr="007C69B7" w:rsidRDefault="0089409C" w:rsidP="00B145A9">
            <w:pPr>
              <w:rPr>
                <w:sz w:val="22"/>
                <w:szCs w:val="22"/>
              </w:rPr>
            </w:pPr>
            <w:r w:rsidRPr="007C69B7">
              <w:rPr>
                <w:sz w:val="22"/>
                <w:szCs w:val="22"/>
              </w:rPr>
              <w:t>11</w:t>
            </w:r>
          </w:p>
        </w:tc>
      </w:tr>
      <w:tr w:rsidR="0089409C" w:rsidRPr="007C69B7" w14:paraId="3EBC860D" w14:textId="77777777" w:rsidTr="00B145A9">
        <w:tc>
          <w:tcPr>
            <w:tcW w:w="3750" w:type="pct"/>
          </w:tcPr>
          <w:p w14:paraId="2088B4CF" w14:textId="77777777" w:rsidR="0089409C" w:rsidRPr="007C69B7" w:rsidRDefault="0089409C" w:rsidP="00B145A9">
            <w:pPr>
              <w:rPr>
                <w:sz w:val="22"/>
                <w:szCs w:val="22"/>
              </w:rPr>
            </w:pPr>
            <w:r w:rsidRPr="007C69B7">
              <w:rPr>
                <w:sz w:val="22"/>
                <w:szCs w:val="22"/>
              </w:rPr>
              <w:t xml:space="preserve">Lower Braes, </w:t>
            </w:r>
            <w:proofErr w:type="spellStart"/>
            <w:r w:rsidRPr="007C69B7">
              <w:rPr>
                <w:sz w:val="22"/>
                <w:szCs w:val="22"/>
              </w:rPr>
              <w:t>Laurieston</w:t>
            </w:r>
            <w:proofErr w:type="spellEnd"/>
            <w:r w:rsidRPr="007C69B7">
              <w:rPr>
                <w:sz w:val="22"/>
                <w:szCs w:val="22"/>
              </w:rPr>
              <w:t>, Westquarter and Redding</w:t>
            </w:r>
            <w:r w:rsidR="007C69B7" w:rsidRPr="007C69B7">
              <w:rPr>
                <w:sz w:val="22"/>
                <w:szCs w:val="22"/>
              </w:rPr>
              <w:t xml:space="preserve"> (not active</w:t>
            </w:r>
          </w:p>
        </w:tc>
        <w:tc>
          <w:tcPr>
            <w:tcW w:w="1250" w:type="pct"/>
          </w:tcPr>
          <w:p w14:paraId="378D31CE" w14:textId="77777777" w:rsidR="0089409C" w:rsidRPr="007C69B7" w:rsidRDefault="0089409C" w:rsidP="00B145A9">
            <w:pPr>
              <w:rPr>
                <w:sz w:val="22"/>
                <w:szCs w:val="22"/>
              </w:rPr>
            </w:pPr>
            <w:r w:rsidRPr="007C69B7">
              <w:rPr>
                <w:sz w:val="22"/>
                <w:szCs w:val="22"/>
              </w:rPr>
              <w:t>7</w:t>
            </w:r>
          </w:p>
        </w:tc>
      </w:tr>
      <w:tr w:rsidR="0089409C" w:rsidRPr="007C69B7" w14:paraId="325F90FE" w14:textId="77777777" w:rsidTr="00B145A9">
        <w:tc>
          <w:tcPr>
            <w:tcW w:w="3750" w:type="pct"/>
          </w:tcPr>
          <w:p w14:paraId="616F6EDF" w14:textId="77777777" w:rsidR="0089409C" w:rsidRPr="007C69B7" w:rsidRDefault="0089409C" w:rsidP="00B145A9">
            <w:pPr>
              <w:rPr>
                <w:sz w:val="22"/>
                <w:szCs w:val="22"/>
              </w:rPr>
            </w:pPr>
            <w:proofErr w:type="spellStart"/>
            <w:r w:rsidRPr="007C69B7">
              <w:rPr>
                <w:sz w:val="22"/>
                <w:szCs w:val="22"/>
              </w:rPr>
              <w:t>Maddiston</w:t>
            </w:r>
            <w:proofErr w:type="spellEnd"/>
            <w:r w:rsidR="007C69B7" w:rsidRPr="007C69B7">
              <w:rPr>
                <w:sz w:val="22"/>
                <w:szCs w:val="22"/>
              </w:rPr>
              <w:t xml:space="preserve"> (not active)</w:t>
            </w:r>
          </w:p>
        </w:tc>
        <w:tc>
          <w:tcPr>
            <w:tcW w:w="1250" w:type="pct"/>
          </w:tcPr>
          <w:p w14:paraId="0AFD4C2A" w14:textId="77777777" w:rsidR="0089409C" w:rsidRPr="007C69B7" w:rsidRDefault="0089409C" w:rsidP="00B145A9">
            <w:pPr>
              <w:rPr>
                <w:sz w:val="22"/>
                <w:szCs w:val="22"/>
              </w:rPr>
            </w:pPr>
            <w:r w:rsidRPr="007C69B7">
              <w:rPr>
                <w:sz w:val="22"/>
                <w:szCs w:val="22"/>
              </w:rPr>
              <w:t>6</w:t>
            </w:r>
          </w:p>
        </w:tc>
      </w:tr>
      <w:tr w:rsidR="0089409C" w:rsidRPr="007C69B7" w14:paraId="2F2166EA" w14:textId="77777777" w:rsidTr="00B145A9">
        <w:tc>
          <w:tcPr>
            <w:tcW w:w="3750" w:type="pct"/>
          </w:tcPr>
          <w:p w14:paraId="174A40C9" w14:textId="77777777" w:rsidR="0089409C" w:rsidRPr="007C69B7" w:rsidRDefault="0089409C" w:rsidP="00B145A9">
            <w:pPr>
              <w:rPr>
                <w:b/>
                <w:bCs/>
                <w:sz w:val="22"/>
                <w:szCs w:val="22"/>
              </w:rPr>
            </w:pPr>
            <w:r w:rsidRPr="007C69B7">
              <w:rPr>
                <w:b/>
                <w:bCs/>
                <w:sz w:val="22"/>
                <w:szCs w:val="22"/>
              </w:rPr>
              <w:t>Polmont</w:t>
            </w:r>
          </w:p>
        </w:tc>
        <w:tc>
          <w:tcPr>
            <w:tcW w:w="1250" w:type="pct"/>
          </w:tcPr>
          <w:p w14:paraId="16A410B3" w14:textId="77777777" w:rsidR="0089409C" w:rsidRPr="007C69B7" w:rsidRDefault="0089409C" w:rsidP="00B145A9">
            <w:pPr>
              <w:rPr>
                <w:sz w:val="22"/>
                <w:szCs w:val="22"/>
              </w:rPr>
            </w:pPr>
            <w:r w:rsidRPr="007C69B7">
              <w:rPr>
                <w:sz w:val="22"/>
                <w:szCs w:val="22"/>
              </w:rPr>
              <w:t>7</w:t>
            </w:r>
          </w:p>
        </w:tc>
      </w:tr>
      <w:tr w:rsidR="0089409C" w:rsidRPr="007C69B7" w14:paraId="78045086" w14:textId="77777777" w:rsidTr="00B145A9">
        <w:tc>
          <w:tcPr>
            <w:tcW w:w="3750" w:type="pct"/>
          </w:tcPr>
          <w:p w14:paraId="2F75E837" w14:textId="77777777" w:rsidR="0089409C" w:rsidRPr="007C69B7" w:rsidRDefault="0089409C" w:rsidP="00B145A9">
            <w:pPr>
              <w:rPr>
                <w:b/>
                <w:bCs/>
                <w:sz w:val="22"/>
                <w:szCs w:val="22"/>
              </w:rPr>
            </w:pPr>
            <w:proofErr w:type="spellStart"/>
            <w:r w:rsidRPr="007C69B7">
              <w:rPr>
                <w:b/>
                <w:bCs/>
                <w:sz w:val="22"/>
                <w:szCs w:val="22"/>
              </w:rPr>
              <w:t>Reddingmuirhead</w:t>
            </w:r>
            <w:proofErr w:type="spellEnd"/>
            <w:r w:rsidRPr="007C69B7">
              <w:rPr>
                <w:b/>
                <w:bCs/>
                <w:sz w:val="22"/>
                <w:szCs w:val="22"/>
              </w:rPr>
              <w:t xml:space="preserve"> and </w:t>
            </w:r>
            <w:proofErr w:type="spellStart"/>
            <w:r w:rsidRPr="007C69B7">
              <w:rPr>
                <w:b/>
                <w:bCs/>
                <w:sz w:val="22"/>
                <w:szCs w:val="22"/>
              </w:rPr>
              <w:t>Wallacestone</w:t>
            </w:r>
            <w:proofErr w:type="spellEnd"/>
          </w:p>
        </w:tc>
        <w:tc>
          <w:tcPr>
            <w:tcW w:w="1250" w:type="pct"/>
          </w:tcPr>
          <w:p w14:paraId="595A4B37" w14:textId="77777777" w:rsidR="0089409C" w:rsidRPr="007C69B7" w:rsidRDefault="0089409C" w:rsidP="00B145A9">
            <w:pPr>
              <w:rPr>
                <w:sz w:val="22"/>
                <w:szCs w:val="22"/>
              </w:rPr>
            </w:pPr>
            <w:r w:rsidRPr="007C69B7">
              <w:rPr>
                <w:sz w:val="22"/>
                <w:szCs w:val="22"/>
              </w:rPr>
              <w:t>6</w:t>
            </w:r>
          </w:p>
        </w:tc>
      </w:tr>
      <w:tr w:rsidR="0089409C" w:rsidRPr="007C69B7" w14:paraId="64286C69" w14:textId="77777777" w:rsidTr="00B145A9">
        <w:tc>
          <w:tcPr>
            <w:tcW w:w="3750" w:type="pct"/>
          </w:tcPr>
          <w:p w14:paraId="589212D3" w14:textId="77777777" w:rsidR="0089409C" w:rsidRPr="007C69B7" w:rsidRDefault="0089409C" w:rsidP="00B145A9">
            <w:pPr>
              <w:rPr>
                <w:sz w:val="22"/>
                <w:szCs w:val="22"/>
              </w:rPr>
            </w:pPr>
            <w:r w:rsidRPr="007C69B7">
              <w:rPr>
                <w:sz w:val="22"/>
                <w:szCs w:val="22"/>
              </w:rPr>
              <w:t>Shieldhill and California</w:t>
            </w:r>
            <w:r w:rsidR="007C69B7" w:rsidRPr="007C69B7">
              <w:rPr>
                <w:sz w:val="22"/>
                <w:szCs w:val="22"/>
              </w:rPr>
              <w:t xml:space="preserve"> (not active)</w:t>
            </w:r>
          </w:p>
        </w:tc>
        <w:tc>
          <w:tcPr>
            <w:tcW w:w="1250" w:type="pct"/>
          </w:tcPr>
          <w:p w14:paraId="76E90316" w14:textId="77777777" w:rsidR="0089409C" w:rsidRPr="007C69B7" w:rsidRDefault="0089409C" w:rsidP="00B145A9">
            <w:pPr>
              <w:rPr>
                <w:sz w:val="22"/>
                <w:szCs w:val="22"/>
              </w:rPr>
            </w:pPr>
            <w:r w:rsidRPr="007C69B7">
              <w:rPr>
                <w:sz w:val="22"/>
                <w:szCs w:val="22"/>
              </w:rPr>
              <w:t>7</w:t>
            </w:r>
          </w:p>
        </w:tc>
      </w:tr>
      <w:tr w:rsidR="0089409C" w:rsidRPr="007C69B7" w14:paraId="64E39872" w14:textId="77777777" w:rsidTr="00B145A9">
        <w:tc>
          <w:tcPr>
            <w:tcW w:w="3750" w:type="pct"/>
          </w:tcPr>
          <w:p w14:paraId="7DD3D713" w14:textId="77777777" w:rsidR="0089409C" w:rsidRPr="007C69B7" w:rsidRDefault="0089409C" w:rsidP="00B145A9">
            <w:pPr>
              <w:rPr>
                <w:sz w:val="22"/>
                <w:szCs w:val="22"/>
              </w:rPr>
            </w:pPr>
            <w:proofErr w:type="spellStart"/>
            <w:r w:rsidRPr="007C69B7">
              <w:rPr>
                <w:sz w:val="22"/>
                <w:szCs w:val="22"/>
              </w:rPr>
              <w:t>Slamannan</w:t>
            </w:r>
            <w:proofErr w:type="spellEnd"/>
            <w:r w:rsidRPr="007C69B7">
              <w:rPr>
                <w:sz w:val="22"/>
                <w:szCs w:val="22"/>
              </w:rPr>
              <w:t xml:space="preserve"> and </w:t>
            </w:r>
            <w:proofErr w:type="spellStart"/>
            <w:r w:rsidRPr="007C69B7">
              <w:rPr>
                <w:sz w:val="22"/>
                <w:szCs w:val="22"/>
              </w:rPr>
              <w:t>Limerigg</w:t>
            </w:r>
            <w:proofErr w:type="spellEnd"/>
            <w:r w:rsidR="007C69B7" w:rsidRPr="007C69B7">
              <w:rPr>
                <w:sz w:val="22"/>
                <w:szCs w:val="22"/>
              </w:rPr>
              <w:t xml:space="preserve"> (not active)</w:t>
            </w:r>
          </w:p>
        </w:tc>
        <w:tc>
          <w:tcPr>
            <w:tcW w:w="1250" w:type="pct"/>
          </w:tcPr>
          <w:p w14:paraId="42EEF96D" w14:textId="77777777" w:rsidR="0089409C" w:rsidRPr="007C69B7" w:rsidRDefault="0089409C" w:rsidP="00B145A9">
            <w:pPr>
              <w:rPr>
                <w:sz w:val="22"/>
                <w:szCs w:val="22"/>
              </w:rPr>
            </w:pPr>
            <w:r w:rsidRPr="007C69B7">
              <w:rPr>
                <w:sz w:val="22"/>
                <w:szCs w:val="22"/>
              </w:rPr>
              <w:t>6</w:t>
            </w:r>
          </w:p>
        </w:tc>
      </w:tr>
      <w:tr w:rsidR="0089409C" w:rsidRPr="007C69B7" w14:paraId="5FB4D158" w14:textId="77777777" w:rsidTr="00B145A9">
        <w:tc>
          <w:tcPr>
            <w:tcW w:w="3750" w:type="pct"/>
          </w:tcPr>
          <w:p w14:paraId="0A5C430E" w14:textId="77777777" w:rsidR="0089409C" w:rsidRPr="007C69B7" w:rsidRDefault="0089409C" w:rsidP="00B145A9">
            <w:pPr>
              <w:rPr>
                <w:sz w:val="22"/>
                <w:szCs w:val="22"/>
              </w:rPr>
            </w:pPr>
            <w:r w:rsidRPr="007C69B7">
              <w:rPr>
                <w:sz w:val="22"/>
                <w:szCs w:val="22"/>
              </w:rPr>
              <w:t>Whitecross (not active)</w:t>
            </w:r>
          </w:p>
        </w:tc>
        <w:tc>
          <w:tcPr>
            <w:tcW w:w="1250" w:type="pct"/>
          </w:tcPr>
          <w:p w14:paraId="10852A4F" w14:textId="77777777" w:rsidR="0089409C" w:rsidRPr="007C69B7" w:rsidRDefault="0089409C" w:rsidP="00B145A9">
            <w:pPr>
              <w:rPr>
                <w:sz w:val="22"/>
                <w:szCs w:val="22"/>
              </w:rPr>
            </w:pPr>
            <w:r w:rsidRPr="007C69B7">
              <w:rPr>
                <w:sz w:val="22"/>
                <w:szCs w:val="22"/>
              </w:rPr>
              <w:t>6</w:t>
            </w:r>
          </w:p>
        </w:tc>
      </w:tr>
    </w:tbl>
    <w:p w14:paraId="36D00319" w14:textId="77777777" w:rsidR="00456060" w:rsidRDefault="00456060" w:rsidP="00456060"/>
    <w:p w14:paraId="65139FA9" w14:textId="77777777" w:rsidR="000619FC" w:rsidRPr="000619FC" w:rsidRDefault="000619FC" w:rsidP="000619FC">
      <w:r w:rsidRPr="00456060">
        <w:rPr>
          <w:b/>
          <w:bCs/>
        </w:rPr>
        <w:t>Boundary Maps</w:t>
      </w:r>
      <w:bookmarkEnd w:id="12"/>
      <w:r w:rsidR="007C69B7">
        <w:rPr>
          <w:b/>
          <w:bCs/>
        </w:rPr>
        <w:t xml:space="preserve"> - </w:t>
      </w:r>
      <w:r w:rsidR="00C32EB0">
        <w:t xml:space="preserve">You can view the community council boundary areas on the Council’s GIS service here - </w:t>
      </w:r>
      <w:hyperlink r:id="rId22" w:history="1">
        <w:r w:rsidR="00C32EB0">
          <w:rPr>
            <w:rStyle w:val="Hyperlink"/>
          </w:rPr>
          <w:t>Community Council Area Maps</w:t>
        </w:r>
      </w:hyperlink>
      <w:r w:rsidR="00C32EB0">
        <w:t>.</w:t>
      </w:r>
    </w:p>
    <w:sectPr w:rsidR="000619FC" w:rsidRPr="000619FC" w:rsidSect="00511AD3">
      <w:pgSz w:w="11906" w:h="16838"/>
      <w:pgMar w:top="1588" w:right="1531" w:bottom="1928"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99E8" w14:textId="77777777" w:rsidR="00E71CDE" w:rsidRDefault="00E71CDE" w:rsidP="002B5095">
      <w:r>
        <w:separator/>
      </w:r>
    </w:p>
  </w:endnote>
  <w:endnote w:type="continuationSeparator" w:id="0">
    <w:p w14:paraId="2E2387D2" w14:textId="77777777" w:rsidR="00E71CDE" w:rsidRDefault="00E71CDE" w:rsidP="002B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8A1E" w14:textId="77777777" w:rsidR="00511AD3" w:rsidRPr="00511AD3" w:rsidRDefault="00511AD3" w:rsidP="00511AD3">
    <w:pPr>
      <w:pStyle w:val="Footer"/>
      <w:jc w:val="right"/>
      <w:rPr>
        <w:sz w:val="20"/>
        <w:szCs w:val="20"/>
      </w:rPr>
    </w:pPr>
    <w:r w:rsidRPr="00511AD3">
      <w:rPr>
        <w:sz w:val="20"/>
        <w:szCs w:val="20"/>
      </w:rPr>
      <w:fldChar w:fldCharType="begin"/>
    </w:r>
    <w:r w:rsidRPr="00511AD3">
      <w:rPr>
        <w:sz w:val="20"/>
        <w:szCs w:val="20"/>
      </w:rPr>
      <w:instrText>PAGE   \* MERGEFORMAT</w:instrText>
    </w:r>
    <w:r w:rsidRPr="00511AD3">
      <w:rPr>
        <w:sz w:val="20"/>
        <w:szCs w:val="20"/>
      </w:rPr>
      <w:fldChar w:fldCharType="separate"/>
    </w:r>
    <w:r w:rsidRPr="00511AD3">
      <w:rPr>
        <w:sz w:val="20"/>
        <w:szCs w:val="20"/>
      </w:rPr>
      <w:t>1</w:t>
    </w:r>
    <w:r w:rsidRPr="00511AD3">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10FA" w14:textId="77777777" w:rsidR="0038391D" w:rsidRPr="0038391D" w:rsidRDefault="0038391D">
    <w:pPr>
      <w:pStyle w:val="Footer"/>
      <w:rPr>
        <w:rFonts w:cstheme="minorHAnsi"/>
        <w:sz w:val="20"/>
        <w:szCs w:val="20"/>
      </w:rPr>
    </w:pPr>
    <w:r w:rsidRPr="0038391D">
      <w:rPr>
        <w:rFonts w:cstheme="minorHAnsi"/>
        <w:noProof/>
        <w:sz w:val="20"/>
        <w:szCs w:val="20"/>
      </w:rPr>
      <w:drawing>
        <wp:inline distT="0" distB="0" distL="0" distR="0" wp14:anchorId="74A380BD" wp14:editId="782D12FA">
          <wp:extent cx="5615940" cy="138430"/>
          <wp:effectExtent l="0" t="0" r="3810" b="0"/>
          <wp:docPr id="72147092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70929" name="Picture 2">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5940" cy="138430"/>
                  </a:xfrm>
                  <a:prstGeom prst="rect">
                    <a:avLst/>
                  </a:prstGeom>
                </pic:spPr>
              </pic:pic>
            </a:graphicData>
          </a:graphic>
        </wp:inline>
      </w:drawing>
    </w:r>
  </w:p>
  <w:p w14:paraId="76DA363C" w14:textId="77777777" w:rsidR="0038391D" w:rsidRPr="0038391D" w:rsidRDefault="0038391D">
    <w:pPr>
      <w:pStyle w:val="Footer"/>
      <w:rPr>
        <w:rFonts w:cstheme="minorHAnsi"/>
        <w:sz w:val="20"/>
        <w:szCs w:val="20"/>
      </w:rPr>
    </w:pPr>
  </w:p>
  <w:p w14:paraId="2C5F9FD2" w14:textId="77777777" w:rsidR="0038391D" w:rsidRPr="0038391D" w:rsidRDefault="0038391D" w:rsidP="0038391D">
    <w:pPr>
      <w:jc w:val="right"/>
      <w:rPr>
        <w:rFonts w:cstheme="minorHAnsi"/>
        <w:b/>
        <w:bCs/>
        <w:iCs/>
        <w:sz w:val="20"/>
        <w:szCs w:val="20"/>
      </w:rPr>
    </w:pPr>
    <w:r w:rsidRPr="0038391D">
      <w:rPr>
        <w:rFonts w:cstheme="minorHAnsi"/>
        <w:b/>
        <w:bCs/>
        <w:iCs/>
        <w:sz w:val="20"/>
        <w:szCs w:val="20"/>
      </w:rPr>
      <w:t>Kenneth Lawrie (Returning Officer)</w:t>
    </w:r>
  </w:p>
  <w:p w14:paraId="6B831739" w14:textId="77777777" w:rsidR="0038391D" w:rsidRPr="0038391D" w:rsidRDefault="0038391D" w:rsidP="0038391D">
    <w:pPr>
      <w:jc w:val="right"/>
      <w:rPr>
        <w:rFonts w:cstheme="minorHAnsi"/>
        <w:sz w:val="20"/>
        <w:szCs w:val="20"/>
      </w:rPr>
    </w:pPr>
    <w:r w:rsidRPr="0038391D">
      <w:rPr>
        <w:rFonts w:cstheme="minorHAnsi"/>
        <w:sz w:val="20"/>
        <w:szCs w:val="20"/>
      </w:rPr>
      <w:t>Election Office (Falkirk Council)</w:t>
    </w:r>
  </w:p>
  <w:p w14:paraId="1F1EE10B" w14:textId="50C59489" w:rsidR="0038391D" w:rsidRPr="0038391D" w:rsidRDefault="0038391D" w:rsidP="0038391D">
    <w:pPr>
      <w:jc w:val="right"/>
      <w:rPr>
        <w:rFonts w:cstheme="minorHAnsi"/>
        <w:sz w:val="20"/>
        <w:szCs w:val="20"/>
      </w:rPr>
    </w:pPr>
    <w:r w:rsidRPr="0038391D">
      <w:rPr>
        <w:rFonts w:cstheme="minorHAnsi"/>
        <w:sz w:val="20"/>
        <w:szCs w:val="20"/>
      </w:rPr>
      <w:t>The Foundry, 4 Central Boulevard, LARBERT, FK5 4R</w:t>
    </w:r>
    <w:r w:rsidR="00276940">
      <w:rPr>
        <w:rFonts w:cstheme="minorHAnsi"/>
        <w:sz w:val="20"/>
        <w:szCs w:val="20"/>
      </w:rPr>
      <w:t>U</w:t>
    </w:r>
  </w:p>
  <w:p w14:paraId="7EAC15DE" w14:textId="77777777" w:rsidR="0038391D" w:rsidRPr="0038391D" w:rsidRDefault="0038391D" w:rsidP="0038391D">
    <w:pPr>
      <w:jc w:val="right"/>
      <w:rPr>
        <w:rFonts w:cstheme="minorHAnsi"/>
        <w:sz w:val="20"/>
        <w:szCs w:val="20"/>
      </w:rPr>
    </w:pPr>
  </w:p>
  <w:p w14:paraId="2ACFF2AA" w14:textId="77777777" w:rsidR="0038391D" w:rsidRPr="0038391D" w:rsidRDefault="0038391D" w:rsidP="0038391D">
    <w:pPr>
      <w:jc w:val="right"/>
      <w:rPr>
        <w:rFonts w:cstheme="minorHAnsi"/>
        <w:sz w:val="20"/>
        <w:szCs w:val="20"/>
      </w:rPr>
    </w:pPr>
    <w:r w:rsidRPr="0038391D">
      <w:rPr>
        <w:rFonts w:cstheme="minorHAnsi"/>
        <w:sz w:val="20"/>
        <w:szCs w:val="20"/>
      </w:rPr>
      <w:t>01324 506070</w:t>
    </w:r>
  </w:p>
  <w:p w14:paraId="069D37E8" w14:textId="77777777" w:rsidR="0038391D" w:rsidRPr="0038391D" w:rsidRDefault="0038391D" w:rsidP="0038391D">
    <w:pPr>
      <w:jc w:val="right"/>
      <w:rPr>
        <w:rFonts w:cstheme="minorHAnsi"/>
        <w:sz w:val="20"/>
        <w:szCs w:val="20"/>
      </w:rPr>
    </w:pPr>
    <w:r w:rsidRPr="0038391D">
      <w:rPr>
        <w:rFonts w:cstheme="minorHAnsi"/>
        <w:sz w:val="20"/>
        <w:szCs w:val="20"/>
      </w:rPr>
      <w:t>elections@falkirk.gov.uk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6F50" w14:textId="77777777" w:rsidR="00C47134" w:rsidRDefault="00C47134">
    <w:pPr>
      <w:pStyle w:val="Footer"/>
      <w:rPr>
        <w:rFonts w:cstheme="minorHAnsi"/>
        <w:sz w:val="20"/>
        <w:szCs w:val="20"/>
      </w:rPr>
    </w:pPr>
    <w:r w:rsidRPr="0038391D">
      <w:rPr>
        <w:rFonts w:cstheme="minorHAnsi"/>
        <w:noProof/>
        <w:sz w:val="20"/>
        <w:szCs w:val="20"/>
      </w:rPr>
      <w:drawing>
        <wp:inline distT="0" distB="0" distL="0" distR="0" wp14:anchorId="0F79FD9E" wp14:editId="05E02137">
          <wp:extent cx="5615940" cy="138430"/>
          <wp:effectExtent l="0" t="0" r="3810" b="0"/>
          <wp:docPr id="191633550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35507" name="Picture 2">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5940" cy="138430"/>
                  </a:xfrm>
                  <a:prstGeom prst="rect">
                    <a:avLst/>
                  </a:prstGeom>
                </pic:spPr>
              </pic:pic>
            </a:graphicData>
          </a:graphic>
        </wp:inline>
      </w:drawing>
    </w:r>
  </w:p>
  <w:p w14:paraId="45D2282E" w14:textId="77777777" w:rsidR="00C47134" w:rsidRDefault="00C47134">
    <w:pPr>
      <w:pStyle w:val="Footer"/>
      <w:rPr>
        <w:rFonts w:cstheme="minorHAnsi"/>
        <w:sz w:val="20"/>
        <w:szCs w:val="20"/>
      </w:rPr>
    </w:pPr>
  </w:p>
  <w:p w14:paraId="2A5C3791" w14:textId="77777777" w:rsidR="00C47134" w:rsidRPr="0038391D" w:rsidRDefault="00C47134" w:rsidP="00C47134">
    <w:pPr>
      <w:pStyle w:val="Footer"/>
      <w:jc w:val="right"/>
      <w:rPr>
        <w:rFonts w:cstheme="minorHAns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5072" w14:textId="77777777" w:rsidR="00C47134" w:rsidRDefault="00C47134">
    <w:pPr>
      <w:pStyle w:val="Footer"/>
      <w:rPr>
        <w:rFonts w:cstheme="minorHAnsi"/>
        <w:sz w:val="20"/>
        <w:szCs w:val="20"/>
      </w:rPr>
    </w:pPr>
    <w:r w:rsidRPr="0038391D">
      <w:rPr>
        <w:rFonts w:cstheme="minorHAnsi"/>
        <w:noProof/>
        <w:sz w:val="20"/>
        <w:szCs w:val="20"/>
      </w:rPr>
      <w:drawing>
        <wp:inline distT="0" distB="0" distL="0" distR="0" wp14:anchorId="279C126B" wp14:editId="40E55B0A">
          <wp:extent cx="5615940" cy="138430"/>
          <wp:effectExtent l="0" t="0" r="3810" b="0"/>
          <wp:docPr id="9249548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54890" name="Picture 2">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5940" cy="138430"/>
                  </a:xfrm>
                  <a:prstGeom prst="rect">
                    <a:avLst/>
                  </a:prstGeom>
                </pic:spPr>
              </pic:pic>
            </a:graphicData>
          </a:graphic>
        </wp:inline>
      </w:drawing>
    </w:r>
  </w:p>
  <w:p w14:paraId="6FB11BCC" w14:textId="77777777" w:rsidR="00C47134" w:rsidRDefault="00C47134">
    <w:pPr>
      <w:pStyle w:val="Footer"/>
      <w:rPr>
        <w:rFonts w:cstheme="minorHAnsi"/>
        <w:sz w:val="20"/>
        <w:szCs w:val="20"/>
      </w:rPr>
    </w:pPr>
  </w:p>
  <w:p w14:paraId="78846102" w14:textId="77777777" w:rsidR="00C47134" w:rsidRPr="0038391D" w:rsidRDefault="00C47134" w:rsidP="00C47134">
    <w:pPr>
      <w:pStyle w:val="Footer"/>
      <w:jc w:val="right"/>
      <w:rPr>
        <w:rFonts w:cstheme="minorHAnsi"/>
        <w:sz w:val="20"/>
        <w:szCs w:val="20"/>
      </w:rPr>
    </w:pPr>
    <w:r w:rsidRPr="00C47134">
      <w:rPr>
        <w:rFonts w:cstheme="minorHAnsi"/>
        <w:sz w:val="20"/>
        <w:szCs w:val="20"/>
      </w:rPr>
      <w:fldChar w:fldCharType="begin"/>
    </w:r>
    <w:r w:rsidRPr="00C47134">
      <w:rPr>
        <w:rFonts w:cstheme="minorHAnsi"/>
        <w:sz w:val="20"/>
        <w:szCs w:val="20"/>
      </w:rPr>
      <w:instrText>PAGE   \* MERGEFORMAT</w:instrText>
    </w:r>
    <w:r w:rsidRPr="00C47134">
      <w:rPr>
        <w:rFonts w:cstheme="minorHAnsi"/>
        <w:sz w:val="20"/>
        <w:szCs w:val="20"/>
      </w:rPr>
      <w:fldChar w:fldCharType="separate"/>
    </w:r>
    <w:r w:rsidRPr="00C47134">
      <w:rPr>
        <w:rFonts w:cstheme="minorHAnsi"/>
        <w:sz w:val="20"/>
        <w:szCs w:val="20"/>
      </w:rPr>
      <w:t>1</w:t>
    </w:r>
    <w:r w:rsidRPr="00C47134">
      <w:rPr>
        <w:rFonts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A789A" w14:textId="77777777" w:rsidR="00E71CDE" w:rsidRDefault="00E71CDE" w:rsidP="002B5095">
      <w:r>
        <w:separator/>
      </w:r>
    </w:p>
  </w:footnote>
  <w:footnote w:type="continuationSeparator" w:id="0">
    <w:p w14:paraId="4314AD59" w14:textId="77777777" w:rsidR="00E71CDE" w:rsidRDefault="00E71CDE" w:rsidP="002B5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33E4" w14:textId="77777777" w:rsidR="007B77BB" w:rsidRDefault="007B77BB">
    <w:pPr>
      <w:pStyle w:val="Header"/>
    </w:pPr>
    <w:r>
      <w:rPr>
        <w:noProof/>
      </w:rPr>
      <w:drawing>
        <wp:anchor distT="0" distB="0" distL="114300" distR="114300" simplePos="0" relativeHeight="251658240" behindDoc="1" locked="1" layoutInCell="1" allowOverlap="1" wp14:anchorId="7E37B6A5" wp14:editId="0A1A63EF">
          <wp:simplePos x="0" y="0"/>
          <wp:positionH relativeFrom="page">
            <wp:posOffset>720090</wp:posOffset>
          </wp:positionH>
          <wp:positionV relativeFrom="page">
            <wp:posOffset>540385</wp:posOffset>
          </wp:positionV>
          <wp:extent cx="6120000" cy="140400"/>
          <wp:effectExtent l="0" t="0" r="0" b="0"/>
          <wp:wrapNone/>
          <wp:docPr id="18338662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6623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120000" cy="14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9B8"/>
    <w:multiLevelType w:val="hybridMultilevel"/>
    <w:tmpl w:val="3370C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2D44AA"/>
    <w:multiLevelType w:val="hybridMultilevel"/>
    <w:tmpl w:val="C5D4C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1627668">
    <w:abstractNumId w:val="0"/>
  </w:num>
  <w:num w:numId="2" w16cid:durableId="1670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18"/>
    <w:rsid w:val="000619FC"/>
    <w:rsid w:val="00081469"/>
    <w:rsid w:val="000F76D5"/>
    <w:rsid w:val="00140DB3"/>
    <w:rsid w:val="00176AD0"/>
    <w:rsid w:val="001E265F"/>
    <w:rsid w:val="001F7466"/>
    <w:rsid w:val="00247D18"/>
    <w:rsid w:val="00271B7C"/>
    <w:rsid w:val="00276940"/>
    <w:rsid w:val="002B5095"/>
    <w:rsid w:val="002E2B80"/>
    <w:rsid w:val="0032400F"/>
    <w:rsid w:val="0032643B"/>
    <w:rsid w:val="0035300F"/>
    <w:rsid w:val="0038391D"/>
    <w:rsid w:val="003971B5"/>
    <w:rsid w:val="003B04C8"/>
    <w:rsid w:val="003D2463"/>
    <w:rsid w:val="003D6230"/>
    <w:rsid w:val="003F56F9"/>
    <w:rsid w:val="00432FFD"/>
    <w:rsid w:val="00456060"/>
    <w:rsid w:val="0048234F"/>
    <w:rsid w:val="004F4114"/>
    <w:rsid w:val="00511AD3"/>
    <w:rsid w:val="00556084"/>
    <w:rsid w:val="005568BE"/>
    <w:rsid w:val="00606F36"/>
    <w:rsid w:val="00630D94"/>
    <w:rsid w:val="006A263F"/>
    <w:rsid w:val="006E2AA4"/>
    <w:rsid w:val="006E7817"/>
    <w:rsid w:val="00716EF4"/>
    <w:rsid w:val="00731449"/>
    <w:rsid w:val="0075021F"/>
    <w:rsid w:val="00764614"/>
    <w:rsid w:val="00774A61"/>
    <w:rsid w:val="0077774B"/>
    <w:rsid w:val="007B37C5"/>
    <w:rsid w:val="007B77BB"/>
    <w:rsid w:val="007C69B7"/>
    <w:rsid w:val="007F0A33"/>
    <w:rsid w:val="008403FC"/>
    <w:rsid w:val="00867D0D"/>
    <w:rsid w:val="0087383C"/>
    <w:rsid w:val="0089409C"/>
    <w:rsid w:val="008978B1"/>
    <w:rsid w:val="008A1973"/>
    <w:rsid w:val="008D5A1C"/>
    <w:rsid w:val="0099226D"/>
    <w:rsid w:val="009E6A65"/>
    <w:rsid w:val="00C32EB0"/>
    <w:rsid w:val="00C47134"/>
    <w:rsid w:val="00C7359E"/>
    <w:rsid w:val="00C95F2F"/>
    <w:rsid w:val="00D917D9"/>
    <w:rsid w:val="00DA1AC1"/>
    <w:rsid w:val="00E05397"/>
    <w:rsid w:val="00E34036"/>
    <w:rsid w:val="00E71CDE"/>
    <w:rsid w:val="00E75FBB"/>
    <w:rsid w:val="00E91443"/>
    <w:rsid w:val="00E9448F"/>
    <w:rsid w:val="00EA0D32"/>
    <w:rsid w:val="00EE2229"/>
    <w:rsid w:val="00F2310C"/>
    <w:rsid w:val="00F37647"/>
    <w:rsid w:val="00FD36AC"/>
    <w:rsid w:val="00FF2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82AA"/>
  <w15:chartTrackingRefBased/>
  <w15:docId w15:val="{9CB35581-53A0-4CB3-ABCA-31DC41CEB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C8"/>
  </w:style>
  <w:style w:type="paragraph" w:styleId="Heading1">
    <w:name w:val="heading 1"/>
    <w:basedOn w:val="Normal"/>
    <w:next w:val="Normal"/>
    <w:link w:val="Heading1Char"/>
    <w:uiPriority w:val="9"/>
    <w:qFormat/>
    <w:rsid w:val="007B37C5"/>
    <w:pPr>
      <w:keepNext/>
      <w:keepLines/>
      <w:pageBreakBefore/>
      <w:spacing w:before="360" w:after="8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7B37C5"/>
    <w:pPr>
      <w:keepNext/>
      <w:keepLines/>
      <w:spacing w:before="160" w:after="8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2B50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0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0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0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0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0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0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7C5"/>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7B37C5"/>
    <w:rPr>
      <w:rFonts w:asciiTheme="majorHAnsi" w:eastAsiaTheme="majorEastAsia" w:hAnsiTheme="majorHAnsi" w:cstheme="majorBidi"/>
      <w:b/>
      <w:szCs w:val="32"/>
    </w:rPr>
  </w:style>
  <w:style w:type="character" w:customStyle="1" w:styleId="Heading3Char">
    <w:name w:val="Heading 3 Char"/>
    <w:basedOn w:val="DefaultParagraphFont"/>
    <w:link w:val="Heading3"/>
    <w:uiPriority w:val="9"/>
    <w:semiHidden/>
    <w:rsid w:val="002B50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0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0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0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095"/>
    <w:rPr>
      <w:rFonts w:eastAsiaTheme="majorEastAsia" w:cstheme="majorBidi"/>
      <w:color w:val="272727" w:themeColor="text1" w:themeTint="D8"/>
    </w:rPr>
  </w:style>
  <w:style w:type="paragraph" w:styleId="Title">
    <w:name w:val="Title"/>
    <w:basedOn w:val="Normal"/>
    <w:next w:val="Normal"/>
    <w:link w:val="TitleChar"/>
    <w:uiPriority w:val="10"/>
    <w:qFormat/>
    <w:rsid w:val="002B50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0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095"/>
    <w:pPr>
      <w:spacing w:before="160"/>
      <w:jc w:val="center"/>
    </w:pPr>
    <w:rPr>
      <w:i/>
      <w:iCs/>
      <w:color w:val="404040" w:themeColor="text1" w:themeTint="BF"/>
    </w:rPr>
  </w:style>
  <w:style w:type="character" w:customStyle="1" w:styleId="QuoteChar">
    <w:name w:val="Quote Char"/>
    <w:basedOn w:val="DefaultParagraphFont"/>
    <w:link w:val="Quote"/>
    <w:uiPriority w:val="29"/>
    <w:rsid w:val="002B5095"/>
    <w:rPr>
      <w:i/>
      <w:iCs/>
      <w:color w:val="404040" w:themeColor="text1" w:themeTint="BF"/>
    </w:rPr>
  </w:style>
  <w:style w:type="paragraph" w:styleId="ListParagraph">
    <w:name w:val="List Paragraph"/>
    <w:basedOn w:val="Normal"/>
    <w:uiPriority w:val="34"/>
    <w:qFormat/>
    <w:rsid w:val="002B5095"/>
    <w:pPr>
      <w:ind w:left="720"/>
      <w:contextualSpacing/>
    </w:pPr>
  </w:style>
  <w:style w:type="character" w:styleId="IntenseEmphasis">
    <w:name w:val="Intense Emphasis"/>
    <w:basedOn w:val="DefaultParagraphFont"/>
    <w:uiPriority w:val="21"/>
    <w:qFormat/>
    <w:rsid w:val="002B5095"/>
    <w:rPr>
      <w:i/>
      <w:iCs/>
      <w:color w:val="0F4761" w:themeColor="accent1" w:themeShade="BF"/>
    </w:rPr>
  </w:style>
  <w:style w:type="paragraph" w:styleId="IntenseQuote">
    <w:name w:val="Intense Quote"/>
    <w:basedOn w:val="Normal"/>
    <w:next w:val="Normal"/>
    <w:link w:val="IntenseQuoteChar"/>
    <w:uiPriority w:val="30"/>
    <w:qFormat/>
    <w:rsid w:val="002B5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095"/>
    <w:rPr>
      <w:i/>
      <w:iCs/>
      <w:color w:val="0F4761" w:themeColor="accent1" w:themeShade="BF"/>
    </w:rPr>
  </w:style>
  <w:style w:type="character" w:styleId="IntenseReference">
    <w:name w:val="Intense Reference"/>
    <w:basedOn w:val="DefaultParagraphFont"/>
    <w:uiPriority w:val="32"/>
    <w:qFormat/>
    <w:rsid w:val="002B5095"/>
    <w:rPr>
      <w:b/>
      <w:bCs/>
      <w:smallCaps/>
      <w:color w:val="0F4761" w:themeColor="accent1" w:themeShade="BF"/>
      <w:spacing w:val="5"/>
    </w:rPr>
  </w:style>
  <w:style w:type="paragraph" w:styleId="Header">
    <w:name w:val="header"/>
    <w:basedOn w:val="Normal"/>
    <w:link w:val="HeaderChar"/>
    <w:uiPriority w:val="99"/>
    <w:unhideWhenUsed/>
    <w:rsid w:val="002B5095"/>
    <w:pPr>
      <w:tabs>
        <w:tab w:val="center" w:pos="4513"/>
        <w:tab w:val="right" w:pos="9026"/>
      </w:tabs>
    </w:pPr>
  </w:style>
  <w:style w:type="character" w:customStyle="1" w:styleId="HeaderChar">
    <w:name w:val="Header Char"/>
    <w:basedOn w:val="DefaultParagraphFont"/>
    <w:link w:val="Header"/>
    <w:uiPriority w:val="99"/>
    <w:rsid w:val="002B5095"/>
  </w:style>
  <w:style w:type="paragraph" w:styleId="Footer">
    <w:name w:val="footer"/>
    <w:basedOn w:val="Normal"/>
    <w:link w:val="FooterChar"/>
    <w:uiPriority w:val="99"/>
    <w:unhideWhenUsed/>
    <w:rsid w:val="002B5095"/>
    <w:pPr>
      <w:tabs>
        <w:tab w:val="center" w:pos="4513"/>
        <w:tab w:val="right" w:pos="9026"/>
      </w:tabs>
    </w:pPr>
  </w:style>
  <w:style w:type="character" w:customStyle="1" w:styleId="FooterChar">
    <w:name w:val="Footer Char"/>
    <w:basedOn w:val="DefaultParagraphFont"/>
    <w:link w:val="Footer"/>
    <w:uiPriority w:val="99"/>
    <w:rsid w:val="002B5095"/>
  </w:style>
  <w:style w:type="paragraph" w:styleId="NoSpacing">
    <w:name w:val="No Spacing"/>
    <w:uiPriority w:val="1"/>
    <w:qFormat/>
    <w:rsid w:val="000F76D5"/>
  </w:style>
  <w:style w:type="character" w:styleId="Strong">
    <w:name w:val="Strong"/>
    <w:basedOn w:val="DefaultParagraphFont"/>
    <w:uiPriority w:val="22"/>
    <w:qFormat/>
    <w:rsid w:val="00C47134"/>
    <w:rPr>
      <w:b/>
      <w:bCs/>
    </w:rPr>
  </w:style>
  <w:style w:type="paragraph" w:styleId="TOCHeading">
    <w:name w:val="TOC Heading"/>
    <w:basedOn w:val="Heading1"/>
    <w:next w:val="Normal"/>
    <w:uiPriority w:val="39"/>
    <w:unhideWhenUsed/>
    <w:qFormat/>
    <w:rsid w:val="00C47134"/>
    <w:pPr>
      <w:spacing w:before="240" w:after="0" w:line="259" w:lineRule="auto"/>
      <w:outlineLvl w:val="9"/>
    </w:pPr>
    <w:rPr>
      <w:color w:val="0F4761" w:themeColor="accent1" w:themeShade="BF"/>
      <w:kern w:val="0"/>
      <w:lang w:eastAsia="en-GB"/>
      <w14:ligatures w14:val="none"/>
    </w:rPr>
  </w:style>
  <w:style w:type="paragraph" w:styleId="TOC2">
    <w:name w:val="toc 2"/>
    <w:basedOn w:val="Normal"/>
    <w:next w:val="Normal"/>
    <w:autoRedefine/>
    <w:uiPriority w:val="39"/>
    <w:unhideWhenUsed/>
    <w:rsid w:val="00C47134"/>
    <w:pPr>
      <w:spacing w:after="100" w:line="259" w:lineRule="auto"/>
      <w:ind w:left="220"/>
    </w:pPr>
    <w:rPr>
      <w:rFonts w:eastAsiaTheme="minorEastAsia" w:cs="Times New Roman"/>
      <w:kern w:val="0"/>
      <w:sz w:val="22"/>
      <w:szCs w:val="22"/>
      <w:lang w:eastAsia="en-GB"/>
      <w14:ligatures w14:val="none"/>
    </w:rPr>
  </w:style>
  <w:style w:type="paragraph" w:styleId="TOC1">
    <w:name w:val="toc 1"/>
    <w:basedOn w:val="Normal"/>
    <w:next w:val="Normal"/>
    <w:autoRedefine/>
    <w:uiPriority w:val="39"/>
    <w:unhideWhenUsed/>
    <w:rsid w:val="00C47134"/>
    <w:pPr>
      <w:spacing w:after="100" w:line="259" w:lineRule="auto"/>
    </w:pPr>
    <w:rPr>
      <w:rFonts w:eastAsiaTheme="minorEastAsia" w:cs="Times New Roman"/>
      <w:kern w:val="0"/>
      <w:sz w:val="22"/>
      <w:szCs w:val="22"/>
      <w:lang w:eastAsia="en-GB"/>
      <w14:ligatures w14:val="none"/>
    </w:rPr>
  </w:style>
  <w:style w:type="paragraph" w:styleId="TOC3">
    <w:name w:val="toc 3"/>
    <w:basedOn w:val="Normal"/>
    <w:next w:val="Normal"/>
    <w:autoRedefine/>
    <w:uiPriority w:val="39"/>
    <w:unhideWhenUsed/>
    <w:rsid w:val="00C47134"/>
    <w:pPr>
      <w:spacing w:after="100" w:line="259" w:lineRule="auto"/>
      <w:ind w:left="440"/>
    </w:pPr>
    <w:rPr>
      <w:rFonts w:eastAsiaTheme="minorEastAsia" w:cs="Times New Roman"/>
      <w:kern w:val="0"/>
      <w:sz w:val="22"/>
      <w:szCs w:val="22"/>
      <w:lang w:eastAsia="en-GB"/>
      <w14:ligatures w14:val="none"/>
    </w:rPr>
  </w:style>
  <w:style w:type="character" w:styleId="Hyperlink">
    <w:name w:val="Hyperlink"/>
    <w:basedOn w:val="DefaultParagraphFont"/>
    <w:uiPriority w:val="99"/>
    <w:unhideWhenUsed/>
    <w:rsid w:val="00C47134"/>
    <w:rPr>
      <w:color w:val="467886" w:themeColor="hyperlink"/>
      <w:u w:val="single"/>
    </w:rPr>
  </w:style>
  <w:style w:type="character" w:styleId="UnresolvedMention">
    <w:name w:val="Unresolved Mention"/>
    <w:basedOn w:val="DefaultParagraphFont"/>
    <w:uiPriority w:val="99"/>
    <w:semiHidden/>
    <w:unhideWhenUsed/>
    <w:rsid w:val="00C47134"/>
    <w:rPr>
      <w:color w:val="605E5C"/>
      <w:shd w:val="clear" w:color="auto" w:fill="E1DFDD"/>
    </w:rPr>
  </w:style>
  <w:style w:type="table" w:styleId="TableGrid">
    <w:name w:val="Table Grid"/>
    <w:basedOn w:val="TableNormal"/>
    <w:uiPriority w:val="39"/>
    <w:rsid w:val="007B3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elections@falkirk.gov.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falkirk.gov.uk/privacy/privacy-notices-people-communities/community-councils" TargetMode="External"/><Relationship Id="rId2" Type="http://schemas.openxmlformats.org/officeDocument/2006/relationships/customXml" Target="../customXml/item2.xml"/><Relationship Id="rId16" Type="http://schemas.openxmlformats.org/officeDocument/2006/relationships/hyperlink" Target="mailto:elections@falkirk.gov.uk" TargetMode="External"/><Relationship Id="rId20" Type="http://schemas.openxmlformats.org/officeDocument/2006/relationships/hyperlink" Target="mailto:communitycouncils@falkirk.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lections@falkirk.gov.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lections@falkir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arcgis.com/apps/mapviewer/index.html?url=https://services-eu1.arcgis.com/ejHeInmA8D8R9Vok/ArcGIS/rest/services/Community%20Council%20Boundaries/FeatureServer&amp;source=sd"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awfordBell\Desktop\Community%20Council%20Election%20Pac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78463e-d5b0-4fd8-abb1-e1eb3572d92c">
      <Terms xmlns="http://schemas.microsoft.com/office/infopath/2007/PartnerControls"/>
    </lcf76f155ced4ddcb4097134ff3c332f>
    <TaxCatchAll xmlns="762c3af4-7a9a-4ea7-a9dd-5ca742d82ec7" xsi:nil="true"/>
    <Info xmlns="fc78463e-d5b0-4fd8-abb1-e1eb3572d92c" xsi:nil="true"/>
  </documentManagement>
</p:properties>
</file>

<file path=customXml/itemProps1.xml><?xml version="1.0" encoding="utf-8"?>
<ds:datastoreItem xmlns:ds="http://schemas.openxmlformats.org/officeDocument/2006/customXml" ds:itemID="{F2B4113F-3253-41C6-9C52-898A2723A7DD}"/>
</file>

<file path=customXml/itemProps2.xml><?xml version="1.0" encoding="utf-8"?>
<ds:datastoreItem xmlns:ds="http://schemas.openxmlformats.org/officeDocument/2006/customXml" ds:itemID="{2EDA9CEF-FC53-1045-BAEC-C6DF2E1A4D96}">
  <ds:schemaRefs>
    <ds:schemaRef ds:uri="http://schemas.openxmlformats.org/officeDocument/2006/bibliography"/>
  </ds:schemaRefs>
</ds:datastoreItem>
</file>

<file path=customXml/itemProps3.xml><?xml version="1.0" encoding="utf-8"?>
<ds:datastoreItem xmlns:ds="http://schemas.openxmlformats.org/officeDocument/2006/customXml" ds:itemID="{48891672-9D49-4551-8331-150C9EB47577}">
  <ds:schemaRefs>
    <ds:schemaRef ds:uri="http://schemas.microsoft.com/sharepoint/v3/contenttype/forms"/>
  </ds:schemaRefs>
</ds:datastoreItem>
</file>

<file path=customXml/itemProps4.xml><?xml version="1.0" encoding="utf-8"?>
<ds:datastoreItem xmlns:ds="http://schemas.openxmlformats.org/officeDocument/2006/customXml" ds:itemID="{F3C903F5-473E-40E1-B0C5-EAAD49BB0514}">
  <ds:schemaRefs>
    <ds:schemaRef ds:uri="http://schemas.microsoft.com/office/2006/metadata/properties"/>
    <ds:schemaRef ds:uri="http://schemas.microsoft.com/office/infopath/2007/PartnerControls"/>
    <ds:schemaRef ds:uri="983981d4-a770-4d02-97a9-1942d8d3f9dd"/>
    <ds:schemaRef ds:uri="cf2375ed-7554-4994-9356-d71f4791dbd1"/>
  </ds:schemaRefs>
</ds:datastoreItem>
</file>

<file path=docProps/app.xml><?xml version="1.0" encoding="utf-8"?>
<Properties xmlns="http://schemas.openxmlformats.org/officeDocument/2006/extended-properties" xmlns:vt="http://schemas.openxmlformats.org/officeDocument/2006/docPropsVTypes">
  <Template>Community Council Election Pack</Template>
  <TotalTime>1</TotalTime>
  <Pages>11</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Bell</dc:creator>
  <cp:keywords/>
  <dc:description/>
  <cp:lastModifiedBy>Margaret Harkins</cp:lastModifiedBy>
  <cp:revision>2</cp:revision>
  <dcterms:created xsi:type="dcterms:W3CDTF">2026-09-10T09:04:00Z</dcterms:created>
  <dcterms:modified xsi:type="dcterms:W3CDTF">2026-09-10T09:04:00Z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0x010100E25C2128DA25A44EB11494EFA18A119E</vt:lpwstr>
  </property>
  <property fmtid="{D5CDD505-2E9C-101B-9397-08002B2CF9AE}" pid="3" name="MediaServiceImageTags">
    <vt:lpwstr/>
  </property>
</Properties>
</file>